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AE5301" w14:textId="58FCCC50" w:rsidR="004414BA" w:rsidRPr="00FA34F5" w:rsidRDefault="004A2ABE" w:rsidP="006D6A75">
      <w:pPr>
        <w:sectPr w:rsidR="004414BA" w:rsidRPr="00FA34F5" w:rsidSect="0068080B">
          <w:footerReference w:type="even" r:id="rId11"/>
          <w:footerReference w:type="default" r:id="rId12"/>
          <w:pgSz w:w="11900" w:h="16840"/>
          <w:pgMar w:top="1134" w:right="1134" w:bottom="1134" w:left="1134" w:header="709" w:footer="1077" w:gutter="0"/>
          <w:cols w:space="708"/>
          <w:titlePg/>
          <w:docGrid w:linePitch="326"/>
        </w:sectPr>
      </w:pPr>
      <w:r w:rsidRPr="004A2ABE">
        <w:rPr>
          <w:rFonts w:ascii="Century Gothic" w:eastAsia="Times New Roman" w:hAnsi="Century Gothic"/>
          <w:noProof/>
          <w:color w:val="8D1B5B"/>
          <w:sz w:val="56"/>
          <w:szCs w:val="32"/>
        </w:rPr>
        <mc:AlternateContent>
          <mc:Choice Requires="wps">
            <w:drawing>
              <wp:anchor distT="45720" distB="45720" distL="114300" distR="114300" simplePos="0" relativeHeight="251667456" behindDoc="0" locked="0" layoutInCell="1" allowOverlap="1" wp14:anchorId="60CCF009" wp14:editId="5B054DB2">
                <wp:simplePos x="0" y="0"/>
                <wp:positionH relativeFrom="column">
                  <wp:posOffset>1634490</wp:posOffset>
                </wp:positionH>
                <wp:positionV relativeFrom="paragraph">
                  <wp:posOffset>1125855</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8AB7083" w14:textId="55684836" w:rsidR="004A2ABE" w:rsidRDefault="004A2ABE"/>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0CCF009" id="_x0000_t202" coordsize="21600,21600" o:spt="202" path="m,l,21600r21600,l21600,xe">
                <v:stroke joinstyle="miter"/>
                <v:path gradientshapeok="t" o:connecttype="rect"/>
              </v:shapetype>
              <v:shape id="Text Box 2" o:spid="_x0000_s1026" type="#_x0000_t202" style="position:absolute;margin-left:128.7pt;margin-top:88.65pt;width:185.9pt;height:110.6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" stroked="f">
                <v:textbox style="mso-fit-shape-to-text:t">
                  <w:txbxContent>
                    <w:p w14:paraId="38AB7083" w14:textId="55684836" w:rsidR="004A2ABE" w:rsidRDefault="004A2ABE"/>
                  </w:txbxContent>
                </v:textbox>
                <w10:wrap type="square"/>
              </v:shape>
            </w:pict>
          </mc:Fallback>
        </mc:AlternateContent>
      </w:r>
      <w:r w:rsidR="006D6A75">
        <w:rPr>
          <w:noProof/>
        </w:rPr>
        <mc:AlternateContent>
          <mc:Choice Requires="wpg">
            <w:drawing>
              <wp:anchor distT="0" distB="0" distL="114300" distR="114300" simplePos="0" relativeHeight="251655168" behindDoc="0" locked="0" layoutInCell="1" allowOverlap="1" wp14:anchorId="107FCCC4" wp14:editId="7CDC76C4">
                <wp:simplePos x="0" y="0"/>
                <wp:positionH relativeFrom="column">
                  <wp:posOffset>-1141730</wp:posOffset>
                </wp:positionH>
                <wp:positionV relativeFrom="paragraph">
                  <wp:posOffset>148590</wp:posOffset>
                </wp:positionV>
                <wp:extent cx="8393430" cy="10051464"/>
                <wp:effectExtent l="0" t="0" r="7620" b="6985"/>
                <wp:wrapNone/>
                <wp:docPr id="6" name="Group 6"/>
                <wp:cNvGraphicFramePr/>
                <a:graphic xmlns:a="http://schemas.openxmlformats.org/drawingml/2006/main">
                  <a:graphicData uri="http://schemas.microsoft.com/office/word/2010/wordprocessingGroup">
                    <wpg:wgp>
                      <wpg:cNvGrpSpPr/>
                      <wpg:grpSpPr>
                        <a:xfrm>
                          <a:off x="0" y="0"/>
                          <a:ext cx="8393430" cy="10051464"/>
                          <a:chOff x="0" y="0"/>
                          <a:chExt cx="8393430" cy="10051464"/>
                        </a:xfrm>
                      </wpg:grpSpPr>
                      <wpg:grpSp>
                        <wpg:cNvPr id="4" name="Group 4"/>
                        <wpg:cNvGrpSpPr/>
                        <wpg:grpSpPr>
                          <a:xfrm>
                            <a:off x="867508" y="0"/>
                            <a:ext cx="6460622" cy="2202873"/>
                            <a:chOff x="270163" y="-1"/>
                            <a:chExt cx="6460622" cy="2202873"/>
                          </a:xfrm>
                        </wpg:grpSpPr>
                        <wps:wsp>
                          <wps:cNvPr id="307" name="Text Box 2"/>
                          <wps:cNvSpPr txBox="1">
                            <a:spLocks noChangeArrowheads="1"/>
                          </wps:cNvSpPr>
                          <wps:spPr bwMode="auto">
                            <a:xfrm>
                              <a:off x="4025455" y="145471"/>
                              <a:ext cx="2705330" cy="1811547"/>
                            </a:xfrm>
                            <a:prstGeom prst="rect">
                              <a:avLst/>
                            </a:prstGeom>
                            <a:noFill/>
                            <a:ln w="9525">
                              <a:noFill/>
                              <a:miter lim="800000"/>
                              <a:headEnd/>
                              <a:tailEnd/>
                            </a:ln>
                          </wps:spPr>
                          <wps:txbx>
                            <w:txbxContent>
                              <w:p w14:paraId="5FDE3990" w14:textId="001B0DDC" w:rsidR="006D6A75" w:rsidRDefault="00485721" w:rsidP="006D6A75">
                                <w:pPr>
                                  <w:jc w:val="right"/>
                                  <w:rPr>
                                    <w:rFonts w:ascii="Franklin Gothic Medium" w:hAnsi="Franklin Gothic Medium"/>
                                    <w:sz w:val="44"/>
                                    <w:szCs w:val="44"/>
                                  </w:rPr>
                                </w:pPr>
                                <w:r>
                                  <w:rPr>
                                    <w:rFonts w:ascii="Franklin Gothic Medium" w:hAnsi="Franklin Gothic Medium"/>
                                    <w:sz w:val="44"/>
                                    <w:szCs w:val="44"/>
                                  </w:rPr>
                                  <w:t>Caraidean Uibhist</w:t>
                                </w:r>
                                <w:r w:rsidR="006B7A71">
                                  <w:rPr>
                                    <w:rFonts w:ascii="Franklin Gothic Medium" w:hAnsi="Franklin Gothic Medium"/>
                                    <w:sz w:val="44"/>
                                    <w:szCs w:val="44"/>
                                  </w:rPr>
                                  <w:t xml:space="preserve"> (SCIO)</w:t>
                                </w:r>
                              </w:p>
                              <w:p w14:paraId="6B533F79" w14:textId="0E1A0596" w:rsidR="006D6A75" w:rsidRPr="0066794B" w:rsidRDefault="007A61B0" w:rsidP="006D6A75">
                                <w:pPr>
                                  <w:spacing w:after="0"/>
                                  <w:jc w:val="right"/>
                                  <w:rPr>
                                    <w:rFonts w:ascii="Franklin Gothic Medium" w:hAnsi="Franklin Gothic Medium"/>
                                    <w:sz w:val="32"/>
                                    <w:szCs w:val="32"/>
                                  </w:rPr>
                                </w:pPr>
                                <w:r>
                                  <w:rPr>
                                    <w:rFonts w:ascii="Franklin Gothic Medium" w:hAnsi="Franklin Gothic Medium"/>
                                    <w:sz w:val="32"/>
                                    <w:szCs w:val="32"/>
                                  </w:rPr>
                                  <w:t>Impact Report</w:t>
                                </w:r>
                              </w:p>
                              <w:p w14:paraId="73B6EFF4" w14:textId="244EBC10" w:rsidR="006D6A75" w:rsidRPr="0066794B" w:rsidRDefault="006D6A75" w:rsidP="006D6A75">
                                <w:pPr>
                                  <w:jc w:val="right"/>
                                  <w:rPr>
                                    <w:sz w:val="32"/>
                                    <w:szCs w:val="32"/>
                                  </w:rPr>
                                </w:pPr>
                              </w:p>
                              <w:p w14:paraId="4C204C2A" w14:textId="09712A16" w:rsidR="006D6A75" w:rsidRPr="0066794B" w:rsidRDefault="00485721" w:rsidP="006D6A75">
                                <w:pPr>
                                  <w:spacing w:after="0"/>
                                  <w:jc w:val="right"/>
                                  <w:rPr>
                                    <w:color w:val="FBB800" w:themeColor="accent1"/>
                                  </w:rPr>
                                </w:pPr>
                                <w:r>
                                  <w:rPr>
                                    <w:color w:val="FBB800" w:themeColor="accent1"/>
                                    <w:sz w:val="32"/>
                                    <w:szCs w:val="32"/>
                                  </w:rPr>
                                  <w:t xml:space="preserve">February </w:t>
                                </w:r>
                                <w:r w:rsidR="00F679F2">
                                  <w:rPr>
                                    <w:color w:val="FBB800" w:themeColor="accent1"/>
                                    <w:sz w:val="32"/>
                                    <w:szCs w:val="32"/>
                                  </w:rPr>
                                  <w:t>202</w:t>
                                </w:r>
                                <w:r>
                                  <w:rPr>
                                    <w:color w:val="FBB800" w:themeColor="accent1"/>
                                    <w:sz w:val="32"/>
                                    <w:szCs w:val="32"/>
                                  </w:rPr>
                                  <w:t>3</w:t>
                                </w:r>
                              </w:p>
                              <w:p w14:paraId="0E16D016" w14:textId="77777777" w:rsidR="006D6A75" w:rsidRPr="0066794B" w:rsidRDefault="006D6A75" w:rsidP="006D6A75">
                                <w:pPr>
                                  <w:jc w:val="right"/>
                                  <w:rPr>
                                    <w:rFonts w:ascii="Franklin Gothic Medium" w:hAnsi="Franklin Gothic Medium"/>
                                    <w:sz w:val="44"/>
                                    <w:szCs w:val="44"/>
                                  </w:rPr>
                                </w:pPr>
                              </w:p>
                            </w:txbxContent>
                          </wps:txbx>
                          <wps:bodyPr rot="0" vert="horz" wrap="square" lIns="0" tIns="45720" rIns="91440" bIns="45720" anchor="t" anchorCtr="0">
                            <a:noAutofit/>
                          </wps:bodyPr>
                        </wps:wsp>
                        <pic:pic xmlns:pic="http://schemas.openxmlformats.org/drawingml/2006/picture">
                          <pic:nvPicPr>
                            <pic:cNvPr id="3" name="Picture 3" descr="C:\Users\molly\Documents\NEW\2017 Templates\23rd August Making Us Beautiful\Logos\Logo_A_S.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270163" y="-1"/>
                              <a:ext cx="1768465" cy="2202873"/>
                            </a:xfrm>
                            <a:prstGeom prst="rect">
                              <a:avLst/>
                            </a:prstGeom>
                            <a:noFill/>
                            <a:ln>
                              <a:noFill/>
                            </a:ln>
                          </pic:spPr>
                        </pic:pic>
                      </wpg:grpSp>
                      <pic:pic xmlns:pic="http://schemas.openxmlformats.org/drawingml/2006/picture">
                        <pic:nvPicPr>
                          <pic:cNvPr id="9" name="Picture 9" descr="C:\Users\molly\Documents\NEW\2017 Templates\23rd August Making Us Beautiful\Final Covers\White Solar system cover DIGITAL RGB-01.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2719754"/>
                            <a:ext cx="8393430" cy="7331710"/>
                          </a:xfrm>
                          <a:prstGeom prst="rect">
                            <a:avLst/>
                          </a:prstGeom>
                          <a:noFill/>
                          <a:ln>
                            <a:noFill/>
                          </a:ln>
                        </pic:spPr>
                      </pic:pic>
                    </wpg:wgp>
                  </a:graphicData>
                </a:graphic>
              </wp:anchor>
            </w:drawing>
          </mc:Choice>
          <mc:Fallback>
            <w:pict>
              <v:group w14:anchorId="107FCCC4" id="Group 6" o:spid="_x0000_s1027" style="position:absolute;margin-left:-89.9pt;margin-top:11.7pt;width:660.9pt;height:791.45pt;z-index:251655168" coordsize="83934,100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Cjw/eHBhY2tldCBlbmQ9Inci&#10;Pz7/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1PTj+hvjT+m7P7xk&#10;uoX4O/2Yuy/8mp9syKyPL36S+Z+/LfwapsSVa4AAAAAAAAYw+sf9e+Ufy3jP9v69zifSJftVc595&#10;8b/YMCxP4e/0W7L+e3H2+6rqEDd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dT04/ob40/puz+8ZLqF+Dv9mLsv/JqfbMisjy9+kvmfvy38GqbElWuAAAAAAAA&#10;GMPrH/XvlH8t4z/b+vc4n0iX7VXOfefG/wBgwLE/h7/Rbsv57cfb7quoQN1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1PTj+hvjT+m7P7xkuoX4O/2Yuy/wDJ&#10;qfbMisjy9+kvmfvy38GqbElWuAAAAAAAAGMPrH/XvlH8t4z/AG/r3OJ9Il+1Vzn3nxv9gwLE/h7/&#10;AEW7L+e3H2+6rqEDdY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dT04/ob40/puz+8ZLqF+Dv8AZi7L/wAmp9syKyPL36S+Z+/LfwapsSVa4AAAAAAAAYw+sf8A&#10;XvlH8t4z/b+vc4n0iX7VXOfefG/2DAsT+Hv9Fuy/ntx9vuq6hA3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3U9OP6G+NP6bs/vGS6hfg7/Zi7L/yan2zIrI8v&#10;fpL5n78t/BqmxJVrgAAAAAAABjD6x/175R/LeM/2/r3OJ9Il+1Vzn3nxv9gwLE/h7/Rbsv57cfb7&#10;quoQN1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1PTj+hv&#10;jT+m7P7xkuoX4O/2Yuy/8mp9syKyPL36S+Z+/LfwapsSVa4AAAAAAAAYw+sf9e+Ufy3jP9v69zif&#10;SJftVc5958b/AGDAsT+Hv9Fuy/ntx9vuq6hA3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3U9OP6G+NP6bs/vGS6hfg7/Zi7L/AMmp9syKyPL36S+Z+/Lfwaps&#10;SVa4AAAAAAAAYw+sf9e+Ufy3jP8Ab+vc4n0iX7VXOfefG/2DAsT+Hv8ARbsv57cfb7quoQN1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N1PTj+hvjT+m7P7xku&#10;oX4O/wBmLsv/ACan2zIrI8vfpL5n78t/BqmxJVrgAAAAAAABjD6x/wBe+Ufy3jP9v69zifSJftVc&#10;5958b/YMCxP4e/0W7L+e3H2+6rqEDd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dT04/ob40/puz+8ZLqF+Dv9mLsv/JqfbMisjy9+kvmfvy38GqbElWuAAAAA&#10;AAAGMPrH/XvlH8t4z/b+vc4n0iX7VXOfefG/2DAsT+Hv9Fuy/ntx9vuq6hA3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3U9OP6G+NP6bs/vGS6hfg7/Zi7L/y&#10;an2zIrI8vfpL5n78t/BqmxJVrgAAAAAAABjD6x/175R/LeM/2/r3OJ9Il+1Vzn3nxv8AYMCxP4e/&#10;0W7L+e3H2+6rqEDd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dT04/ob40/puz+8ZLqF+Dv9mLsv8Ayan2zIrI8vfpL5n78t/BqmxJVrgAAAAAAABjD6x/175R&#10;/LeM/wBv69zifSJftVc5958b/YMCxP4e/wBFuy/ntx9vuq6hA3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3U9OP6G+NP6bs/vGS6hfg7/AGYuy/8AJqfbMisj&#10;y9+kvmfvy38GqbElWuAAAAAAAAGMPrH/AF75R/LeM/2/r3OJ9Il+1Vzn3nxv9gwLE/h7/Rbsv57c&#10;fb7quoQN1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N1PTj&#10;+hvjT+m7P7xkuoX4O/2Yuy/8mp9syKyPL36S+Z+/LfwapsSVa4AAAAAAAAYw+sf9e+Ufy3jP9v69&#10;zifSJftVc5958b/YMCxP4e/0W7L+e3H2+6rqEDd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dT04/ob40/puz+8ZLqF+Dv9mLsv/JqfbMisjy9+kvmfvy38Gqb&#10;ElWuAAAAAAAAGMPrH/XvlH8t4z/b+vc4n0iX7VXOfefG/wBgwLE/h7/Rbsv57cfb7quoQN1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1PTj+hvjT+m7P7xkuo&#10;X4O/2Yuy/wDJqfbMisjy9+kvmfvy38GqbElWuAAAAAAAAGMPrH/XvlH8t4z/AG/r3OJ9Il+1Vzn3&#10;nxv9gwLE/h7/AEW7L+e3H2+6rqEDdY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dT04/ob40/puz+8ZLqF+Dv8AZi7L/wAmp9syKyPL36S+Z+/LfwapsSVa4AAA&#10;AAAAAYw+sf8AXvlH8t4z/b+vc4n0iX7VXOfefG/2DAsT+Hv9Fuy/ntx9vuq6hA3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3U9OP6G+NP6bs/vGS6hfg7/Zi7&#10;L/yan2zIrI8vfpL5n78t/BqmxJVrgAAAAAAABjD6x/175R/LeM/2/r3OJ9Il+1Vzn3nxv9gwLE/h&#10;7/Rbsv57cfb7quoQN1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1PTj+hvjT+m7P7xkuoX4O/2Yuy/8mp9syKyPL36S+Z+/LfwapsSVa4AAAAAAAAYw+sf9e+U&#10;fy3jP9v69zifSJftVc5958b/AGDAsT+Hv9Fuy/ntx9vuq6hA3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3U9OP6G+NP6bs/vGS6hfg7/Zi7L/AMmp9syKyPL3&#10;6S+Z+/LfwapsSVa4AAAAAAAAYw+sf9e+Ufy3jP8Ab+vc4n0iX7VXOfefG/2DAsT+Hv8ARbsv57cf&#10;b7quoQN1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N1PTj+&#10;hvjT+m7P7xkuoX4O/wBmLsv/ACan2zIrI8vfpL5n78t/BqmxJVrgAAAAAAABjD6x/wBe+Ufy3jP9&#10;v69zifSJftVc5958b/YMCxP4e/0W7L+e3H2+6rqEDd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dT04/ob40/puz+8ZLqF+Dv9mLsv/JqfbMisjy9+kvmfvy38&#10;GqbElWuAAAAAAAAGMPrH/XvlH8t4z/b+vc4n0iX7VXOfefG/2DAsT+Hv9Fuy/ntx9vuq6hA3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3U9OP6G+NP6bs/vGS&#10;6hfg7/Zi7L/yan2zIrI8vfpL5n78t/BqmxJVrgAAAAAAABjD6x/175R/LeM/2/r3OJ9Il+1Vzn3n&#10;xv8AYMCxP4e/0W7L+e3H2+6rqEDd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dT04/ob40/puz+8ZLqF+Dv9mLsv8Ayan2zIrI8vfpL5n78t/BqmxJVrgAAAAA&#10;AABjD6x/175R/LeM/wBv69zifSJftVc5958b/YMCxP4e/wBFuy/ntx9vuq6hA3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3U9OP6G+NP6bs/vGS6hfg7/AGYu&#10;y/8AJqfbMisjy9+kvmfvy38GqbElWuAAAAAAAAGMPrH/AF75R/LeM/2/r3OJ9Il+1Vzn3nxv9gwL&#10;E/h7/Rbsv57cfb7quoQN1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N1PTj+hvjT+m7P7xkuoX4O/2Yuy/8mp9syKyPL36S+Z+/LfwapsSVa4AAAAAAAAYw+sf9&#10;e+Ufy3jP9v69zifSJftVc5958b/YMCxP4e/0W7L+e3H2+6rqEDd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dT04/ob40/puz+8ZLqF+Dv9mLsv/JqfbMisjy9&#10;+kvmfvy38GqbElWuAAAAAAAAGMPrH/XvlH8t4z/b+vc4n0iX7VXOfefG/wBgwLE/h7/Rbsv57cfb&#10;7quoQN1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1PTj+h&#10;vjT+m7P7xkuoX4O/2Yuy/wDJqfbMisjy9+kvmfvy38GqbElWuAAAAAAAAGMPrH/XvlH8t4z/AG/r&#10;3OJ9Il+1Vzn3nxv9gwLE/h7/AEW7L+e3H2+6rqEDdY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dT04/ob40/puz+8ZLqF+Dv8AZi7L/wAmp9syKyPL36S+Z+/L&#10;fwapsSVa4AAAAAAAAYw+sf8AXvlH8t4z/b+vc4n0iX7VXOfefG/2DAsT+Hv9Fuy/ntx9vuq6hA3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3U9OP6G+NP6bs/&#10;vGS6hfg7/Zi7L/yan2zIrI8vfpL5n78t/BqmxJVrgAAAAAAABjD6x/175R/LeM/2/r3OJ9Il+1Vz&#10;n3nxv9gwLE/h7/Rbsv57cfb7quoQN1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1PTj+hvjT+m7P7xkuoX4O/2Yuy/8mp9syKyPL36S+Z+/LfwapsSVa4AAAAA&#10;AAAYw+sf9e+Ufy3jP9v69zifSJftVc5958b/AGDAsT+Hv9Fuy/ntx9vuq6hA3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3U9OP6G+NP6bs/vGS6hfg7/Zi7L/&#10;AMmp9syKyPL36S+Z+/LfwapsSVa4AAAAAAAAYw+sf9e+Ufy3jP8Ab+vc4n0iX7VXOfefG/2DAsT+&#10;Hv8ARbsv57cfb7quoQN1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N1PTj+hvjT+m7P7xkuoX4O/wBmLsv/ACan2zIrI8vfpL5n78t/BqmxJVrgAAAAAAABjD6x&#10;/wBe+Ufy3jP9v69zifSJftVc5958b/YMCxP4e/0W7L+e3H2+6rqEDd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dT04/ob40/puz+8ZLqF+Dv9mLsv/JqfbMis&#10;jy9+kvmfvy38GqbElWuAAAAAAAAGMPrH/XvlH8t4z/b+vc4n0iX7VXOfefG/2DAsT+Hv9Fuy/ntx&#10;9vuq6hA3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3U9OP&#10;6G+NP6bs/vGS6hfg7/Zi7L/yan2zIrI8vfpL5n78t/BqmxJVrgAAAAAAABjD6x/175R/LeM/2/r3&#10;OJ9Il+1Vzn3nxv8AYMCxP4e/0W7L+e3H2+6rqEDd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dT04/ob40/puz+8ZLqF+Dv9mLsv8Ayan2zIrI8vfpL5n78t/B&#10;qmxJVrgAAAAAAABjD6x/175R/LeM/wBv69zifSJftVc5958b/YMCxP4e/wBFuy/ntx9vuq6hA3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3U9OP6G+NP6bs/v&#10;GS6hfg7/AGYuy/8AJqfbMisjy9+kvmfvy38GqbElWuAAAAAAAAGMPrH/AF75R/LeM/2/r3OJ9Il+&#10;1Vzn3nxv9gwLE/h7/Rbsv57cfb7quoQN1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1PTj+hvjT+m7P7xkuoX4O/2Yuy/8mp9syKyPL36S+Z+/LfwapsSVa4AA&#10;AAAAAAYw+sf9e+Ufy3jP9v69zifSJftVc5958b/YMCxP4e/0W7L+e3H2+6rqEDd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dT04/ob40/puz+8ZLqF+Dv9mLs&#10;v/JqfbMisjy9+kvmfvy38GqbElWuAAAAAAAAGMPrH/XvlH8t4z/b+vc4n0iX7VXOfefG/wBgwLE/&#10;h7/Rbsv57cfb7quoQN1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1PTj+hvjT+m7P7xkuoX4O/2Yuy/wDJqfbMisjy9+kvmfvy38GqbElWuAAAAAAAAGMPrH/X&#10;vlH8t4z/AG/r3OJ9Il+1Vzn3nxv9gwLE/h7/AEW7L+e3H2+6rqEDd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dT04/ob40/puz+8ZLqF+Dv8AZi7L/wAmp9sy&#10;KyPL36S+Z+/LfwapsSVa4AAAAAAAAYw+sf8AXvlH8t4z/b+vc4n0iX7VXOfefG/2DAsT+Hv9Fuy/&#10;ntx9vuq6hA3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3U&#10;9OP6G+NP6bs/vGS6hfg7/Zi7L/yan2zIrI8vfpL5n78t/BqmxJVrgAAAAAAABjD6x/175R/LeM/2&#10;/r3OJ9Il+1Vzn3nxv9gwLE/h7/Rbsv57cfb7quoQN1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1PTj+hvjT+m7P7xkuoX4O/2Yuy/8mp9syKyPL36S+Z+/Lfw&#10;apsSVa4AAAAAAAAYw+sf9e+Ufy3jP9v69zifSJftVc5958b/AGDAsT+Hv9Fuy/ntx9vuq6hA3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3U9OP6G+NP6bs/vG&#10;S6hfg7/Zi7L/AMmp9syKyPL36S+Z+/LfwapsSVa4AAAAAAAAYw+sf9e+Ufy3jP8Ab+vc4n0iX7VX&#10;OfefG/2DAsT+Hv8ARbsv57cfb7quoQN1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N1PTj+hvjT+m7P7xkuoX4O/wBmLsv/ACan2zIrI8vfpL5n78t/BqmxJVrg&#10;AAAAAAABjD6x/wBe+Ufy3jP9v69zifSJftVc5958b/YMCxP4e/0W7L+e3H2+6rqEDd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dT04/ob40/puz+8ZLqF+Dv9&#10;mLsv/JqfbMisjy9+kvmfvy38GqbElWuAAAAAAAAGMPrH/XvlH8t4z/b+vc4n0iX7VXOfefG/2DAs&#10;T+Hv9Fuy/ntx9vuq6hA3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3U9OP6G+NP6bs/vGS6hfg7/Zi7L/yan2zIrI8vfpL5n78t/BqmxJVrgAAAAAAABjD6x/1&#10;75R/LeM/2/r3OJ9Il+1Vzn3nxv8AYMCxP4e/0W7L+e3H2+6rqEDd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dT04/ob40/puz+8ZLqF+Dv9mLsv8Ayan2zIrI&#10;8vfpL5n78t/BqmxJVrgAAAAAAABjD6x/175R/LeM/wBv69zifSJftVc5958b/YMCxP4e/wBFuy/n&#10;tx9vuq6hA3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3U9&#10;OP6G+NP6bs/vGS6hfg7/AGYuy/8AJqfbMisjy9+kvmfvy38GqbElWuAAAAAAAAGMPrH/AF75R/Le&#10;M/2/r3OJ9Il+1Vzn3nxv9gwLE/h7/Rbsv57cfb7quoQN1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N1PTj+hvjT+m7P7xkuoX4O/2Yuy/8mp9syKyPL36S+Z+/&#10;LfwapsSVa4AAAAAAAAYw+sf9e+Ufy3jP9v69zifSJftVc5958b/YMCxP4e/0W7L+e3H2+6rqEDd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dT04/ob40/puz+&#10;8ZLqF+Dv9mLsv/JqfbMisjy9+kvmfvy38GqbElWuAAAAAAAAGMPrH/XvlH8t4z/b+vc4n0iX7VXO&#10;fefG/wBgwLE/h7/Rbsv57cfb7quoQN1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enH9DfGn9N2f3jJdQvwd/sxdl/5NT7ZkVkeXv0&#10;l8z9+W/g1TYkq1wAAAAAAAAxh9Y/698o/lvGf7f17nE+kS/aq5z7z43+wYFifw9/ot2X89uPt91X&#10;UIG6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6npx/Q3xp&#10;/Tdn94yXUL8Hf7MXZf8Ak1PtmRWR5e/SXzP35b+DVNiSrXAAAAAAAADGH1j/AK98o/lvGf7f17nE&#10;+kS/aq5z7z43+wYFifw9/ot2X89uPt91XUIG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6npx/Q3xp/Tdn94yXUL8Hf7MXZf+TU+2ZFZHl79JfM/flv4NU2JK&#10;tcAAAAAAAAMYfWP+vfKP5bxn+39e5xPpEv2quc+8+N/sGBYn8Pf6Ldl/Pbj7fdV1CBu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up6cf0N8af03Z/eMl1C/B3&#10;+zF2X/k1PtmRWR5e/SXzP35b+DVNiSrXAAAAAAAADGH1j/r3yj+W8Z/t/XucT6RL9qrnPvPjf7Bg&#10;WJ/D3+i3Zfz24+33VdQgbr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enH9DfGn9N2f3jJdQvwd/sxdl/5NT7ZkVkeXv0l8z9+W/g1TYkq1wAAAAAAAAxh9Y/&#10;698o/lvGf7f17nE+kS/aq5z7z43+wYFifw9/ot2X89uPt91XUIG6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6npx/Q3xp/Tdn94yXUL8Hf7MXZf8Ak1PtmRWR&#10;5e/SXzP35b+DVNiSrXAAAAAAAADGH1j/AK98o/lvGf7f17nE+kS/aq5z7z43+wYFifw9/ot2X89u&#10;Pt91XUIG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6npx&#10;/Q3xp/Tdn94yXUL8Hf7MXZf+TU+2ZFZHl79JfM/flv4NU2JKtcAAAAAAAAMYfWP+vfKP5bxn+39e&#10;5xPpEv2quc+8+N/sGBYn8Pf6Ldl/Pbj7fdV1CBu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up6cf0N8af03Z/eMl1C/B3+zF2X/k1PtmRWR5e/SXzP35b+DVN&#10;iSrXAAAAAAAADGH1j/r3yj+W8Z/t/XucT6RL9qrnPvPjf7BgWJ/D3+i3Zfz24+33VdQgbr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qenH9DfGn9N2f3jJdQv&#10;wd/sxdl/5NT7ZkVkeXv0l8z9+W/g1TYkq1wAAAAAAAAxh9Y/698o/lvGf7f17nE+kS/aq5z7z43+&#10;wYFifw9/ot2X89uPt91XUIG6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6npx/Q3xp/Tdn94yXUL8Hf7MXZf8Ak1PtmRWR5e/SXzP35b+DVNiSrXAAAAAAAADG&#10;H1j/AK98o/lvGf7f17nE+kS/aq5z7z43+wYFifw9/ot2X89uPt91XUIG6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6npx/Q3xp/Tdn94yXUL8Hf7MXZf+TU+2&#10;ZFZHl79JfM/flv4NU2JKtcAAAAAAAAMYfWP+vfKP5bxn+39e5xPpEv2quc+8+N/sGBYn8Pf6Ldl/&#10;Pbj7fdV1CBu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up&#10;6cf0N8af03Z/eMl1C/B3+zF2X/k1PtmRWR5e/SXzP35b+DVNiSrXAAAAAAAADGH1j/r3yj+W8Z/t&#10;/XucT6RL9qrnPvPjf7BgWJ/D3+i3Zfz24+33VdQgbr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enH9DfGn9N2f3jJdQvwd/sxdl/5NT7ZkVkeXv0l8z9+W/g&#10;1TYkq1wAAAAAAAAxh9Y/698o/lvGf7f17nE+kS/aq5z7z43+wYFifw9/ot2X89uPt91XUIG6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6npx/Q3xp/Tdn94yX&#10;UL8Hf7MXZf8Ak1PtmRWR5e/SXzP35b+DVNiSrXAAAAAAAADGH1j/AK98o/lvGf7f17nE+kS/aq5z&#10;7z43+wYFifw9/ot2X89uPt91XUIG6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6npx/Q3xp/Tdn94yXUL8Hf7MXZf+TU+2ZFZHl79JfM/flv4NU2JKtcAAAAAA&#10;AAMYfWP+vfKP5bxn+39e5xPpEv2quc+8+N/sGBYn8Pf6Ldl/Pbj7fdV1CBu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up6cf0N8af03Z/eMl1C/B3+zF2X/k1&#10;PtmRWR5e/SXzP35b+DVNiSrXAAAAAAAADGH1j/r3yj+W8Z/t/XucT6RL9qrnPvPjf7BgWJ/D3+i3&#10;Zfz24+33VdQgbr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enH9DfGn9N2f3jJdQvwd/sxdl/5NT7ZkVkeXv0l8z9+W/g1TYkq1wAAAAAAAAxh9Y/698o/lvG&#10;f7f17nE+kS/aq5z7z43+wYFifw9/ot2X89uPt91XUIG6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6npx/Q3xp/Tdn94yXUL8Hf7MXZf8Ak1PtmRWR5e/SXzP3&#10;5b+DVNiSrXAAAAAAAADGH1j/AK98o/lvGf7f17nE+kS/aq5z7z43+wYFifw9/ot2X89uPt91XUIG&#10;6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6npx/Q3xp/Td&#10;n94yXUL8Hf7MXZf+TU+2ZFZHl79JfM/flv4NU2JKtcAAAAAAAAMYfWP+vfKP5bxn+39e5xPpEv2q&#10;uc+8+N/sGBYn8Pf6Ldl/Pbj7fdV1CBu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up6cf0N8af03Z/eMl1C/B3+zF2X/k1PtmRWR5e/SXzP35b+DVNiSrXAAAA&#10;AAAADGH1j/r3yj+W8Z/t/XucT6RL9qrnPvPjf7BgWJ/D3+i3Zfz24+33VdQgbr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qenH9DfGn9N2f3jJdQvwd/sxdl/&#10;5NT7ZkVkeXv0l8z9+W/g1TYkq1wAAAAAAAAxh9Y/698o/lvGf7f17nE+kS/aq5z7z43+wYFifw9/&#10;ot2X89uPt91XUIG6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6npx/Q3xp/Tdn94yXUL8Hf7MXZf8Ak1PtmRWR5e/SXzP35b+DVNiSrXAAAAAAAADGH1j/AK98&#10;o/lvGf7f17nE+kS/aq5z7z43+wYFifw9/ot2X89uPt91XUIG6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6npx/Q3xp/Tdn94yXUL8Hf7MXZf+TU+2ZFZHl79J&#10;fM/flv4NU2JKtcAAAAAAAAMYfWP+vfKP5bxn+39e5xPpEv2quc+8+N/sGBYn8Pf6Ldl/Pbj7fdV1&#10;CBu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up6cf0N8af&#10;03Z/eMl1C/B3+zF2X/k1PtmRWR5e/SXzP35b+DVNiSrXAAAAAAAADGH1j/r3yj+W8Z/t/XucT6RL&#10;9qrnPvPjf7BgWJ/D3+i3Zfz24+33VdQgbr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enH9DfGn9N2f3jJdQvwd/sxdl/5NT7ZkVkeXv0l8z9+W/g1TYkq1wA&#10;AAAAAAAxh9Y/698o/lvGf7f17nE+kS/aq5z7z43+wYFifw9/ot2X89uPt91XUIG6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6npx/Q3xp/Tdn94yXUL8Hf7MX&#10;Zf8Ak1PtmRWR5e/SXzP35b+DVNiSrXAAAAAAAADGH1j/AK98o/lvGf7f17nE+kS/aq5z7z43+wYF&#10;ifw9/ot2X89uPt91XUIG6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6npx/Q3xp/Tdn94yXUL8Hf7MXZf+TU+2ZFZHl79JfM/flv4NU2JKtcAAAAAAAAMYfWP+&#10;vfKP5bxn+39e5xPpEv2quc+8+N/sGBYn8Pf6Ldl/Pbj7fdV1CBu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up6cf0N8af03Z/eMl1C/B3+zF2X/k1PtmRWR5e&#10;/SXzP35b+DVNiSrXAAAAAAAADGH1j/r3yj+W8Z/t/XucT6RL9qrnPvPjf7BgWJ/D3+i3Zfz24+33&#10;VdQgbr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qenH9Df&#10;Gn9N2f3jJdQvwd/sxdl/5NT7ZkVkeXv0l8z9+W/g1TYkq1wAAAAAAAAxh9Y/698o/lvGf7f17nE+&#10;kS/aq5z7z43+wYFifw9/ot2X89uPt91XUIG6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6npx/Q3xp/Tdn94yXUL8Hf7MXZf8Ak1PtmRWR5e/SXzP35b+DVNiS&#10;rXAAAAAAAADGH1j/AK98o/lvGf7f17nE+kS/aq5z7z43+wYFifw9/ot2X89uPt91XUIG6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6npx/Q3xp/Tdn94yXUL8&#10;Hf7MXZf+TU+2ZFZHl79JfM/flv4NU2JKtcAAAAAAAAMYfWP+vfKP5bxn+39e5xPpEv2quc+8+N/s&#10;GBYn8Pf6Ldl/Pbj7fdV1CBus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up6cf0N8af03Z/eMl1C/B3+zF2X/k1PtmRWR5e/SXzP35b+DVNiSrXAAAAAAAADGH1&#10;j/r3yj+W8Z/t/XucT6RL9qrnPvPjf7BgWJ/D3+i3Zfz24+33VdQgbr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qenH9DfGn9N2f3jJdQvwd/sxdl/5NT7ZkVk&#10;eXv0l8z9+W/g1TYkq1wAAAAAAAAxh9Y/698o/lvGf7f17nE+kS/aq5z7z43+wYFifw9/ot2X89uP&#10;t91XUIG6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6npx/&#10;Q3xp/Tdn94yXUL8Hf7MXZf8Ak1PtmRWR5e/SXzP35b+DVNiSrXAAAAAAAADGH1j/AK98o/lvGf7f&#10;17nE+kS/aq5z7z43+wYFifw9/ot2X89uPt91XUIG6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6npx/Q3xp/Tdn94yXUL8Hf7MXZf+TU+2ZFZHl79JfM/flv4N&#10;U2JKtcAAAAAAAAMYfWP+vfKP5bxn+39e5xPpEv2quc+8+N/sGBYn8Pf6Ldl/Pbj7fdV1CBu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up6cf0N8af03Z/eMl1&#10;C/B3+zF2X/k1PtmRWR5e/SXzP35b+DVNiSrXAAAAAAAADGH1j/r3yj+W8Z/t/XucT6RL9qrnPvPj&#10;f7BgWJ/D3+i3Zfz24+33VdQgbr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enH9DfGn9N2f3jJdQvwd/sxdl/5NT7ZkVkeXv0l8z9+W/g1TYkq1wAAAAAAAAx&#10;h9Y/698o/lvGf7f17nE+kS/aq5z7z43+wYFifw9/ot2X89uPt91XUIG6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6npx/Q3xp/Tdn94yXUL8Hf7MXZf8Ak1Pt&#10;mRWR5e/SXzP35b+DVNiSrXAAAAAAAADGH1j/AK98o/lvGf7f17nE+kS/aq5z7z43+wYFifw9/ot2&#10;X89uPt91XUIG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6npx/Q3xp/Tdn94yXUL8Hf7MXZf+TU+2ZFZHl79JfM/flv4NU2JKtcAAAAAAAAMYfWP+vfKP5bxn&#10;+39e5xPpEv2quc+8+N/sGBYn8Pf6Ldl/Pbj7fdV1CBu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up6cf0N8af03Z/eMl1C/B3+zF2X/k1PtmRWR5e/SXzP35b&#10;+DVNiSrXAAAAAAAADGH1j/r3yj+W8Z/t/XucT6RL9qrnPvPjf7BgWJ/D3+i3Zfz24+33VdQgbr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qenH9DfGn9N2f3j&#10;JdQvwd/sxdl/5NT7ZkVkeXv0l8z9+W/g1TYkq1wAAAAAAAAxh9Y/698o/lvGf7f17nE+kS/aq5z7&#10;z43+wYFifw9/ot2X89uPt91XUIG6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6npx/Q3xp/Tdn94yXUL8Hf7MXZf8Ak1PtmRWR5e/SXzP35b+DVNiSrXAAAAAA&#10;AADGH1j/AK98o/lvGf7f17nE+kS/aq5z7z43+wYFifw9/ot2X89uPt91XUIG6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6npx/Q3xp/Tdn94yXUL8Hf7MXZf+&#10;TU+2ZFZHl79JfM/flv4NU2JKtcAAAAAAAAMYfWP+vfKP5bxn+39e5xPpEv2quc+8+N/sGBYn8Pf6&#10;Ldl/Pbj7fdV1CBu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up6cf0N8af03Z/eMl1C/B3+zF2X/k1PtmRWR5e/SXzP35b+DVNiSrXAAAAAAAADGH1j/r3yj+W&#10;8Z/t/XucT6RL9qrnPvPjf7BgWJ/D3+i3Zfz24+33VdQgbr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enH9DfGn9N2f3jJdQvwd/sxdl/5NT7ZkVkeXv0l8z9&#10;+W/g1TYkq1wAAAAAAAAxh9Y/698o/lvGf7f17nE+kS/aq5z7z43+wYFifw9/ot2X89uPt91XUIG6&#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6npx/Q3xp/Tdn&#10;94yXUL8Hf7MXZf8Ak1PtmRWR5e/SXzP35b+DVNiSrXAAAAAAAADGH1j/AK98o/lvGf7f17nE+kS/&#10;aq5z7z43+wYFifw9/ot2X89uPt91XUIG6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6npx/Q3xp/Tdn94yXUL8Hf7MXZf+TU+2ZFZHl79JfM/flv4NU2JKtcAA&#10;AAAAAAMYfWP+vfKP5bxn+39e5xPpEv2quc+8+N/sGBYn8Pf6Ldl/Pbj7fdV1CBu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up6cf0N8af03Z/eMl1C/B3+zF2&#10;X/k1PtmRWR5e/SXzP35b+DVNiSrXAAAAAAAADGH1j/r3yj+W8Z/t/XucT6RL9qrnPvPjf7BgWJ/D&#10;3+i3Zfz24+33VdQgbr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qenH9DfGn9N2f3jJdQvwd/sxdl/5NT7ZkVkeXv0l8z9+W/g1TYkq1wAAAAAAAAxh9Y/698o&#10;/lvGf7f17nE+kS/aq5z7z43+wYFifw9/ot2X89uPt91XUIG6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6npx/Q3xp/Tdn94yXUL8Hf7MXZf8Ak1PtmRWR5e/S&#10;XzP35b+DVNiSrXAAAAAAAADGH1j/AK98o/lvGf7f17nE+kS/aq5z7z43+wYFifw9/ot2X89uPt91&#10;XUIG6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6npx/Q3x&#10;p/Tdn94yXUL8Hf7MXZf+TU+2ZFZHl79JfM/flv4NU2JKtcAAAAAAAAMYfWP+vfKP5bxn+39e5xPp&#10;Ev2quc+8+N/sGBYn8Pf6Ldl/Pbj7fdV1CBu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up6cf0N8af03Z/eMl1C/B3+zF2X/k1PtmRWR5e/SXzP35b+DVNiSrX&#10;AAAAAAAADGH1j/r3yj+W8Z/t/XucT6RL9qrnPvPjf7BgWJ/D3+i3Zfz24+33VdQgbr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enH9DfGn9N2f3jJdQvwd/s&#10;xdl/5NT7ZkVkeXv0l8z9+W/g1TYkq1wAAAAAAAAxh9Y/698o/lvGf7f17nE+kS/aq5z7z43+wYFi&#10;fw9/ot2X89uPt91XUIG6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6npx/Q3xp/Tdn94yXUL8Hf7MXZf8Ak1PtmRWR5e/SXzP35b+DVNiSrXAAAAAAAADGH1j/&#10;AK98o/lvGf7f17nE+kS/aq5z7z43+wYFifw9/ot2X89uPt91XUIG6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6npx/Q3xp/Tdn94yXUL8Hf7MXZf+TU+2ZFZH&#10;l79JfM/flv4NU2JKtcAAAAAAAAKe+XfSPrvLHOtnzfI5xm6S7ssfW48tdZ0VjOt2qa7AsYMZUyZ7&#10;TGlOt2ljurTsp069Pb9KvP4gPgB4jz15Q3vkzd9z7njc+8w7fHO3psqZq1+58FMETGS25xzPVFOq&#10;Y6I0109fakD2D563fYnbOHtvFxuPc0w3yW95Oa1Jn3l7X06Yx2006tPb6oz/AMf+o+Z2y+F8X8ba&#10;W/2nu3/y23n+mY/76zL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">
                <v:group id="Group 4" o:spid="_x0000_s1028" style="position:absolute;left:8675;width:64606;height:22028" coordorigin="2701" coordsize="64606,22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_x0000_s1029" type="#_x0000_t202" style="position:absolute;left:40254;top:1454;width:27053;height:18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" filled="f" stroked="f">
                    <v:textbox inset="0">
                      <w:txbxContent>
                        <w:p w14:paraId="5FDE3990" w14:textId="001B0DDC" w:rsidR="006D6A75" w:rsidRDefault="00485721" w:rsidP="006D6A75">
                          <w:pPr>
                            <w:jc w:val="right"/>
                            <w:rPr>
                              <w:rFonts w:ascii="Franklin Gothic Medium" w:hAnsi="Franklin Gothic Medium"/>
                              <w:sz w:val="44"/>
                              <w:szCs w:val="44"/>
                            </w:rPr>
                          </w:pPr>
                          <w:r>
                            <w:rPr>
                              <w:rFonts w:ascii="Franklin Gothic Medium" w:hAnsi="Franklin Gothic Medium"/>
                              <w:sz w:val="44"/>
                              <w:szCs w:val="44"/>
                            </w:rPr>
                            <w:t>Caraidean Uibhist</w:t>
                          </w:r>
                          <w:r w:rsidR="006B7A71">
                            <w:rPr>
                              <w:rFonts w:ascii="Franklin Gothic Medium" w:hAnsi="Franklin Gothic Medium"/>
                              <w:sz w:val="44"/>
                              <w:szCs w:val="44"/>
                            </w:rPr>
                            <w:t xml:space="preserve"> (SCIO)</w:t>
                          </w:r>
                        </w:p>
                        <w:p w14:paraId="6B533F79" w14:textId="0E1A0596" w:rsidR="006D6A75" w:rsidRPr="0066794B" w:rsidRDefault="007A61B0" w:rsidP="006D6A75">
                          <w:pPr>
                            <w:spacing w:after="0"/>
                            <w:jc w:val="right"/>
                            <w:rPr>
                              <w:rFonts w:ascii="Franklin Gothic Medium" w:hAnsi="Franklin Gothic Medium"/>
                              <w:sz w:val="32"/>
                              <w:szCs w:val="32"/>
                            </w:rPr>
                          </w:pPr>
                          <w:r>
                            <w:rPr>
                              <w:rFonts w:ascii="Franklin Gothic Medium" w:hAnsi="Franklin Gothic Medium"/>
                              <w:sz w:val="32"/>
                              <w:szCs w:val="32"/>
                            </w:rPr>
                            <w:t>Impact Report</w:t>
                          </w:r>
                        </w:p>
                        <w:p w14:paraId="73B6EFF4" w14:textId="244EBC10" w:rsidR="006D6A75" w:rsidRPr="0066794B" w:rsidRDefault="006D6A75" w:rsidP="006D6A75">
                          <w:pPr>
                            <w:jc w:val="right"/>
                            <w:rPr>
                              <w:sz w:val="32"/>
                              <w:szCs w:val="32"/>
                            </w:rPr>
                          </w:pPr>
                        </w:p>
                        <w:p w14:paraId="4C204C2A" w14:textId="09712A16" w:rsidR="006D6A75" w:rsidRPr="0066794B" w:rsidRDefault="00485721" w:rsidP="006D6A75">
                          <w:pPr>
                            <w:spacing w:after="0"/>
                            <w:jc w:val="right"/>
                            <w:rPr>
                              <w:color w:val="FBB800" w:themeColor="accent1"/>
                            </w:rPr>
                          </w:pPr>
                          <w:r>
                            <w:rPr>
                              <w:color w:val="FBB800" w:themeColor="accent1"/>
                              <w:sz w:val="32"/>
                              <w:szCs w:val="32"/>
                            </w:rPr>
                            <w:t xml:space="preserve">February </w:t>
                          </w:r>
                          <w:r w:rsidR="00F679F2">
                            <w:rPr>
                              <w:color w:val="FBB800" w:themeColor="accent1"/>
                              <w:sz w:val="32"/>
                              <w:szCs w:val="32"/>
                            </w:rPr>
                            <w:t>202</w:t>
                          </w:r>
                          <w:r>
                            <w:rPr>
                              <w:color w:val="FBB800" w:themeColor="accent1"/>
                              <w:sz w:val="32"/>
                              <w:szCs w:val="32"/>
                            </w:rPr>
                            <w:t>3</w:t>
                          </w:r>
                        </w:p>
                        <w:p w14:paraId="0E16D016" w14:textId="77777777" w:rsidR="006D6A75" w:rsidRPr="0066794B" w:rsidRDefault="006D6A75" w:rsidP="006D6A75">
                          <w:pPr>
                            <w:jc w:val="right"/>
                            <w:rPr>
                              <w:rFonts w:ascii="Franklin Gothic Medium" w:hAnsi="Franklin Gothic Medium"/>
                              <w:sz w:val="44"/>
                              <w:szCs w:val="44"/>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0" type="#_x0000_t75" style="position:absolute;left:2701;width:17685;height:22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">
                    <v:imagedata r:id="rId15" o:title="Logo_A_S"/>
                  </v:shape>
                </v:group>
                <v:shape id="Picture 9" o:spid="_x0000_s1031" type="#_x0000_t75" style="position:absolute;top:27197;width:83934;height:73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">
                  <v:imagedata r:id="rId16" o:title="White Solar system cover DIGITAL RGB-01"/>
                </v:shape>
              </v:group>
            </w:pict>
          </mc:Fallback>
        </mc:AlternateContent>
      </w:r>
      <w:r w:rsidR="006D6A75">
        <w:br w:type="page"/>
      </w:r>
    </w:p>
    <w:p w14:paraId="159C308F" w14:textId="77777777" w:rsidR="00EF77FC" w:rsidRDefault="006D6A75" w:rsidP="00EF77FC">
      <w:pPr>
        <w:spacing w:after="0"/>
      </w:pPr>
      <w:r>
        <w:rPr>
          <w:noProof/>
        </w:rPr>
        <w:lastRenderedPageBreak/>
        <mc:AlternateContent>
          <mc:Choice Requires="wps">
            <w:drawing>
              <wp:anchor distT="0" distB="0" distL="114300" distR="114300" simplePos="0" relativeHeight="251653120" behindDoc="0" locked="0" layoutInCell="1" allowOverlap="1" wp14:anchorId="3A595785" wp14:editId="02972E6B">
                <wp:simplePos x="0" y="0"/>
                <wp:positionH relativeFrom="column">
                  <wp:posOffset>-11430</wp:posOffset>
                </wp:positionH>
                <wp:positionV relativeFrom="paragraph">
                  <wp:posOffset>67129</wp:posOffset>
                </wp:positionV>
                <wp:extent cx="3581400" cy="13970"/>
                <wp:effectExtent l="19050" t="19050" r="19050" b="24130"/>
                <wp:wrapNone/>
                <wp:docPr id="13" name="Straight Connector 13"/>
                <wp:cNvGraphicFramePr/>
                <a:graphic xmlns:a="http://schemas.openxmlformats.org/drawingml/2006/main">
                  <a:graphicData uri="http://schemas.microsoft.com/office/word/2010/wordprocessingShape">
                    <wps:wsp>
                      <wps:cNvCnPr/>
                      <wps:spPr>
                        <a:xfrm>
                          <a:off x="0" y="0"/>
                          <a:ext cx="3581400" cy="13970"/>
                        </a:xfrm>
                        <a:prstGeom prst="line">
                          <a:avLst/>
                        </a:prstGeom>
                        <a:ln w="381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2150B94" id="Straight Connector 13" o:spid="_x0000_s1026" style="position:absolute;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pt,5.3pt" to="281.1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" strokecolor="#ffc000" strokeweight="3pt">
                <v:stroke joinstyle="miter"/>
              </v:line>
            </w:pict>
          </mc:Fallback>
        </mc:AlternateContent>
      </w:r>
    </w:p>
    <w:p w14:paraId="542B1E16" w14:textId="024113AB" w:rsidR="00EF77FC" w:rsidRPr="000946EB" w:rsidRDefault="00EF77FC" w:rsidP="00EF77FC">
      <w:pPr>
        <w:spacing w:after="0"/>
      </w:pPr>
      <w:r w:rsidRPr="000946EB">
        <w:rPr>
          <w:b/>
          <w:sz w:val="32"/>
          <w:szCs w:val="32"/>
        </w:rPr>
        <w:t>Contents</w:t>
      </w:r>
      <w:r w:rsidRPr="000946EB">
        <w:rPr>
          <w:b/>
          <w:sz w:val="32"/>
          <w:szCs w:val="32"/>
        </w:rPr>
        <w:tab/>
      </w:r>
      <w:r w:rsidRPr="000946EB">
        <w:rPr>
          <w:b/>
          <w:sz w:val="32"/>
          <w:szCs w:val="32"/>
        </w:rPr>
        <w:tab/>
      </w:r>
      <w:r w:rsidRPr="000946EB">
        <w:rPr>
          <w:b/>
          <w:sz w:val="32"/>
          <w:szCs w:val="32"/>
        </w:rPr>
        <w:tab/>
      </w:r>
      <w:r w:rsidRPr="000946EB">
        <w:rPr>
          <w:b/>
          <w:sz w:val="32"/>
          <w:szCs w:val="32"/>
        </w:rPr>
        <w:tab/>
      </w:r>
      <w:r w:rsidRPr="000946EB">
        <w:rPr>
          <w:b/>
          <w:sz w:val="32"/>
          <w:szCs w:val="32"/>
        </w:rPr>
        <w:tab/>
        <w:t xml:space="preserve">    </w:t>
      </w:r>
    </w:p>
    <w:p w14:paraId="152E065D" w14:textId="77777777" w:rsidR="00EF77FC" w:rsidRPr="000946EB" w:rsidRDefault="00EF77FC" w:rsidP="00EF77FC">
      <w:pPr>
        <w:spacing w:after="0"/>
      </w:pPr>
    </w:p>
    <w:p w14:paraId="24917D1F" w14:textId="7C7A7539" w:rsidR="00EF1C86" w:rsidRPr="00EF1C86" w:rsidRDefault="00EF77FC">
      <w:pPr>
        <w:pStyle w:val="TOC1"/>
        <w:tabs>
          <w:tab w:val="right" w:leader="dot" w:pos="5653"/>
        </w:tabs>
        <w:rPr>
          <w:rFonts w:asciiTheme="minorHAnsi" w:eastAsiaTheme="minorEastAsia" w:hAnsiTheme="minorHAnsi" w:cstheme="minorBidi"/>
          <w:noProof/>
        </w:rPr>
      </w:pPr>
      <w:r w:rsidRPr="0003347D">
        <w:rPr>
          <w:rFonts w:ascii="Century Gothic" w:eastAsia="Times New Roman" w:hAnsi="Century Gothic"/>
          <w:b/>
          <w:sz w:val="56"/>
          <w:szCs w:val="32"/>
        </w:rPr>
        <w:fldChar w:fldCharType="begin"/>
      </w:r>
      <w:r w:rsidRPr="0003347D">
        <w:rPr>
          <w:rFonts w:ascii="Century Gothic" w:eastAsia="Times New Roman" w:hAnsi="Century Gothic"/>
          <w:b/>
          <w:sz w:val="56"/>
          <w:szCs w:val="32"/>
        </w:rPr>
        <w:instrText xml:space="preserve"> TOC \o "1-3" \h \z \t "2CE Sub-heading,2,1CE Header,1" </w:instrText>
      </w:r>
      <w:r w:rsidRPr="0003347D">
        <w:rPr>
          <w:rFonts w:ascii="Century Gothic" w:eastAsia="Times New Roman" w:hAnsi="Century Gothic"/>
          <w:b/>
          <w:sz w:val="56"/>
          <w:szCs w:val="32"/>
        </w:rPr>
        <w:fldChar w:fldCharType="separate"/>
      </w:r>
      <w:hyperlink w:anchor="_Toc120628459" w:history="1">
        <w:r w:rsidR="00EF1C86" w:rsidRPr="00EF1C86">
          <w:rPr>
            <w:rStyle w:val="Hyperlink"/>
            <w:noProof/>
            <w:color w:val="3F3F3F" w:themeColor="text1"/>
          </w:rPr>
          <w:t>Executive Summary</w:t>
        </w:r>
        <w:r w:rsidR="00EF1C86" w:rsidRPr="00EF1C86">
          <w:rPr>
            <w:noProof/>
            <w:webHidden/>
          </w:rPr>
          <w:tab/>
        </w:r>
        <w:r w:rsidR="00EF1C86" w:rsidRPr="00EF1C86">
          <w:rPr>
            <w:noProof/>
            <w:webHidden/>
          </w:rPr>
          <w:fldChar w:fldCharType="begin"/>
        </w:r>
        <w:r w:rsidR="00EF1C86" w:rsidRPr="00EF1C86">
          <w:rPr>
            <w:noProof/>
            <w:webHidden/>
          </w:rPr>
          <w:instrText xml:space="preserve"> PAGEREF _Toc120628459 \h </w:instrText>
        </w:r>
        <w:r w:rsidR="00EF1C86" w:rsidRPr="00EF1C86">
          <w:rPr>
            <w:noProof/>
            <w:webHidden/>
          </w:rPr>
        </w:r>
        <w:r w:rsidR="00EF1C86" w:rsidRPr="00EF1C86">
          <w:rPr>
            <w:noProof/>
            <w:webHidden/>
          </w:rPr>
          <w:fldChar w:fldCharType="separate"/>
        </w:r>
        <w:r w:rsidR="00347C16">
          <w:rPr>
            <w:noProof/>
            <w:webHidden/>
          </w:rPr>
          <w:t>3</w:t>
        </w:r>
        <w:r w:rsidR="00EF1C86" w:rsidRPr="00EF1C86">
          <w:rPr>
            <w:noProof/>
            <w:webHidden/>
          </w:rPr>
          <w:fldChar w:fldCharType="end"/>
        </w:r>
      </w:hyperlink>
    </w:p>
    <w:p w14:paraId="7C79E420" w14:textId="47B7E1F3" w:rsidR="00EF1C86" w:rsidRPr="00EF1C86" w:rsidRDefault="00D5362B">
      <w:pPr>
        <w:pStyle w:val="TOC1"/>
        <w:tabs>
          <w:tab w:val="right" w:leader="dot" w:pos="5653"/>
        </w:tabs>
        <w:rPr>
          <w:rFonts w:asciiTheme="minorHAnsi" w:eastAsiaTheme="minorEastAsia" w:hAnsiTheme="minorHAnsi" w:cstheme="minorBidi"/>
          <w:noProof/>
        </w:rPr>
      </w:pPr>
      <w:hyperlink w:anchor="_Toc120628460" w:history="1">
        <w:r w:rsidR="00EF1C86" w:rsidRPr="00EF1C86">
          <w:rPr>
            <w:rStyle w:val="Hyperlink"/>
            <w:noProof/>
            <w:color w:val="3F3F3F" w:themeColor="text1"/>
          </w:rPr>
          <w:t>1: Introduction and Background</w:t>
        </w:r>
        <w:r w:rsidR="00EF1C86" w:rsidRPr="00EF1C86">
          <w:rPr>
            <w:noProof/>
            <w:webHidden/>
          </w:rPr>
          <w:tab/>
        </w:r>
        <w:r w:rsidR="005F2615">
          <w:rPr>
            <w:noProof/>
            <w:webHidden/>
          </w:rPr>
          <w:t>5</w:t>
        </w:r>
      </w:hyperlink>
    </w:p>
    <w:p w14:paraId="6B31A5F8" w14:textId="4A379E13" w:rsidR="00EF1C86" w:rsidRPr="00EF1C86" w:rsidRDefault="00D5362B">
      <w:pPr>
        <w:pStyle w:val="TOC2"/>
        <w:rPr>
          <w:rFonts w:asciiTheme="minorHAnsi" w:eastAsiaTheme="minorEastAsia" w:hAnsiTheme="minorHAnsi" w:cstheme="minorBidi"/>
          <w:color w:val="3F3F3F" w:themeColor="text1"/>
        </w:rPr>
      </w:pPr>
      <w:hyperlink w:anchor="_Toc120628461" w:history="1">
        <w:r w:rsidR="00EF1C86" w:rsidRPr="00EF1C86">
          <w:rPr>
            <w:rStyle w:val="Hyperlink"/>
            <w:color w:val="3F3F3F" w:themeColor="text1"/>
          </w:rPr>
          <w:t>1.1 Introduction</w:t>
        </w:r>
        <w:r w:rsidR="00EF1C86" w:rsidRPr="00EF1C86">
          <w:rPr>
            <w:webHidden/>
            <w:color w:val="3F3F3F" w:themeColor="text1"/>
          </w:rPr>
          <w:tab/>
        </w:r>
        <w:r w:rsidR="005F2615">
          <w:rPr>
            <w:webHidden/>
            <w:color w:val="3F3F3F" w:themeColor="text1"/>
          </w:rPr>
          <w:t>5</w:t>
        </w:r>
      </w:hyperlink>
    </w:p>
    <w:p w14:paraId="6AB90F28" w14:textId="7AE20AF8" w:rsidR="00EF1C86" w:rsidRPr="00EF1C86" w:rsidRDefault="00D5362B">
      <w:pPr>
        <w:pStyle w:val="TOC2"/>
        <w:rPr>
          <w:rFonts w:asciiTheme="minorHAnsi" w:eastAsiaTheme="minorEastAsia" w:hAnsiTheme="minorHAnsi" w:cstheme="minorBidi"/>
          <w:color w:val="3F3F3F" w:themeColor="text1"/>
        </w:rPr>
      </w:pPr>
      <w:hyperlink w:anchor="_Toc120628462" w:history="1">
        <w:r w:rsidR="00EF1C86" w:rsidRPr="00EF1C86">
          <w:rPr>
            <w:rStyle w:val="Hyperlink"/>
            <w:color w:val="3F3F3F" w:themeColor="text1"/>
          </w:rPr>
          <w:t xml:space="preserve">1.2 </w:t>
        </w:r>
        <w:r w:rsidR="005F2615">
          <w:rPr>
            <w:rStyle w:val="Hyperlink"/>
            <w:color w:val="3F3F3F" w:themeColor="text1"/>
          </w:rPr>
          <w:t xml:space="preserve">Services </w:t>
        </w:r>
        <w:r w:rsidR="00EF1C86" w:rsidRPr="00EF1C86">
          <w:rPr>
            <w:webHidden/>
            <w:color w:val="3F3F3F" w:themeColor="text1"/>
          </w:rPr>
          <w:tab/>
        </w:r>
        <w:r w:rsidR="005F2615">
          <w:rPr>
            <w:webHidden/>
            <w:color w:val="3F3F3F" w:themeColor="text1"/>
          </w:rPr>
          <w:t>6</w:t>
        </w:r>
      </w:hyperlink>
    </w:p>
    <w:p w14:paraId="5887594E" w14:textId="40A01A69" w:rsidR="00EF1C86" w:rsidRPr="00EF1C86" w:rsidRDefault="00D5362B">
      <w:pPr>
        <w:pStyle w:val="TOC2"/>
        <w:rPr>
          <w:rFonts w:asciiTheme="minorHAnsi" w:eastAsiaTheme="minorEastAsia" w:hAnsiTheme="minorHAnsi" w:cstheme="minorBidi"/>
          <w:color w:val="3F3F3F" w:themeColor="text1"/>
        </w:rPr>
      </w:pPr>
      <w:hyperlink w:anchor="_Toc120628463" w:history="1">
        <w:r w:rsidR="00EF1C86" w:rsidRPr="00EF1C86">
          <w:rPr>
            <w:rStyle w:val="Hyperlink"/>
            <w:color w:val="3F3F3F" w:themeColor="text1"/>
          </w:rPr>
          <w:t>1.3 An Essential Service</w:t>
        </w:r>
        <w:r w:rsidR="00EF1C86" w:rsidRPr="00EF1C86">
          <w:rPr>
            <w:webHidden/>
            <w:color w:val="3F3F3F" w:themeColor="text1"/>
          </w:rPr>
          <w:tab/>
        </w:r>
        <w:r w:rsidR="005F2615">
          <w:rPr>
            <w:webHidden/>
            <w:color w:val="3F3F3F" w:themeColor="text1"/>
          </w:rPr>
          <w:t>7</w:t>
        </w:r>
      </w:hyperlink>
    </w:p>
    <w:p w14:paraId="5B79F521" w14:textId="54BA191E" w:rsidR="00EF1C86" w:rsidRPr="00EF1C86" w:rsidRDefault="00D5362B">
      <w:pPr>
        <w:pStyle w:val="TOC2"/>
        <w:rPr>
          <w:rFonts w:asciiTheme="minorHAnsi" w:eastAsiaTheme="minorEastAsia" w:hAnsiTheme="minorHAnsi" w:cstheme="minorBidi"/>
          <w:color w:val="3F3F3F" w:themeColor="text1"/>
        </w:rPr>
      </w:pPr>
      <w:hyperlink w:anchor="_Toc120628464" w:history="1">
        <w:r w:rsidR="00EF1C86" w:rsidRPr="00EF1C86">
          <w:rPr>
            <w:rStyle w:val="Hyperlink"/>
            <w:color w:val="3F3F3F" w:themeColor="text1"/>
          </w:rPr>
          <w:t>1.4 Common Thread</w:t>
        </w:r>
        <w:r w:rsidR="00EF1C86" w:rsidRPr="00EF1C86">
          <w:rPr>
            <w:webHidden/>
            <w:color w:val="3F3F3F" w:themeColor="text1"/>
          </w:rPr>
          <w:tab/>
        </w:r>
        <w:r w:rsidR="005F2615">
          <w:rPr>
            <w:webHidden/>
            <w:color w:val="3F3F3F" w:themeColor="text1"/>
          </w:rPr>
          <w:t>8</w:t>
        </w:r>
      </w:hyperlink>
    </w:p>
    <w:p w14:paraId="70BDCD20" w14:textId="0C9BE0C5" w:rsidR="00EF1C86" w:rsidRPr="00EF1C86" w:rsidRDefault="00D5362B">
      <w:pPr>
        <w:pStyle w:val="TOC2"/>
        <w:rPr>
          <w:rFonts w:asciiTheme="minorHAnsi" w:eastAsiaTheme="minorEastAsia" w:hAnsiTheme="minorHAnsi" w:cstheme="minorBidi"/>
          <w:color w:val="3F3F3F" w:themeColor="text1"/>
        </w:rPr>
      </w:pPr>
      <w:hyperlink w:anchor="_Toc120628465" w:history="1">
        <w:r w:rsidR="00EF1C86" w:rsidRPr="00EF1C86">
          <w:rPr>
            <w:rStyle w:val="Hyperlink"/>
            <w:color w:val="3F3F3F" w:themeColor="text1"/>
          </w:rPr>
          <w:t xml:space="preserve">1.5 </w:t>
        </w:r>
        <w:r w:rsidR="005F2615">
          <w:rPr>
            <w:rStyle w:val="Hyperlink"/>
            <w:color w:val="3F3F3F" w:themeColor="text1"/>
          </w:rPr>
          <w:t xml:space="preserve">Succes and Achievements </w:t>
        </w:r>
        <w:r w:rsidR="00EF1C86" w:rsidRPr="00EF1C86">
          <w:rPr>
            <w:webHidden/>
            <w:color w:val="3F3F3F" w:themeColor="text1"/>
          </w:rPr>
          <w:tab/>
        </w:r>
        <w:r w:rsidR="005F2615">
          <w:rPr>
            <w:webHidden/>
            <w:color w:val="3F3F3F" w:themeColor="text1"/>
          </w:rPr>
          <w:t>8</w:t>
        </w:r>
      </w:hyperlink>
    </w:p>
    <w:p w14:paraId="3C73322C" w14:textId="1BE5719B" w:rsidR="00EF1C86" w:rsidRPr="00EF1C86" w:rsidRDefault="00D5362B">
      <w:pPr>
        <w:pStyle w:val="TOC2"/>
        <w:rPr>
          <w:rFonts w:asciiTheme="minorHAnsi" w:eastAsiaTheme="minorEastAsia" w:hAnsiTheme="minorHAnsi" w:cstheme="minorBidi"/>
          <w:color w:val="3F3F3F" w:themeColor="text1"/>
        </w:rPr>
      </w:pPr>
      <w:hyperlink w:anchor="_Toc120628466" w:history="1">
        <w:r w:rsidR="00EF1C86" w:rsidRPr="00EF1C86">
          <w:rPr>
            <w:rStyle w:val="Hyperlink"/>
            <w:color w:val="3F3F3F" w:themeColor="text1"/>
          </w:rPr>
          <w:t>1.6 Research Aims</w:t>
        </w:r>
        <w:r w:rsidR="00EF1C86" w:rsidRPr="00EF1C86">
          <w:rPr>
            <w:webHidden/>
            <w:color w:val="3F3F3F" w:themeColor="text1"/>
          </w:rPr>
          <w:tab/>
        </w:r>
        <w:r w:rsidR="00090874">
          <w:rPr>
            <w:webHidden/>
            <w:color w:val="3F3F3F" w:themeColor="text1"/>
          </w:rPr>
          <w:t>9</w:t>
        </w:r>
      </w:hyperlink>
    </w:p>
    <w:p w14:paraId="2A588B0B" w14:textId="661E4C85" w:rsidR="00EF1C86" w:rsidRPr="00EF1C86" w:rsidRDefault="00D5362B">
      <w:pPr>
        <w:pStyle w:val="TOC2"/>
        <w:rPr>
          <w:rFonts w:asciiTheme="minorHAnsi" w:eastAsiaTheme="minorEastAsia" w:hAnsiTheme="minorHAnsi" w:cstheme="minorBidi"/>
          <w:color w:val="3F3F3F" w:themeColor="text1"/>
        </w:rPr>
      </w:pPr>
      <w:hyperlink w:anchor="_Toc120628467" w:history="1">
        <w:r w:rsidR="00EF1C86" w:rsidRPr="00EF1C86">
          <w:rPr>
            <w:rStyle w:val="Hyperlink"/>
            <w:color w:val="3F3F3F" w:themeColor="text1"/>
          </w:rPr>
          <w:t>1.7 Methodology</w:t>
        </w:r>
        <w:r w:rsidR="00EF1C86" w:rsidRPr="00EF1C86">
          <w:rPr>
            <w:webHidden/>
            <w:color w:val="3F3F3F" w:themeColor="text1"/>
          </w:rPr>
          <w:tab/>
        </w:r>
        <w:r w:rsidR="00090874">
          <w:rPr>
            <w:webHidden/>
            <w:color w:val="3F3F3F" w:themeColor="text1"/>
          </w:rPr>
          <w:t>9</w:t>
        </w:r>
      </w:hyperlink>
    </w:p>
    <w:p w14:paraId="21DADC4C" w14:textId="710C8C4E" w:rsidR="00EF1C86" w:rsidRPr="00EF1C86" w:rsidRDefault="00D5362B">
      <w:pPr>
        <w:pStyle w:val="TOC1"/>
        <w:tabs>
          <w:tab w:val="right" w:leader="dot" w:pos="5653"/>
        </w:tabs>
        <w:rPr>
          <w:rFonts w:asciiTheme="minorHAnsi" w:eastAsiaTheme="minorEastAsia" w:hAnsiTheme="minorHAnsi" w:cstheme="minorBidi"/>
          <w:noProof/>
        </w:rPr>
      </w:pPr>
      <w:hyperlink w:anchor="_Toc120628468" w:history="1">
        <w:r w:rsidR="00EF1C86" w:rsidRPr="00EF1C86">
          <w:rPr>
            <w:rStyle w:val="Hyperlink"/>
            <w:noProof/>
            <w:color w:val="3F3F3F" w:themeColor="text1"/>
          </w:rPr>
          <w:t>2: Current Landscape</w:t>
        </w:r>
        <w:r w:rsidR="00EF1C86" w:rsidRPr="00EF1C86">
          <w:rPr>
            <w:noProof/>
            <w:webHidden/>
          </w:rPr>
          <w:tab/>
        </w:r>
        <w:r w:rsidR="000F3659">
          <w:rPr>
            <w:noProof/>
            <w:webHidden/>
          </w:rPr>
          <w:t>11</w:t>
        </w:r>
      </w:hyperlink>
    </w:p>
    <w:p w14:paraId="64420508" w14:textId="15B4AFCC" w:rsidR="00EF1C86" w:rsidRPr="00EF1C86" w:rsidRDefault="00D5362B">
      <w:pPr>
        <w:pStyle w:val="TOC2"/>
        <w:rPr>
          <w:rFonts w:asciiTheme="minorHAnsi" w:eastAsiaTheme="minorEastAsia" w:hAnsiTheme="minorHAnsi" w:cstheme="minorBidi"/>
          <w:color w:val="3F3F3F" w:themeColor="text1"/>
        </w:rPr>
      </w:pPr>
      <w:hyperlink w:anchor="_Toc120628469" w:history="1">
        <w:r w:rsidR="00EF1C86" w:rsidRPr="00EF1C86">
          <w:rPr>
            <w:rStyle w:val="Hyperlink"/>
            <w:color w:val="3F3F3F" w:themeColor="text1"/>
          </w:rPr>
          <w:t>2.1 Statistics</w:t>
        </w:r>
        <w:r w:rsidR="00EF1C86" w:rsidRPr="00EF1C86">
          <w:rPr>
            <w:webHidden/>
            <w:color w:val="3F3F3F" w:themeColor="text1"/>
          </w:rPr>
          <w:tab/>
        </w:r>
        <w:r w:rsidR="00A30610">
          <w:rPr>
            <w:webHidden/>
            <w:color w:val="3F3F3F" w:themeColor="text1"/>
          </w:rPr>
          <w:t>1</w:t>
        </w:r>
        <w:r w:rsidR="000F3659">
          <w:rPr>
            <w:webHidden/>
            <w:color w:val="3F3F3F" w:themeColor="text1"/>
          </w:rPr>
          <w:t>1</w:t>
        </w:r>
      </w:hyperlink>
    </w:p>
    <w:p w14:paraId="3880F84E" w14:textId="6B42F4F5" w:rsidR="00EF1C86" w:rsidRPr="00EF1C86" w:rsidRDefault="00D5362B">
      <w:pPr>
        <w:pStyle w:val="TOC2"/>
        <w:rPr>
          <w:rFonts w:asciiTheme="minorHAnsi" w:eastAsiaTheme="minorEastAsia" w:hAnsiTheme="minorHAnsi" w:cstheme="minorBidi"/>
          <w:color w:val="3F3F3F" w:themeColor="text1"/>
        </w:rPr>
      </w:pPr>
      <w:hyperlink w:anchor="_Toc120628470" w:history="1">
        <w:r w:rsidR="00EF1C86" w:rsidRPr="00EF1C86">
          <w:rPr>
            <w:rStyle w:val="Hyperlink"/>
            <w:color w:val="3F3F3F" w:themeColor="text1"/>
          </w:rPr>
          <w:t xml:space="preserve">2.2 </w:t>
        </w:r>
        <w:r w:rsidR="00A30610">
          <w:rPr>
            <w:rStyle w:val="Hyperlink"/>
            <w:color w:val="3F3F3F" w:themeColor="text1"/>
          </w:rPr>
          <w:t>Benefits of Befri</w:t>
        </w:r>
        <w:r w:rsidR="005B0D30">
          <w:rPr>
            <w:rStyle w:val="Hyperlink"/>
            <w:color w:val="3F3F3F" w:themeColor="text1"/>
          </w:rPr>
          <w:t>ending – The Data …………………………1</w:t>
        </w:r>
        <w:r w:rsidR="000F3659">
          <w:rPr>
            <w:rStyle w:val="Hyperlink"/>
            <w:color w:val="3F3F3F" w:themeColor="text1"/>
          </w:rPr>
          <w:t>2</w:t>
        </w:r>
        <w:r w:rsidR="005B0D30">
          <w:rPr>
            <w:rStyle w:val="Hyperlink"/>
            <w:color w:val="3F3F3F" w:themeColor="text1"/>
          </w:rPr>
          <w:t xml:space="preserve">                                                </w:t>
        </w:r>
      </w:hyperlink>
    </w:p>
    <w:p w14:paraId="46C2A04D" w14:textId="0DBF00B1" w:rsidR="00EF1C86" w:rsidRPr="00EF1C86" w:rsidRDefault="00D5362B">
      <w:pPr>
        <w:pStyle w:val="TOC1"/>
        <w:tabs>
          <w:tab w:val="right" w:leader="dot" w:pos="5653"/>
        </w:tabs>
        <w:rPr>
          <w:rFonts w:asciiTheme="minorHAnsi" w:eastAsiaTheme="minorEastAsia" w:hAnsiTheme="minorHAnsi" w:cstheme="minorBidi"/>
          <w:noProof/>
        </w:rPr>
      </w:pPr>
      <w:hyperlink w:anchor="_Toc120628472" w:history="1">
        <w:r w:rsidR="00EF1C86" w:rsidRPr="00EF1C86">
          <w:rPr>
            <w:rStyle w:val="Hyperlink"/>
            <w:noProof/>
            <w:color w:val="3F3F3F" w:themeColor="text1"/>
          </w:rPr>
          <w:t>3: Findings</w:t>
        </w:r>
        <w:r w:rsidR="005B0D30">
          <w:rPr>
            <w:rStyle w:val="Hyperlink"/>
            <w:noProof/>
            <w:color w:val="3F3F3F" w:themeColor="text1"/>
          </w:rPr>
          <w:t xml:space="preserve"> </w:t>
        </w:r>
        <w:r w:rsidR="00C37364">
          <w:rPr>
            <w:rStyle w:val="Hyperlink"/>
            <w:noProof/>
            <w:color w:val="3F3F3F" w:themeColor="text1"/>
          </w:rPr>
          <w:t>-</w:t>
        </w:r>
        <w:r w:rsidR="005B0D30">
          <w:rPr>
            <w:rStyle w:val="Hyperlink"/>
            <w:noProof/>
            <w:color w:val="3F3F3F" w:themeColor="text1"/>
          </w:rPr>
          <w:t xml:space="preserve"> Key Feat</w:t>
        </w:r>
        <w:r w:rsidR="00C37364">
          <w:rPr>
            <w:rStyle w:val="Hyperlink"/>
            <w:noProof/>
            <w:color w:val="3F3F3F" w:themeColor="text1"/>
          </w:rPr>
          <w:t>ures and Themes</w:t>
        </w:r>
        <w:r w:rsidR="00EF1C86" w:rsidRPr="00EF1C86">
          <w:rPr>
            <w:noProof/>
            <w:webHidden/>
          </w:rPr>
          <w:tab/>
        </w:r>
        <w:r w:rsidR="00C37364">
          <w:rPr>
            <w:noProof/>
            <w:webHidden/>
          </w:rPr>
          <w:t>1</w:t>
        </w:r>
        <w:r w:rsidR="000F3659">
          <w:rPr>
            <w:noProof/>
            <w:webHidden/>
          </w:rPr>
          <w:t>5</w:t>
        </w:r>
      </w:hyperlink>
    </w:p>
    <w:p w14:paraId="338C8D41" w14:textId="1BA8EF82" w:rsidR="00EF1C86" w:rsidRPr="00EF1C86" w:rsidRDefault="00D5362B">
      <w:pPr>
        <w:pStyle w:val="TOC2"/>
        <w:rPr>
          <w:rFonts w:asciiTheme="minorHAnsi" w:eastAsiaTheme="minorEastAsia" w:hAnsiTheme="minorHAnsi" w:cstheme="minorBidi"/>
          <w:color w:val="3F3F3F" w:themeColor="text1"/>
        </w:rPr>
      </w:pPr>
      <w:hyperlink w:anchor="_Toc120628473" w:history="1">
        <w:r w:rsidR="00EF1C86" w:rsidRPr="00EF1C86">
          <w:rPr>
            <w:rStyle w:val="Hyperlink"/>
            <w:color w:val="3F3F3F" w:themeColor="text1"/>
          </w:rPr>
          <w:t xml:space="preserve">3.1 </w:t>
        </w:r>
        <w:r w:rsidR="00C37364">
          <w:rPr>
            <w:rStyle w:val="Hyperlink"/>
            <w:color w:val="3F3F3F" w:themeColor="text1"/>
          </w:rPr>
          <w:t xml:space="preserve">What they Do </w:t>
        </w:r>
        <w:r w:rsidR="00651972">
          <w:rPr>
            <w:rStyle w:val="Hyperlink"/>
            <w:color w:val="3F3F3F" w:themeColor="text1"/>
          </w:rPr>
          <w:t>Well………………………………………..</w:t>
        </w:r>
      </w:hyperlink>
      <w:r w:rsidR="00C37364">
        <w:rPr>
          <w:color w:val="3F3F3F" w:themeColor="text1"/>
        </w:rPr>
        <w:t>…………1</w:t>
      </w:r>
      <w:r w:rsidR="000F3659">
        <w:rPr>
          <w:color w:val="3F3F3F" w:themeColor="text1"/>
        </w:rPr>
        <w:t>5</w:t>
      </w:r>
    </w:p>
    <w:p w14:paraId="3213C3F1" w14:textId="024C73D2" w:rsidR="00EF1C86" w:rsidRPr="00EF1C86" w:rsidRDefault="00D5362B">
      <w:pPr>
        <w:pStyle w:val="TOC2"/>
        <w:rPr>
          <w:rFonts w:asciiTheme="minorHAnsi" w:eastAsiaTheme="minorEastAsia" w:hAnsiTheme="minorHAnsi" w:cstheme="minorBidi"/>
          <w:color w:val="3F3F3F" w:themeColor="text1"/>
        </w:rPr>
      </w:pPr>
      <w:hyperlink w:anchor="_Toc120628474" w:history="1">
        <w:r w:rsidR="00EF1C86" w:rsidRPr="00EF1C86">
          <w:rPr>
            <w:rStyle w:val="Hyperlink"/>
            <w:color w:val="3F3F3F" w:themeColor="text1"/>
          </w:rPr>
          <w:t xml:space="preserve">3.2 </w:t>
        </w:r>
        <w:r w:rsidR="00C37364">
          <w:rPr>
            <w:rStyle w:val="Hyperlink"/>
            <w:color w:val="3F3F3F" w:themeColor="text1"/>
          </w:rPr>
          <w:t>Impact</w:t>
        </w:r>
        <w:r w:rsidR="00EF1C86" w:rsidRPr="00EF1C86">
          <w:rPr>
            <w:webHidden/>
            <w:color w:val="3F3F3F" w:themeColor="text1"/>
          </w:rPr>
          <w:tab/>
        </w:r>
        <w:r w:rsidR="00C37364">
          <w:rPr>
            <w:webHidden/>
            <w:color w:val="3F3F3F" w:themeColor="text1"/>
          </w:rPr>
          <w:t>1</w:t>
        </w:r>
        <w:r w:rsidR="000F3659">
          <w:rPr>
            <w:webHidden/>
            <w:color w:val="3F3F3F" w:themeColor="text1"/>
          </w:rPr>
          <w:t>6</w:t>
        </w:r>
      </w:hyperlink>
    </w:p>
    <w:p w14:paraId="3B50B969" w14:textId="1229760A" w:rsidR="00EF1C86" w:rsidRPr="00EF1C86" w:rsidRDefault="00D5362B">
      <w:pPr>
        <w:pStyle w:val="TOC2"/>
        <w:rPr>
          <w:rFonts w:asciiTheme="minorHAnsi" w:eastAsiaTheme="minorEastAsia" w:hAnsiTheme="minorHAnsi" w:cstheme="minorBidi"/>
          <w:color w:val="3F3F3F" w:themeColor="text1"/>
        </w:rPr>
      </w:pPr>
      <w:hyperlink w:anchor="_Toc120628475" w:history="1">
        <w:r w:rsidR="00EF1C86" w:rsidRPr="00EF1C86">
          <w:rPr>
            <w:rStyle w:val="Hyperlink"/>
            <w:color w:val="3F3F3F" w:themeColor="text1"/>
          </w:rPr>
          <w:t xml:space="preserve">3.3 </w:t>
        </w:r>
        <w:r w:rsidR="00651972">
          <w:rPr>
            <w:rStyle w:val="Hyperlink"/>
            <w:color w:val="3F3F3F" w:themeColor="text1"/>
          </w:rPr>
          <w:t xml:space="preserve">Perception </w:t>
        </w:r>
        <w:r w:rsidR="00EF1C86" w:rsidRPr="00EF1C86">
          <w:rPr>
            <w:webHidden/>
            <w:color w:val="3F3F3F" w:themeColor="text1"/>
          </w:rPr>
          <w:tab/>
        </w:r>
        <w:r w:rsidR="00651972">
          <w:rPr>
            <w:webHidden/>
            <w:color w:val="3F3F3F" w:themeColor="text1"/>
          </w:rPr>
          <w:t>1</w:t>
        </w:r>
        <w:r w:rsidR="000F3659">
          <w:rPr>
            <w:webHidden/>
            <w:color w:val="3F3F3F" w:themeColor="text1"/>
          </w:rPr>
          <w:t>9</w:t>
        </w:r>
      </w:hyperlink>
    </w:p>
    <w:p w14:paraId="22E5C837" w14:textId="744EC724" w:rsidR="00EF1C86" w:rsidRPr="00EF1C86" w:rsidRDefault="00D5362B">
      <w:pPr>
        <w:pStyle w:val="TOC2"/>
        <w:rPr>
          <w:rFonts w:asciiTheme="minorHAnsi" w:eastAsiaTheme="minorEastAsia" w:hAnsiTheme="minorHAnsi" w:cstheme="minorBidi"/>
          <w:color w:val="3F3F3F" w:themeColor="text1"/>
        </w:rPr>
      </w:pPr>
      <w:hyperlink w:anchor="_Toc120628476" w:history="1">
        <w:r w:rsidR="00EF1C86" w:rsidRPr="00EF1C86">
          <w:rPr>
            <w:rStyle w:val="Hyperlink"/>
            <w:color w:val="3F3F3F" w:themeColor="text1"/>
          </w:rPr>
          <w:t xml:space="preserve">3.4 </w:t>
        </w:r>
        <w:r w:rsidR="00651972">
          <w:rPr>
            <w:rStyle w:val="Hyperlink"/>
            <w:color w:val="3F3F3F" w:themeColor="text1"/>
          </w:rPr>
          <w:t>Gaps and Opportunities</w:t>
        </w:r>
        <w:r w:rsidR="00EF1C86" w:rsidRPr="00EF1C86">
          <w:rPr>
            <w:webHidden/>
            <w:color w:val="3F3F3F" w:themeColor="text1"/>
          </w:rPr>
          <w:tab/>
        </w:r>
        <w:r w:rsidR="00651972">
          <w:rPr>
            <w:webHidden/>
            <w:color w:val="3F3F3F" w:themeColor="text1"/>
          </w:rPr>
          <w:t>2</w:t>
        </w:r>
        <w:r w:rsidR="000F3659">
          <w:rPr>
            <w:webHidden/>
            <w:color w:val="3F3F3F" w:themeColor="text1"/>
          </w:rPr>
          <w:t>1</w:t>
        </w:r>
      </w:hyperlink>
    </w:p>
    <w:p w14:paraId="2EEB7B05" w14:textId="7CE03E91" w:rsidR="00EF1C86" w:rsidRPr="00EF1C86" w:rsidRDefault="00D5362B">
      <w:pPr>
        <w:pStyle w:val="TOC2"/>
        <w:rPr>
          <w:rFonts w:asciiTheme="minorHAnsi" w:eastAsiaTheme="minorEastAsia" w:hAnsiTheme="minorHAnsi" w:cstheme="minorBidi"/>
          <w:color w:val="3F3F3F" w:themeColor="text1"/>
        </w:rPr>
      </w:pPr>
      <w:hyperlink w:anchor="_Toc120628477" w:history="1">
        <w:r w:rsidR="00EF1C86" w:rsidRPr="00EF1C86">
          <w:rPr>
            <w:rStyle w:val="Hyperlink"/>
            <w:color w:val="3F3F3F" w:themeColor="text1"/>
          </w:rPr>
          <w:t xml:space="preserve">3.5 </w:t>
        </w:r>
        <w:r w:rsidR="00651972">
          <w:rPr>
            <w:rStyle w:val="Hyperlink"/>
            <w:color w:val="3F3F3F" w:themeColor="text1"/>
          </w:rPr>
          <w:t>Spotlight activity</w:t>
        </w:r>
        <w:r w:rsidR="00EF1C86" w:rsidRPr="00EF1C86">
          <w:rPr>
            <w:webHidden/>
            <w:color w:val="3F3F3F" w:themeColor="text1"/>
          </w:rPr>
          <w:tab/>
        </w:r>
        <w:r w:rsidR="00651972">
          <w:rPr>
            <w:webHidden/>
            <w:color w:val="3F3F3F" w:themeColor="text1"/>
          </w:rPr>
          <w:t>2</w:t>
        </w:r>
        <w:r w:rsidR="000F3659">
          <w:rPr>
            <w:webHidden/>
            <w:color w:val="3F3F3F" w:themeColor="text1"/>
          </w:rPr>
          <w:t>2</w:t>
        </w:r>
      </w:hyperlink>
    </w:p>
    <w:p w14:paraId="1ADB49C8" w14:textId="771FAD6F" w:rsidR="00EF1C86" w:rsidRPr="00EF1C86" w:rsidRDefault="00D5362B">
      <w:pPr>
        <w:pStyle w:val="TOC1"/>
        <w:tabs>
          <w:tab w:val="right" w:leader="dot" w:pos="5653"/>
        </w:tabs>
        <w:rPr>
          <w:rFonts w:asciiTheme="minorHAnsi" w:eastAsiaTheme="minorEastAsia" w:hAnsiTheme="minorHAnsi" w:cstheme="minorBidi"/>
          <w:noProof/>
        </w:rPr>
      </w:pPr>
      <w:hyperlink w:anchor="_Toc120628480" w:history="1">
        <w:r w:rsidR="00EF1C86" w:rsidRPr="00EF1C86">
          <w:rPr>
            <w:rStyle w:val="Hyperlink"/>
            <w:noProof/>
            <w:color w:val="3F3F3F" w:themeColor="text1"/>
          </w:rPr>
          <w:t>4. Challenges</w:t>
        </w:r>
        <w:r w:rsidR="00EF1C86" w:rsidRPr="00EF1C86">
          <w:rPr>
            <w:noProof/>
            <w:webHidden/>
          </w:rPr>
          <w:tab/>
        </w:r>
        <w:r w:rsidR="00651972">
          <w:rPr>
            <w:noProof/>
            <w:webHidden/>
          </w:rPr>
          <w:t>2</w:t>
        </w:r>
        <w:r w:rsidR="000F3659">
          <w:rPr>
            <w:noProof/>
            <w:webHidden/>
          </w:rPr>
          <w:t>3</w:t>
        </w:r>
      </w:hyperlink>
    </w:p>
    <w:p w14:paraId="69AA44C3" w14:textId="58B99984" w:rsidR="00EF1C86" w:rsidRDefault="00D5362B">
      <w:pPr>
        <w:pStyle w:val="TOC2"/>
        <w:rPr>
          <w:color w:val="3F3F3F" w:themeColor="text1"/>
        </w:rPr>
      </w:pPr>
      <w:hyperlink w:anchor="_Toc120628481" w:history="1">
        <w:r w:rsidR="00EF1C86" w:rsidRPr="00EF1C86">
          <w:rPr>
            <w:rStyle w:val="Hyperlink"/>
            <w:color w:val="3F3F3F" w:themeColor="text1"/>
          </w:rPr>
          <w:t>4.1 Internal</w:t>
        </w:r>
        <w:r w:rsidR="00EF1C86" w:rsidRPr="00EF1C86">
          <w:rPr>
            <w:webHidden/>
            <w:color w:val="3F3F3F" w:themeColor="text1"/>
          </w:rPr>
          <w:tab/>
        </w:r>
        <w:r w:rsidR="00651972">
          <w:rPr>
            <w:webHidden/>
            <w:color w:val="3F3F3F" w:themeColor="text1"/>
          </w:rPr>
          <w:t>2</w:t>
        </w:r>
        <w:r w:rsidR="000F3659">
          <w:rPr>
            <w:webHidden/>
            <w:color w:val="3F3F3F" w:themeColor="text1"/>
          </w:rPr>
          <w:t>3</w:t>
        </w:r>
      </w:hyperlink>
    </w:p>
    <w:p w14:paraId="6C590C56" w14:textId="258870B0" w:rsidR="00651972" w:rsidRPr="00651972" w:rsidRDefault="00D5362B" w:rsidP="00651972">
      <w:pPr>
        <w:pStyle w:val="TOC2"/>
        <w:rPr>
          <w:rFonts w:asciiTheme="minorHAnsi" w:eastAsiaTheme="minorEastAsia" w:hAnsiTheme="minorHAnsi" w:cstheme="minorBidi"/>
          <w:color w:val="3F3F3F" w:themeColor="text1"/>
        </w:rPr>
      </w:pPr>
      <w:hyperlink w:anchor="_Toc120628481" w:history="1">
        <w:r w:rsidR="00651972" w:rsidRPr="00EF1C86">
          <w:rPr>
            <w:rStyle w:val="Hyperlink"/>
            <w:color w:val="3F3F3F" w:themeColor="text1"/>
          </w:rPr>
          <w:t>4.</w:t>
        </w:r>
        <w:r w:rsidR="00651972">
          <w:rPr>
            <w:rStyle w:val="Hyperlink"/>
            <w:color w:val="3F3F3F" w:themeColor="text1"/>
          </w:rPr>
          <w:t>2</w:t>
        </w:r>
        <w:r w:rsidR="00651972" w:rsidRPr="00EF1C86">
          <w:rPr>
            <w:rStyle w:val="Hyperlink"/>
            <w:color w:val="3F3F3F" w:themeColor="text1"/>
          </w:rPr>
          <w:t xml:space="preserve"> External</w:t>
        </w:r>
        <w:r w:rsidR="00651972" w:rsidRPr="00EF1C86">
          <w:rPr>
            <w:webHidden/>
            <w:color w:val="3F3F3F" w:themeColor="text1"/>
          </w:rPr>
          <w:tab/>
        </w:r>
        <w:r w:rsidR="00651972">
          <w:rPr>
            <w:webHidden/>
            <w:color w:val="3F3F3F" w:themeColor="text1"/>
          </w:rPr>
          <w:t>2</w:t>
        </w:r>
        <w:r w:rsidR="000F3659">
          <w:rPr>
            <w:webHidden/>
            <w:color w:val="3F3F3F" w:themeColor="text1"/>
          </w:rPr>
          <w:t>4</w:t>
        </w:r>
      </w:hyperlink>
    </w:p>
    <w:p w14:paraId="441CD524" w14:textId="085AE666" w:rsidR="00EF1C86" w:rsidRPr="00EF1C86" w:rsidRDefault="00D5362B">
      <w:pPr>
        <w:pStyle w:val="TOC1"/>
        <w:tabs>
          <w:tab w:val="right" w:leader="dot" w:pos="5653"/>
        </w:tabs>
        <w:rPr>
          <w:rFonts w:asciiTheme="minorHAnsi" w:eastAsiaTheme="minorEastAsia" w:hAnsiTheme="minorHAnsi" w:cstheme="minorBidi"/>
          <w:noProof/>
        </w:rPr>
      </w:pPr>
      <w:hyperlink w:anchor="_Toc120628482" w:history="1">
        <w:r w:rsidR="00EF1C86" w:rsidRPr="00EF1C86">
          <w:rPr>
            <w:rStyle w:val="Hyperlink"/>
            <w:noProof/>
            <w:color w:val="3F3F3F" w:themeColor="text1"/>
          </w:rPr>
          <w:t>5. Conclusion</w:t>
        </w:r>
        <w:r w:rsidR="00EF1C86" w:rsidRPr="00EF1C86">
          <w:rPr>
            <w:noProof/>
            <w:webHidden/>
          </w:rPr>
          <w:tab/>
        </w:r>
        <w:r w:rsidR="00651972">
          <w:rPr>
            <w:noProof/>
            <w:webHidden/>
          </w:rPr>
          <w:t>2</w:t>
        </w:r>
        <w:r w:rsidR="000F3659">
          <w:rPr>
            <w:noProof/>
            <w:webHidden/>
          </w:rPr>
          <w:t>5</w:t>
        </w:r>
      </w:hyperlink>
    </w:p>
    <w:p w14:paraId="0BE78423" w14:textId="60F7540B" w:rsidR="00EF1C86" w:rsidRPr="00651972" w:rsidRDefault="00D5362B">
      <w:pPr>
        <w:pStyle w:val="TOC2"/>
        <w:rPr>
          <w:rFonts w:asciiTheme="minorHAnsi" w:eastAsiaTheme="minorEastAsia" w:hAnsiTheme="minorHAnsi" w:cstheme="minorBidi"/>
          <w:color w:val="3F3F3F" w:themeColor="text1"/>
        </w:rPr>
      </w:pPr>
      <w:hyperlink w:anchor="_Toc120628483" w:history="1">
        <w:r w:rsidR="00EF1C86" w:rsidRPr="00EF1C86">
          <w:rPr>
            <w:rStyle w:val="Hyperlink"/>
            <w:color w:val="3F3F3F" w:themeColor="text1"/>
          </w:rPr>
          <w:t>5.1 Conclusion</w:t>
        </w:r>
        <w:r w:rsidR="00EF1C86" w:rsidRPr="00EF1C86">
          <w:rPr>
            <w:webHidden/>
            <w:color w:val="3F3F3F" w:themeColor="text1"/>
          </w:rPr>
          <w:tab/>
        </w:r>
        <w:r w:rsidR="00651972">
          <w:rPr>
            <w:webHidden/>
            <w:color w:val="3F3F3F" w:themeColor="text1"/>
          </w:rPr>
          <w:t>2</w:t>
        </w:r>
        <w:r w:rsidR="000F3659">
          <w:rPr>
            <w:webHidden/>
            <w:color w:val="3F3F3F" w:themeColor="text1"/>
          </w:rPr>
          <w:t>5</w:t>
        </w:r>
      </w:hyperlink>
    </w:p>
    <w:p w14:paraId="26C059FD" w14:textId="4BC4E2F8" w:rsidR="00E17AC9" w:rsidRPr="0003347D" w:rsidRDefault="00EF77FC" w:rsidP="00EF77FC">
      <w:pPr>
        <w:rPr>
          <w:rFonts w:ascii="Century Gothic" w:eastAsia="Times New Roman" w:hAnsi="Century Gothic"/>
          <w:sz w:val="56"/>
          <w:szCs w:val="32"/>
        </w:rPr>
        <w:sectPr w:rsidR="00E17AC9" w:rsidRPr="0003347D" w:rsidSect="00737B6B">
          <w:pgSz w:w="11900" w:h="16840"/>
          <w:pgMar w:top="3260" w:right="1134" w:bottom="1134" w:left="5103" w:header="709" w:footer="709" w:gutter="0"/>
          <w:cols w:space="708"/>
          <w:titlePg/>
        </w:sectPr>
      </w:pPr>
      <w:r w:rsidRPr="0003347D">
        <w:rPr>
          <w:rFonts w:ascii="Century Gothic" w:eastAsia="Times New Roman" w:hAnsi="Century Gothic"/>
          <w:b/>
          <w:sz w:val="56"/>
          <w:szCs w:val="32"/>
        </w:rPr>
        <w:fldChar w:fldCharType="end"/>
      </w:r>
    </w:p>
    <w:p w14:paraId="08D5EEA4" w14:textId="3E446BCE" w:rsidR="00231F53" w:rsidRPr="00231F53" w:rsidRDefault="00231F53" w:rsidP="00E836EF">
      <w:pPr>
        <w:pStyle w:val="1CEHeader"/>
      </w:pPr>
      <w:bookmarkStart w:id="0" w:name="_Toc120628459"/>
      <w:r w:rsidRPr="00231F53">
        <w:lastRenderedPageBreak/>
        <w:t>Executive Summary</w:t>
      </w:r>
      <w:bookmarkEnd w:id="0"/>
      <w:r w:rsidRPr="00231F53">
        <w:tab/>
      </w:r>
      <w:r w:rsidRPr="00231F53">
        <w:tab/>
      </w:r>
      <w:r w:rsidRPr="00231F53">
        <w:tab/>
      </w:r>
      <w:r w:rsidRPr="00231F53">
        <w:tab/>
      </w:r>
      <w:r w:rsidRPr="00231F53">
        <w:tab/>
        <w:t xml:space="preserve">                 </w:t>
      </w:r>
    </w:p>
    <w:p w14:paraId="541153F1" w14:textId="5ABCEDBB" w:rsidR="00FA34F5" w:rsidRDefault="00FA34F5" w:rsidP="00231F53">
      <w:pPr>
        <w:jc w:val="both"/>
        <w:rPr>
          <w:noProof/>
          <w:color w:val="00B050"/>
          <w:lang w:eastAsia="en-US"/>
        </w:rPr>
      </w:pPr>
    </w:p>
    <w:p w14:paraId="2F3CEE64" w14:textId="4DE81046" w:rsidR="00025A6F" w:rsidRPr="00FA34F5" w:rsidRDefault="00FA34F5" w:rsidP="00231F53">
      <w:pPr>
        <w:jc w:val="both"/>
        <w:rPr>
          <w:noProof/>
          <w:color w:val="auto"/>
          <w:lang w:eastAsia="en-US"/>
        </w:rPr>
      </w:pPr>
      <w:r w:rsidRPr="00FA34F5">
        <w:rPr>
          <w:noProof/>
          <w:color w:val="auto"/>
          <w:lang w:eastAsia="en-US"/>
        </w:rPr>
        <w:drawing>
          <wp:anchor distT="0" distB="0" distL="114300" distR="114300" simplePos="0" relativeHeight="251737088" behindDoc="0" locked="0" layoutInCell="1" allowOverlap="1" wp14:anchorId="7C639157" wp14:editId="51CB10AD">
            <wp:simplePos x="0" y="0"/>
            <wp:positionH relativeFrom="margin">
              <wp:posOffset>4328160</wp:posOffset>
            </wp:positionH>
            <wp:positionV relativeFrom="paragraph">
              <wp:posOffset>7620</wp:posOffset>
            </wp:positionV>
            <wp:extent cx="1430020" cy="952500"/>
            <wp:effectExtent l="0" t="0" r="0" b="0"/>
            <wp:wrapSquare wrapText="bothSides"/>
            <wp:docPr id="15" name="Picture 1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 chat or text message&#10;&#10;Description automatically generated"/>
                    <pic:cNvPicPr/>
                  </pic:nvPicPr>
                  <pic:blipFill>
                    <a:blip r:embed="rId17"/>
                    <a:stretch>
                      <a:fillRect/>
                    </a:stretch>
                  </pic:blipFill>
                  <pic:spPr>
                    <a:xfrm>
                      <a:off x="0" y="0"/>
                      <a:ext cx="1430020" cy="952500"/>
                    </a:xfrm>
                    <a:prstGeom prst="rect">
                      <a:avLst/>
                    </a:prstGeom>
                  </pic:spPr>
                </pic:pic>
              </a:graphicData>
            </a:graphic>
            <wp14:sizeRelH relativeFrom="margin">
              <wp14:pctWidth>0</wp14:pctWidth>
            </wp14:sizeRelH>
            <wp14:sizeRelV relativeFrom="margin">
              <wp14:pctHeight>0</wp14:pctHeight>
            </wp14:sizeRelV>
          </wp:anchor>
        </w:drawing>
      </w:r>
      <w:r w:rsidR="00231F53" w:rsidRPr="00FA34F5">
        <w:rPr>
          <w:color w:val="auto"/>
          <w:lang w:eastAsia="en-US"/>
        </w:rPr>
        <w:t>Th</w:t>
      </w:r>
      <w:r w:rsidR="008E285E" w:rsidRPr="00FA34F5">
        <w:rPr>
          <w:color w:val="auto"/>
          <w:lang w:eastAsia="en-US"/>
        </w:rPr>
        <w:t>e I</w:t>
      </w:r>
      <w:r w:rsidR="00231F53" w:rsidRPr="00FA34F5">
        <w:rPr>
          <w:color w:val="auto"/>
          <w:lang w:eastAsia="en-US"/>
        </w:rPr>
        <w:t xml:space="preserve">mpact </w:t>
      </w:r>
      <w:r w:rsidR="008E285E" w:rsidRPr="00FA34F5">
        <w:rPr>
          <w:color w:val="auto"/>
          <w:lang w:eastAsia="en-US"/>
        </w:rPr>
        <w:t>R</w:t>
      </w:r>
      <w:r w:rsidR="00B86DFD" w:rsidRPr="00FA34F5">
        <w:rPr>
          <w:color w:val="auto"/>
          <w:lang w:eastAsia="en-US"/>
        </w:rPr>
        <w:t>eport</w:t>
      </w:r>
      <w:r w:rsidR="00231F53" w:rsidRPr="00FA34F5">
        <w:rPr>
          <w:color w:val="auto"/>
          <w:lang w:eastAsia="en-US"/>
        </w:rPr>
        <w:t xml:space="preserve"> </w:t>
      </w:r>
      <w:r w:rsidR="00B3292D">
        <w:rPr>
          <w:color w:val="auto"/>
          <w:lang w:eastAsia="en-US"/>
        </w:rPr>
        <w:t xml:space="preserve">which </w:t>
      </w:r>
      <w:r w:rsidR="00231F53" w:rsidRPr="00FA34F5">
        <w:rPr>
          <w:color w:val="auto"/>
          <w:lang w:eastAsia="en-US"/>
        </w:rPr>
        <w:t>gathered feedback from service users, staff</w:t>
      </w:r>
      <w:r w:rsidR="00B3637D" w:rsidRPr="00FA34F5">
        <w:rPr>
          <w:color w:val="auto"/>
          <w:lang w:eastAsia="en-US"/>
        </w:rPr>
        <w:t xml:space="preserve">, </w:t>
      </w:r>
      <w:r w:rsidR="00AE3D77" w:rsidRPr="00FA34F5">
        <w:rPr>
          <w:color w:val="auto"/>
          <w:lang w:eastAsia="en-US"/>
        </w:rPr>
        <w:t xml:space="preserve">volunteers, trustees, </w:t>
      </w:r>
      <w:r w:rsidR="000C53AB" w:rsidRPr="00FA34F5">
        <w:rPr>
          <w:color w:val="auto"/>
          <w:lang w:eastAsia="en-US"/>
        </w:rPr>
        <w:t>partners, and</w:t>
      </w:r>
      <w:r w:rsidR="00231F53" w:rsidRPr="00FA34F5">
        <w:rPr>
          <w:color w:val="auto"/>
          <w:lang w:eastAsia="en-US"/>
        </w:rPr>
        <w:t xml:space="preserve"> referral agencies</w:t>
      </w:r>
      <w:r w:rsidR="00B3292D">
        <w:rPr>
          <w:color w:val="auto"/>
          <w:lang w:eastAsia="en-US"/>
        </w:rPr>
        <w:t xml:space="preserve"> </w:t>
      </w:r>
      <w:r w:rsidR="00231F53" w:rsidRPr="00FA34F5">
        <w:rPr>
          <w:color w:val="auto"/>
          <w:lang w:eastAsia="en-US"/>
        </w:rPr>
        <w:t>e</w:t>
      </w:r>
      <w:r w:rsidR="00BF6CE0" w:rsidRPr="00FA34F5">
        <w:rPr>
          <w:color w:val="auto"/>
          <w:lang w:eastAsia="en-US"/>
        </w:rPr>
        <w:t>xplore</w:t>
      </w:r>
      <w:r w:rsidR="0064795C" w:rsidRPr="00FA34F5">
        <w:rPr>
          <w:color w:val="auto"/>
          <w:lang w:eastAsia="en-US"/>
        </w:rPr>
        <w:t>s</w:t>
      </w:r>
      <w:r w:rsidR="00BF6CE0" w:rsidRPr="00FA34F5">
        <w:rPr>
          <w:color w:val="auto"/>
          <w:lang w:eastAsia="en-US"/>
        </w:rPr>
        <w:t xml:space="preserve"> </w:t>
      </w:r>
      <w:r w:rsidR="00231F53" w:rsidRPr="00FA34F5">
        <w:rPr>
          <w:color w:val="auto"/>
          <w:lang w:eastAsia="en-US"/>
        </w:rPr>
        <w:t xml:space="preserve">the impact that </w:t>
      </w:r>
      <w:r w:rsidR="00C27175" w:rsidRPr="00FA34F5">
        <w:rPr>
          <w:color w:val="auto"/>
          <w:lang w:eastAsia="en-US"/>
        </w:rPr>
        <w:t>the services</w:t>
      </w:r>
      <w:r w:rsidR="000C53AB" w:rsidRPr="00FA34F5">
        <w:rPr>
          <w:color w:val="auto"/>
          <w:lang w:eastAsia="en-US"/>
        </w:rPr>
        <w:t xml:space="preserve"> of Caraidean Uibhist </w:t>
      </w:r>
      <w:r w:rsidR="00BF6CE0" w:rsidRPr="00FA34F5">
        <w:rPr>
          <w:color w:val="auto"/>
          <w:lang w:eastAsia="en-US"/>
        </w:rPr>
        <w:t>is</w:t>
      </w:r>
      <w:r w:rsidR="00231F53" w:rsidRPr="00FA34F5">
        <w:rPr>
          <w:color w:val="auto"/>
          <w:lang w:eastAsia="en-US"/>
        </w:rPr>
        <w:t xml:space="preserve"> </w:t>
      </w:r>
      <w:r w:rsidR="00451470" w:rsidRPr="00FA34F5">
        <w:rPr>
          <w:color w:val="auto"/>
          <w:lang w:eastAsia="en-US"/>
        </w:rPr>
        <w:t xml:space="preserve">having </w:t>
      </w:r>
      <w:r w:rsidR="00BF6CE0" w:rsidRPr="00FA34F5">
        <w:rPr>
          <w:color w:val="auto"/>
          <w:lang w:eastAsia="en-US"/>
        </w:rPr>
        <w:t xml:space="preserve">across the </w:t>
      </w:r>
      <w:r w:rsidR="0064795C" w:rsidRPr="00FA34F5">
        <w:rPr>
          <w:color w:val="auto"/>
          <w:lang w:eastAsia="en-US"/>
        </w:rPr>
        <w:t xml:space="preserve">five island communities that it serves </w:t>
      </w:r>
      <w:r w:rsidR="00451470" w:rsidRPr="00FA34F5">
        <w:rPr>
          <w:color w:val="auto"/>
          <w:lang w:eastAsia="en-US"/>
        </w:rPr>
        <w:t xml:space="preserve">and </w:t>
      </w:r>
      <w:r w:rsidR="003044BE" w:rsidRPr="00FA34F5">
        <w:rPr>
          <w:color w:val="auto"/>
          <w:lang w:eastAsia="en-US"/>
        </w:rPr>
        <w:t xml:space="preserve">identifies where it can </w:t>
      </w:r>
      <w:r w:rsidR="00025A6F" w:rsidRPr="00FA34F5">
        <w:rPr>
          <w:color w:val="auto"/>
          <w:lang w:eastAsia="en-US"/>
        </w:rPr>
        <w:t xml:space="preserve">strengthen its provision and ensure that it meets current as well as future need and demand. </w:t>
      </w:r>
    </w:p>
    <w:p w14:paraId="055B5D6A" w14:textId="77777777" w:rsidR="0062470B" w:rsidRDefault="00ED3042" w:rsidP="00DC5837">
      <w:pPr>
        <w:jc w:val="both"/>
        <w:rPr>
          <w:color w:val="auto"/>
          <w:lang w:eastAsia="en-US"/>
        </w:rPr>
      </w:pPr>
      <w:r w:rsidRPr="00FA34F5">
        <w:rPr>
          <w:color w:val="auto"/>
          <w:lang w:eastAsia="en-US"/>
        </w:rPr>
        <w:t xml:space="preserve">There was overwhelming support for the work of </w:t>
      </w:r>
      <w:r w:rsidR="00F15876" w:rsidRPr="00FA34F5">
        <w:rPr>
          <w:color w:val="auto"/>
          <w:lang w:eastAsia="en-US"/>
        </w:rPr>
        <w:t>Caridean</w:t>
      </w:r>
      <w:r w:rsidRPr="00FA34F5">
        <w:rPr>
          <w:color w:val="auto"/>
          <w:lang w:eastAsia="en-US"/>
        </w:rPr>
        <w:t xml:space="preserve"> </w:t>
      </w:r>
      <w:r w:rsidR="00F15876" w:rsidRPr="00FA34F5">
        <w:rPr>
          <w:color w:val="auto"/>
          <w:lang w:eastAsia="en-US"/>
        </w:rPr>
        <w:t>Uibhist</w:t>
      </w:r>
      <w:r w:rsidRPr="00FA34F5">
        <w:rPr>
          <w:color w:val="auto"/>
          <w:lang w:eastAsia="en-US"/>
        </w:rPr>
        <w:t xml:space="preserve"> and </w:t>
      </w:r>
      <w:r w:rsidR="00F15876" w:rsidRPr="00FA34F5">
        <w:rPr>
          <w:color w:val="auto"/>
          <w:lang w:eastAsia="en-US"/>
        </w:rPr>
        <w:t xml:space="preserve">its operating model with the organisation </w:t>
      </w:r>
      <w:r w:rsidR="00C152A6" w:rsidRPr="00FA34F5">
        <w:rPr>
          <w:color w:val="auto"/>
          <w:lang w:eastAsia="en-US"/>
        </w:rPr>
        <w:t xml:space="preserve">being recognised for its </w:t>
      </w:r>
      <w:r w:rsidR="005179D0" w:rsidRPr="00FA34F5">
        <w:rPr>
          <w:color w:val="auto"/>
          <w:lang w:eastAsia="en-US"/>
        </w:rPr>
        <w:t>value-based</w:t>
      </w:r>
      <w:r w:rsidR="00C152A6" w:rsidRPr="00FA34F5">
        <w:rPr>
          <w:color w:val="auto"/>
          <w:lang w:eastAsia="en-US"/>
        </w:rPr>
        <w:t xml:space="preserve"> approach and for </w:t>
      </w:r>
      <w:r w:rsidR="0009639F" w:rsidRPr="00FA34F5">
        <w:rPr>
          <w:color w:val="auto"/>
          <w:lang w:eastAsia="en-US"/>
        </w:rPr>
        <w:t>plac</w:t>
      </w:r>
      <w:r w:rsidR="00C152A6" w:rsidRPr="00FA34F5">
        <w:rPr>
          <w:color w:val="auto"/>
          <w:lang w:eastAsia="en-US"/>
        </w:rPr>
        <w:t xml:space="preserve">ing the service </w:t>
      </w:r>
      <w:r w:rsidR="004C25D6" w:rsidRPr="00FA34F5">
        <w:rPr>
          <w:color w:val="auto"/>
          <w:lang w:eastAsia="en-US"/>
        </w:rPr>
        <w:t xml:space="preserve">user </w:t>
      </w:r>
      <w:r w:rsidR="0009639F" w:rsidRPr="00FA34F5">
        <w:rPr>
          <w:color w:val="auto"/>
          <w:lang w:eastAsia="en-US"/>
        </w:rPr>
        <w:t xml:space="preserve">at the </w:t>
      </w:r>
      <w:r w:rsidR="00C152A6" w:rsidRPr="00FA34F5">
        <w:rPr>
          <w:color w:val="auto"/>
          <w:lang w:eastAsia="en-US"/>
        </w:rPr>
        <w:t xml:space="preserve">heart of </w:t>
      </w:r>
      <w:r w:rsidR="0068033C" w:rsidRPr="00FA34F5">
        <w:rPr>
          <w:color w:val="auto"/>
          <w:lang w:eastAsia="en-US"/>
        </w:rPr>
        <w:t>it</w:t>
      </w:r>
      <w:r w:rsidR="00542703">
        <w:rPr>
          <w:color w:val="auto"/>
          <w:lang w:eastAsia="en-US"/>
        </w:rPr>
        <w:t>s</w:t>
      </w:r>
      <w:r w:rsidR="0068033C" w:rsidRPr="00FA34F5">
        <w:rPr>
          <w:color w:val="auto"/>
          <w:lang w:eastAsia="en-US"/>
        </w:rPr>
        <w:t xml:space="preserve"> activity. Feedback identified a </w:t>
      </w:r>
      <w:r w:rsidR="00F3253A" w:rsidRPr="00FA34F5">
        <w:rPr>
          <w:color w:val="auto"/>
          <w:lang w:eastAsia="en-US"/>
        </w:rPr>
        <w:t>high-quality</w:t>
      </w:r>
      <w:r w:rsidR="0068033C" w:rsidRPr="00FA34F5">
        <w:rPr>
          <w:color w:val="auto"/>
          <w:lang w:eastAsia="en-US"/>
        </w:rPr>
        <w:t xml:space="preserve"> service that was tailored to the needs of the ind</w:t>
      </w:r>
      <w:r w:rsidR="00F3253A" w:rsidRPr="00FA34F5">
        <w:rPr>
          <w:color w:val="auto"/>
          <w:lang w:eastAsia="en-US"/>
        </w:rPr>
        <w:t>ividual</w:t>
      </w:r>
      <w:r w:rsidR="0068033C" w:rsidRPr="00FA34F5">
        <w:rPr>
          <w:color w:val="auto"/>
          <w:lang w:eastAsia="en-US"/>
        </w:rPr>
        <w:t xml:space="preserve"> as well as their wider community</w:t>
      </w:r>
      <w:r w:rsidR="002D56E0">
        <w:rPr>
          <w:color w:val="auto"/>
          <w:lang w:eastAsia="en-US"/>
        </w:rPr>
        <w:t>,</w:t>
      </w:r>
      <w:r w:rsidR="004B2D3A" w:rsidRPr="00FA34F5">
        <w:rPr>
          <w:color w:val="auto"/>
          <w:lang w:eastAsia="en-US"/>
        </w:rPr>
        <w:t xml:space="preserve"> an</w:t>
      </w:r>
      <w:r w:rsidR="00DC5837">
        <w:rPr>
          <w:color w:val="auto"/>
          <w:lang w:eastAsia="en-US"/>
        </w:rPr>
        <w:t>d a team of</w:t>
      </w:r>
      <w:r w:rsidR="004B2D3A" w:rsidRPr="00FA34F5">
        <w:rPr>
          <w:color w:val="auto"/>
          <w:lang w:eastAsia="en-US"/>
        </w:rPr>
        <w:t xml:space="preserve"> staff and volunteers that were committed and </w:t>
      </w:r>
      <w:r w:rsidR="00220D46" w:rsidRPr="00FA34F5">
        <w:rPr>
          <w:color w:val="auto"/>
          <w:lang w:eastAsia="en-US"/>
        </w:rPr>
        <w:t>caring</w:t>
      </w:r>
      <w:r w:rsidR="003E1EF7" w:rsidRPr="00DC5837">
        <w:rPr>
          <w:color w:val="auto"/>
          <w:lang w:eastAsia="en-US"/>
        </w:rPr>
        <w:t xml:space="preserve">. </w:t>
      </w:r>
    </w:p>
    <w:p w14:paraId="6D15680B" w14:textId="24199AFB" w:rsidR="00F3253A" w:rsidRPr="00DC5837" w:rsidRDefault="00F3253A" w:rsidP="00DC5837">
      <w:pPr>
        <w:jc w:val="both"/>
        <w:rPr>
          <w:color w:val="auto"/>
          <w:lang w:eastAsia="en-US"/>
        </w:rPr>
      </w:pPr>
      <w:r w:rsidRPr="00DC5837">
        <w:rPr>
          <w:color w:val="auto"/>
        </w:rPr>
        <w:t xml:space="preserve">Emerging themes included: </w:t>
      </w:r>
    </w:p>
    <w:p w14:paraId="49A2D1F7" w14:textId="2035B8F2" w:rsidR="0062470B" w:rsidRDefault="0062470B" w:rsidP="004E17E0">
      <w:pPr>
        <w:pStyle w:val="3CENormal"/>
        <w:numPr>
          <w:ilvl w:val="0"/>
          <w:numId w:val="46"/>
        </w:numPr>
        <w:spacing w:after="0"/>
        <w:rPr>
          <w:color w:val="auto"/>
        </w:rPr>
      </w:pPr>
      <w:r>
        <w:rPr>
          <w:color w:val="auto"/>
        </w:rPr>
        <w:t>Essential service</w:t>
      </w:r>
    </w:p>
    <w:p w14:paraId="460C55F4" w14:textId="06461511" w:rsidR="004B2D3A" w:rsidRPr="00DC5837" w:rsidRDefault="004B2D3A" w:rsidP="004E17E0">
      <w:pPr>
        <w:pStyle w:val="3CENormal"/>
        <w:numPr>
          <w:ilvl w:val="0"/>
          <w:numId w:val="46"/>
        </w:numPr>
        <w:spacing w:after="0"/>
        <w:rPr>
          <w:color w:val="auto"/>
        </w:rPr>
      </w:pPr>
      <w:r w:rsidRPr="00DC5837">
        <w:rPr>
          <w:color w:val="auto"/>
        </w:rPr>
        <w:t>Tailored and bespoke provision</w:t>
      </w:r>
    </w:p>
    <w:p w14:paraId="4E6B1205" w14:textId="2FF298B5" w:rsidR="00BB7FEA" w:rsidRPr="00DC5837" w:rsidRDefault="00BB7FEA" w:rsidP="004E17E0">
      <w:pPr>
        <w:pStyle w:val="3CENormal"/>
        <w:numPr>
          <w:ilvl w:val="0"/>
          <w:numId w:val="46"/>
        </w:numPr>
        <w:spacing w:after="0"/>
        <w:rPr>
          <w:color w:val="auto"/>
        </w:rPr>
      </w:pPr>
      <w:r w:rsidRPr="00DC5837">
        <w:rPr>
          <w:color w:val="auto"/>
        </w:rPr>
        <w:t>P</w:t>
      </w:r>
      <w:r w:rsidR="00F3253A" w:rsidRPr="00DC5837">
        <w:rPr>
          <w:color w:val="auto"/>
        </w:rPr>
        <w:t>lacing</w:t>
      </w:r>
      <w:r w:rsidRPr="00DC5837">
        <w:rPr>
          <w:color w:val="auto"/>
        </w:rPr>
        <w:t xml:space="preserve"> the service user at the heart of all activities</w:t>
      </w:r>
    </w:p>
    <w:p w14:paraId="3FA68600" w14:textId="222FF09D" w:rsidR="004B2D3A" w:rsidRPr="00DC5837" w:rsidRDefault="004B2D3A" w:rsidP="004E17E0">
      <w:pPr>
        <w:pStyle w:val="3CENormal"/>
        <w:numPr>
          <w:ilvl w:val="0"/>
          <w:numId w:val="46"/>
        </w:numPr>
        <w:spacing w:after="0"/>
        <w:rPr>
          <w:color w:val="auto"/>
        </w:rPr>
      </w:pPr>
      <w:r w:rsidRPr="00DC5837">
        <w:rPr>
          <w:color w:val="auto"/>
        </w:rPr>
        <w:t>Passionate and caring staff and volunteers</w:t>
      </w:r>
    </w:p>
    <w:p w14:paraId="25FD9B24" w14:textId="77941066" w:rsidR="004B2D3A" w:rsidRPr="00DC5837" w:rsidRDefault="00220D46" w:rsidP="004E17E0">
      <w:pPr>
        <w:pStyle w:val="3CENormal"/>
        <w:numPr>
          <w:ilvl w:val="0"/>
          <w:numId w:val="46"/>
        </w:numPr>
        <w:spacing w:after="0"/>
        <w:rPr>
          <w:color w:val="auto"/>
        </w:rPr>
      </w:pPr>
      <w:r w:rsidRPr="00DC5837">
        <w:rPr>
          <w:color w:val="auto"/>
        </w:rPr>
        <w:t>Creat</w:t>
      </w:r>
      <w:r w:rsidR="0062470B">
        <w:rPr>
          <w:color w:val="auto"/>
        </w:rPr>
        <w:t>ing</w:t>
      </w:r>
      <w:r w:rsidRPr="00DC5837">
        <w:rPr>
          <w:color w:val="auto"/>
        </w:rPr>
        <w:t xml:space="preserve"> opportunities for people </w:t>
      </w:r>
    </w:p>
    <w:p w14:paraId="7143517D" w14:textId="148EB27D" w:rsidR="00220D46" w:rsidRPr="00DC5837" w:rsidRDefault="00220D46" w:rsidP="004E17E0">
      <w:pPr>
        <w:pStyle w:val="3CENormal"/>
        <w:numPr>
          <w:ilvl w:val="0"/>
          <w:numId w:val="46"/>
        </w:numPr>
        <w:spacing w:after="0"/>
        <w:rPr>
          <w:color w:val="auto"/>
        </w:rPr>
      </w:pPr>
      <w:r w:rsidRPr="00DC5837">
        <w:rPr>
          <w:color w:val="auto"/>
        </w:rPr>
        <w:t>Community focussed</w:t>
      </w:r>
    </w:p>
    <w:p w14:paraId="5C80C3C1" w14:textId="242E79A6" w:rsidR="00BB7FEA" w:rsidRPr="00DC5837" w:rsidRDefault="00BB7FEA" w:rsidP="004E17E0">
      <w:pPr>
        <w:pStyle w:val="3CENormal"/>
        <w:numPr>
          <w:ilvl w:val="0"/>
          <w:numId w:val="46"/>
        </w:numPr>
        <w:spacing w:after="0"/>
        <w:rPr>
          <w:color w:val="auto"/>
        </w:rPr>
      </w:pPr>
      <w:r w:rsidRPr="00DC5837">
        <w:rPr>
          <w:color w:val="auto"/>
        </w:rPr>
        <w:t>Providing a personalised and tailored service</w:t>
      </w:r>
    </w:p>
    <w:p w14:paraId="39D3C02F" w14:textId="464DCA43" w:rsidR="002B4129" w:rsidRPr="00DC5837" w:rsidRDefault="00C028EA" w:rsidP="004E17E0">
      <w:pPr>
        <w:pStyle w:val="3CENormal"/>
        <w:numPr>
          <w:ilvl w:val="0"/>
          <w:numId w:val="46"/>
        </w:numPr>
        <w:spacing w:after="0"/>
        <w:rPr>
          <w:color w:val="auto"/>
        </w:rPr>
      </w:pPr>
      <w:r w:rsidRPr="00DC5837">
        <w:rPr>
          <w:color w:val="auto"/>
        </w:rPr>
        <w:t>Fast response to changing needs</w:t>
      </w:r>
    </w:p>
    <w:p w14:paraId="1B2560CB" w14:textId="72877443" w:rsidR="002B4129" w:rsidRPr="00DC5837" w:rsidRDefault="002B4129" w:rsidP="004E17E0">
      <w:pPr>
        <w:pStyle w:val="3CENormal"/>
        <w:numPr>
          <w:ilvl w:val="0"/>
          <w:numId w:val="46"/>
        </w:numPr>
        <w:spacing w:after="0"/>
        <w:rPr>
          <w:color w:val="auto"/>
        </w:rPr>
      </w:pPr>
      <w:r w:rsidRPr="00DC5837">
        <w:rPr>
          <w:color w:val="auto"/>
        </w:rPr>
        <w:t>Friendly and fu</w:t>
      </w:r>
      <w:r w:rsidR="00F84E85" w:rsidRPr="00DC5837">
        <w:rPr>
          <w:color w:val="auto"/>
        </w:rPr>
        <w:t>n</w:t>
      </w:r>
    </w:p>
    <w:p w14:paraId="6B80B472" w14:textId="77777777" w:rsidR="004E17E0" w:rsidRPr="00DC5837" w:rsidRDefault="004E17E0" w:rsidP="004E17E0">
      <w:pPr>
        <w:pStyle w:val="3CENormal"/>
        <w:spacing w:after="0"/>
        <w:ind w:left="720"/>
        <w:rPr>
          <w:color w:val="auto"/>
        </w:rPr>
      </w:pPr>
    </w:p>
    <w:p w14:paraId="21FAF2BD" w14:textId="4804DD1A" w:rsidR="00F84E85" w:rsidRPr="00DC5837" w:rsidRDefault="00697A21" w:rsidP="00F84E85">
      <w:pPr>
        <w:jc w:val="both"/>
        <w:rPr>
          <w:rFonts w:asciiTheme="minorHAnsi" w:hAnsiTheme="minorHAnsi"/>
          <w:color w:val="auto"/>
          <w:szCs w:val="22"/>
        </w:rPr>
      </w:pPr>
      <w:r w:rsidRPr="00DC5837">
        <w:rPr>
          <w:rFonts w:asciiTheme="minorHAnsi" w:hAnsiTheme="minorHAnsi"/>
          <w:color w:val="auto"/>
          <w:szCs w:val="22"/>
        </w:rPr>
        <w:t>The organisational impact was far reaching</w:t>
      </w:r>
      <w:r w:rsidR="009671BC" w:rsidRPr="00DC5837">
        <w:rPr>
          <w:rFonts w:asciiTheme="minorHAnsi" w:hAnsiTheme="minorHAnsi"/>
          <w:color w:val="auto"/>
          <w:szCs w:val="22"/>
        </w:rPr>
        <w:t>,</w:t>
      </w:r>
      <w:r w:rsidRPr="00DC5837">
        <w:rPr>
          <w:rFonts w:asciiTheme="minorHAnsi" w:hAnsiTheme="minorHAnsi"/>
          <w:color w:val="auto"/>
          <w:szCs w:val="22"/>
        </w:rPr>
        <w:t xml:space="preserve"> </w:t>
      </w:r>
      <w:r w:rsidR="009671BC" w:rsidRPr="00DC5837">
        <w:rPr>
          <w:rFonts w:asciiTheme="minorHAnsi" w:hAnsiTheme="minorHAnsi"/>
          <w:color w:val="auto"/>
          <w:szCs w:val="22"/>
        </w:rPr>
        <w:t xml:space="preserve">going beyond the </w:t>
      </w:r>
      <w:r w:rsidR="00F97ABA" w:rsidRPr="00DC5837">
        <w:rPr>
          <w:rFonts w:asciiTheme="minorHAnsi" w:hAnsiTheme="minorHAnsi"/>
          <w:color w:val="auto"/>
          <w:szCs w:val="22"/>
        </w:rPr>
        <w:t xml:space="preserve">original </w:t>
      </w:r>
      <w:r w:rsidR="009671BC" w:rsidRPr="00DC5837">
        <w:rPr>
          <w:rFonts w:asciiTheme="minorHAnsi" w:hAnsiTheme="minorHAnsi"/>
          <w:color w:val="auto"/>
          <w:szCs w:val="22"/>
        </w:rPr>
        <w:t xml:space="preserve">parameters of </w:t>
      </w:r>
      <w:r w:rsidR="00F84E85" w:rsidRPr="00DC5837">
        <w:rPr>
          <w:rFonts w:asciiTheme="minorHAnsi" w:hAnsiTheme="minorHAnsi"/>
          <w:color w:val="auto"/>
          <w:szCs w:val="22"/>
        </w:rPr>
        <w:t xml:space="preserve">reducing social isolation and </w:t>
      </w:r>
      <w:r w:rsidR="00641D20" w:rsidRPr="00DC5837">
        <w:rPr>
          <w:rFonts w:asciiTheme="minorHAnsi" w:hAnsiTheme="minorHAnsi"/>
          <w:color w:val="auto"/>
          <w:szCs w:val="22"/>
        </w:rPr>
        <w:t>loneliness,</w:t>
      </w:r>
      <w:r w:rsidR="009671BC" w:rsidRPr="00DC5837">
        <w:rPr>
          <w:rFonts w:asciiTheme="minorHAnsi" w:hAnsiTheme="minorHAnsi"/>
          <w:color w:val="auto"/>
          <w:szCs w:val="22"/>
        </w:rPr>
        <w:t xml:space="preserve"> as </w:t>
      </w:r>
      <w:r w:rsidR="00641D20" w:rsidRPr="00DC5837">
        <w:rPr>
          <w:rFonts w:asciiTheme="minorHAnsi" w:hAnsiTheme="minorHAnsi"/>
          <w:color w:val="auto"/>
          <w:szCs w:val="22"/>
        </w:rPr>
        <w:t>is</w:t>
      </w:r>
      <w:r w:rsidR="009671BC" w:rsidRPr="00DC5837">
        <w:rPr>
          <w:rFonts w:asciiTheme="minorHAnsi" w:hAnsiTheme="minorHAnsi"/>
          <w:color w:val="auto"/>
          <w:szCs w:val="22"/>
        </w:rPr>
        <w:t xml:space="preserve"> their service provision </w:t>
      </w:r>
      <w:r w:rsidR="00641D20" w:rsidRPr="00DC5837">
        <w:rPr>
          <w:rFonts w:asciiTheme="minorHAnsi" w:hAnsiTheme="minorHAnsi"/>
          <w:color w:val="auto"/>
          <w:szCs w:val="22"/>
        </w:rPr>
        <w:t xml:space="preserve">which </w:t>
      </w:r>
      <w:r w:rsidR="009671BC" w:rsidRPr="00DC5837">
        <w:rPr>
          <w:rFonts w:asciiTheme="minorHAnsi" w:hAnsiTheme="minorHAnsi"/>
          <w:color w:val="auto"/>
          <w:szCs w:val="22"/>
        </w:rPr>
        <w:t xml:space="preserve">includes alcohol and </w:t>
      </w:r>
      <w:r w:rsidR="00641D20" w:rsidRPr="00DC5837">
        <w:rPr>
          <w:rFonts w:asciiTheme="minorHAnsi" w:hAnsiTheme="minorHAnsi"/>
          <w:color w:val="auto"/>
          <w:szCs w:val="22"/>
        </w:rPr>
        <w:t>substance</w:t>
      </w:r>
      <w:r w:rsidR="009671BC" w:rsidRPr="00DC5837">
        <w:rPr>
          <w:rFonts w:asciiTheme="minorHAnsi" w:hAnsiTheme="minorHAnsi"/>
          <w:color w:val="auto"/>
          <w:szCs w:val="22"/>
        </w:rPr>
        <w:t xml:space="preserve"> use support</w:t>
      </w:r>
      <w:r w:rsidR="0062470B">
        <w:rPr>
          <w:rFonts w:asciiTheme="minorHAnsi" w:hAnsiTheme="minorHAnsi"/>
          <w:color w:val="auto"/>
          <w:szCs w:val="22"/>
        </w:rPr>
        <w:t>,</w:t>
      </w:r>
      <w:r w:rsidR="009671BC" w:rsidRPr="00DC5837">
        <w:rPr>
          <w:rFonts w:asciiTheme="minorHAnsi" w:hAnsiTheme="minorHAnsi"/>
          <w:color w:val="auto"/>
          <w:szCs w:val="22"/>
        </w:rPr>
        <w:t xml:space="preserve"> and </w:t>
      </w:r>
      <w:r w:rsidR="00641D20" w:rsidRPr="00DC5837">
        <w:rPr>
          <w:rFonts w:asciiTheme="minorHAnsi" w:hAnsiTheme="minorHAnsi"/>
          <w:color w:val="auto"/>
          <w:szCs w:val="22"/>
        </w:rPr>
        <w:t xml:space="preserve">an </w:t>
      </w:r>
      <w:r w:rsidR="009671BC" w:rsidRPr="00DC5837">
        <w:rPr>
          <w:rFonts w:asciiTheme="minorHAnsi" w:hAnsiTheme="minorHAnsi"/>
          <w:color w:val="auto"/>
          <w:szCs w:val="22"/>
        </w:rPr>
        <w:t xml:space="preserve">off-island </w:t>
      </w:r>
      <w:r w:rsidR="00641D20" w:rsidRPr="00DC5837">
        <w:rPr>
          <w:rFonts w:asciiTheme="minorHAnsi" w:hAnsiTheme="minorHAnsi"/>
          <w:color w:val="auto"/>
          <w:szCs w:val="22"/>
        </w:rPr>
        <w:t>appointment escort service.</w:t>
      </w:r>
    </w:p>
    <w:p w14:paraId="10B34899" w14:textId="338D72FA" w:rsidR="00F6214B" w:rsidRPr="00F6214B" w:rsidRDefault="00F6214B" w:rsidP="00F6214B">
      <w:pPr>
        <w:spacing w:after="0"/>
        <w:jc w:val="center"/>
        <w:rPr>
          <w:rFonts w:asciiTheme="minorHAnsi" w:hAnsiTheme="minorHAnsi"/>
          <w:i/>
          <w:iCs/>
          <w:color w:val="FBB800" w:themeColor="accent1"/>
          <w:szCs w:val="22"/>
        </w:rPr>
      </w:pPr>
      <w:r w:rsidRPr="00F6214B">
        <w:rPr>
          <w:rFonts w:asciiTheme="minorHAnsi" w:hAnsiTheme="minorHAnsi"/>
          <w:i/>
          <w:iCs/>
          <w:color w:val="FBB800" w:themeColor="accent1"/>
          <w:szCs w:val="22"/>
        </w:rPr>
        <w:t>I would be totally isolate</w:t>
      </w:r>
      <w:r>
        <w:rPr>
          <w:rFonts w:asciiTheme="minorHAnsi" w:hAnsiTheme="minorHAnsi"/>
          <w:i/>
          <w:iCs/>
          <w:color w:val="FBB800" w:themeColor="accent1"/>
          <w:szCs w:val="22"/>
        </w:rPr>
        <w:t>d</w:t>
      </w:r>
      <w:r w:rsidRPr="00F6214B">
        <w:rPr>
          <w:rFonts w:asciiTheme="minorHAnsi" w:hAnsiTheme="minorHAnsi"/>
          <w:i/>
          <w:iCs/>
          <w:color w:val="FBB800" w:themeColor="accent1"/>
          <w:szCs w:val="22"/>
        </w:rPr>
        <w:t xml:space="preserve"> without them </w:t>
      </w:r>
    </w:p>
    <w:p w14:paraId="0A940FFB" w14:textId="16F00317" w:rsidR="00F6214B" w:rsidRPr="00F6214B" w:rsidRDefault="00F6214B" w:rsidP="00F6214B">
      <w:pPr>
        <w:spacing w:after="0"/>
        <w:jc w:val="center"/>
        <w:rPr>
          <w:rFonts w:asciiTheme="minorHAnsi" w:hAnsiTheme="minorHAnsi"/>
          <w:color w:val="FBB800" w:themeColor="accent1"/>
          <w:szCs w:val="22"/>
        </w:rPr>
      </w:pPr>
      <w:r w:rsidRPr="00F6214B">
        <w:rPr>
          <w:rFonts w:asciiTheme="minorHAnsi" w:hAnsiTheme="minorHAnsi"/>
          <w:color w:val="FBB800" w:themeColor="accent1"/>
          <w:szCs w:val="22"/>
        </w:rPr>
        <w:t>(service User)</w:t>
      </w:r>
    </w:p>
    <w:p w14:paraId="0361FE4E" w14:textId="77777777" w:rsidR="00F6214B" w:rsidRPr="00F6214B" w:rsidRDefault="00F6214B" w:rsidP="00F6214B">
      <w:pPr>
        <w:spacing w:after="0"/>
        <w:jc w:val="center"/>
        <w:rPr>
          <w:rFonts w:asciiTheme="minorHAnsi" w:hAnsiTheme="minorHAnsi"/>
          <w:i/>
          <w:iCs/>
          <w:color w:val="auto"/>
          <w:szCs w:val="22"/>
        </w:rPr>
      </w:pPr>
    </w:p>
    <w:p w14:paraId="333F0B90" w14:textId="01942178" w:rsidR="00F84E85" w:rsidRPr="00FA34F5" w:rsidRDefault="00F84E85" w:rsidP="00F84E85">
      <w:pPr>
        <w:spacing w:after="0"/>
        <w:jc w:val="both"/>
        <w:rPr>
          <w:rFonts w:asciiTheme="minorHAnsi" w:hAnsiTheme="minorHAnsi"/>
          <w:color w:val="auto"/>
          <w:szCs w:val="22"/>
        </w:rPr>
      </w:pPr>
      <w:r w:rsidRPr="00FA34F5">
        <w:rPr>
          <w:rFonts w:asciiTheme="minorHAnsi" w:hAnsiTheme="minorHAnsi"/>
          <w:color w:val="auto"/>
          <w:szCs w:val="22"/>
        </w:rPr>
        <w:t>Some of the key impacts</w:t>
      </w:r>
      <w:r w:rsidR="00147616" w:rsidRPr="00FA34F5">
        <w:rPr>
          <w:rFonts w:asciiTheme="minorHAnsi" w:hAnsiTheme="minorHAnsi"/>
          <w:color w:val="auto"/>
          <w:szCs w:val="22"/>
        </w:rPr>
        <w:t xml:space="preserve"> that emerged from the feedback helped identify the </w:t>
      </w:r>
      <w:r w:rsidR="00D1110A" w:rsidRPr="00FA34F5">
        <w:rPr>
          <w:rFonts w:asciiTheme="minorHAnsi" w:hAnsiTheme="minorHAnsi"/>
          <w:color w:val="auto"/>
          <w:szCs w:val="22"/>
        </w:rPr>
        <w:t>wide-reaching</w:t>
      </w:r>
      <w:r w:rsidR="00147616" w:rsidRPr="00FA34F5">
        <w:rPr>
          <w:rFonts w:asciiTheme="minorHAnsi" w:hAnsiTheme="minorHAnsi"/>
          <w:color w:val="auto"/>
          <w:szCs w:val="22"/>
        </w:rPr>
        <w:t xml:space="preserve"> nature of the services </w:t>
      </w:r>
      <w:r w:rsidR="00D1110A" w:rsidRPr="00FA34F5">
        <w:rPr>
          <w:rFonts w:asciiTheme="minorHAnsi" w:hAnsiTheme="minorHAnsi"/>
          <w:color w:val="auto"/>
          <w:szCs w:val="22"/>
        </w:rPr>
        <w:t>provided</w:t>
      </w:r>
      <w:r w:rsidR="00147616" w:rsidRPr="00FA34F5">
        <w:rPr>
          <w:rFonts w:asciiTheme="minorHAnsi" w:hAnsiTheme="minorHAnsi"/>
          <w:color w:val="auto"/>
          <w:szCs w:val="22"/>
        </w:rPr>
        <w:t xml:space="preserve">, </w:t>
      </w:r>
      <w:r w:rsidRPr="00FA34F5">
        <w:rPr>
          <w:rFonts w:asciiTheme="minorHAnsi" w:hAnsiTheme="minorHAnsi"/>
          <w:color w:val="auto"/>
          <w:szCs w:val="22"/>
        </w:rPr>
        <w:t>includ</w:t>
      </w:r>
      <w:r w:rsidR="00147616" w:rsidRPr="00FA34F5">
        <w:rPr>
          <w:rFonts w:asciiTheme="minorHAnsi" w:hAnsiTheme="minorHAnsi"/>
          <w:color w:val="auto"/>
          <w:szCs w:val="22"/>
        </w:rPr>
        <w:t>ing</w:t>
      </w:r>
      <w:r w:rsidRPr="00FA34F5">
        <w:rPr>
          <w:rFonts w:asciiTheme="minorHAnsi" w:hAnsiTheme="minorHAnsi"/>
          <w:color w:val="auto"/>
          <w:szCs w:val="22"/>
        </w:rPr>
        <w:t>:</w:t>
      </w:r>
    </w:p>
    <w:p w14:paraId="14AB510E" w14:textId="77777777" w:rsidR="00F84E85" w:rsidRPr="00FA34F5" w:rsidRDefault="00F84E85" w:rsidP="00F84E85">
      <w:pPr>
        <w:spacing w:after="0"/>
        <w:jc w:val="both"/>
        <w:rPr>
          <w:rFonts w:asciiTheme="minorHAnsi" w:hAnsiTheme="minorHAnsi"/>
          <w:color w:val="auto"/>
          <w:szCs w:val="22"/>
        </w:rPr>
      </w:pPr>
    </w:p>
    <w:p w14:paraId="65430531" w14:textId="77777777" w:rsidR="003D3F00" w:rsidRPr="00FA34F5" w:rsidRDefault="00D1110A" w:rsidP="004E17E0">
      <w:pPr>
        <w:pStyle w:val="3CENormal"/>
        <w:numPr>
          <w:ilvl w:val="0"/>
          <w:numId w:val="43"/>
        </w:numPr>
        <w:spacing w:after="0"/>
        <w:rPr>
          <w:color w:val="auto"/>
        </w:rPr>
      </w:pPr>
      <w:r w:rsidRPr="00FA34F5">
        <w:rPr>
          <w:color w:val="auto"/>
        </w:rPr>
        <w:t>Connectedness with friends and the community</w:t>
      </w:r>
    </w:p>
    <w:p w14:paraId="0B515357" w14:textId="2BDA001C" w:rsidR="00F84E85" w:rsidRPr="00FA34F5" w:rsidRDefault="00F84E85" w:rsidP="004E17E0">
      <w:pPr>
        <w:pStyle w:val="3CENormal"/>
        <w:numPr>
          <w:ilvl w:val="0"/>
          <w:numId w:val="43"/>
        </w:numPr>
        <w:spacing w:after="0"/>
        <w:rPr>
          <w:color w:val="auto"/>
        </w:rPr>
      </w:pPr>
      <w:r w:rsidRPr="00FA34F5">
        <w:rPr>
          <w:color w:val="auto"/>
        </w:rPr>
        <w:t>Positive mental health and wellbeing</w:t>
      </w:r>
    </w:p>
    <w:p w14:paraId="298C8E2E" w14:textId="790B244A" w:rsidR="003D3F00" w:rsidRPr="00FA34F5" w:rsidRDefault="00F84E85" w:rsidP="004E17E0">
      <w:pPr>
        <w:pStyle w:val="3CENormal"/>
        <w:numPr>
          <w:ilvl w:val="0"/>
          <w:numId w:val="43"/>
        </w:numPr>
        <w:spacing w:after="0"/>
        <w:rPr>
          <w:color w:val="auto"/>
        </w:rPr>
      </w:pPr>
      <w:r w:rsidRPr="00FA34F5">
        <w:rPr>
          <w:color w:val="auto"/>
        </w:rPr>
        <w:t>Improved cognitive ability</w:t>
      </w:r>
    </w:p>
    <w:p w14:paraId="380253A8" w14:textId="34FD7549" w:rsidR="005968C2" w:rsidRPr="00FA34F5" w:rsidRDefault="00F84E85" w:rsidP="004E17E0">
      <w:pPr>
        <w:pStyle w:val="3CENormal"/>
        <w:numPr>
          <w:ilvl w:val="0"/>
          <w:numId w:val="43"/>
        </w:numPr>
        <w:spacing w:after="0"/>
        <w:rPr>
          <w:color w:val="auto"/>
        </w:rPr>
      </w:pPr>
      <w:r w:rsidRPr="00FA34F5">
        <w:rPr>
          <w:color w:val="auto"/>
        </w:rPr>
        <w:t>Improved physical fitness and physical wellbeing</w:t>
      </w:r>
    </w:p>
    <w:p w14:paraId="771DE721" w14:textId="4FA5034F" w:rsidR="00F84E85" w:rsidRPr="00FA34F5" w:rsidRDefault="00F84E85" w:rsidP="004E17E0">
      <w:pPr>
        <w:pStyle w:val="3CENormal"/>
        <w:numPr>
          <w:ilvl w:val="0"/>
          <w:numId w:val="43"/>
        </w:numPr>
        <w:spacing w:after="0"/>
        <w:rPr>
          <w:color w:val="auto"/>
        </w:rPr>
      </w:pPr>
      <w:r w:rsidRPr="00FA34F5">
        <w:rPr>
          <w:color w:val="auto"/>
        </w:rPr>
        <w:t>Helping people apply for and get grants and support</w:t>
      </w:r>
    </w:p>
    <w:p w14:paraId="5138DC97" w14:textId="77777777" w:rsidR="00F84E85" w:rsidRPr="00FA34F5" w:rsidRDefault="00F84E85" w:rsidP="004E17E0">
      <w:pPr>
        <w:pStyle w:val="3CENormal"/>
        <w:numPr>
          <w:ilvl w:val="0"/>
          <w:numId w:val="43"/>
        </w:numPr>
        <w:spacing w:after="0"/>
        <w:rPr>
          <w:color w:val="auto"/>
        </w:rPr>
      </w:pPr>
      <w:r w:rsidRPr="00FA34F5">
        <w:rPr>
          <w:color w:val="auto"/>
        </w:rPr>
        <w:t>Helping people learn new skills</w:t>
      </w:r>
    </w:p>
    <w:p w14:paraId="4D67C988" w14:textId="31707F95" w:rsidR="00FA34F5" w:rsidRPr="002656DB" w:rsidRDefault="00F84E85" w:rsidP="002656DB">
      <w:pPr>
        <w:pStyle w:val="3CENormal"/>
        <w:numPr>
          <w:ilvl w:val="0"/>
          <w:numId w:val="43"/>
        </w:numPr>
        <w:rPr>
          <w:color w:val="auto"/>
        </w:rPr>
      </w:pPr>
      <w:r w:rsidRPr="00FA34F5">
        <w:rPr>
          <w:color w:val="auto"/>
        </w:rPr>
        <w:t>Encourag</w:t>
      </w:r>
      <w:r w:rsidR="00583E31" w:rsidRPr="00FA34F5">
        <w:rPr>
          <w:color w:val="auto"/>
        </w:rPr>
        <w:t>ing</w:t>
      </w:r>
      <w:r w:rsidRPr="00FA34F5">
        <w:rPr>
          <w:color w:val="auto"/>
        </w:rPr>
        <w:t xml:space="preserve"> independence</w:t>
      </w:r>
    </w:p>
    <w:p w14:paraId="2013EE58" w14:textId="6D95E73D" w:rsidR="004E17E0" w:rsidRPr="002656DB" w:rsidRDefault="003C2E96" w:rsidP="00A114A0">
      <w:pPr>
        <w:jc w:val="both"/>
        <w:rPr>
          <w:rFonts w:asciiTheme="minorHAnsi" w:hAnsiTheme="minorHAnsi"/>
          <w:i/>
          <w:iCs/>
          <w:color w:val="auto"/>
          <w:szCs w:val="22"/>
        </w:rPr>
      </w:pPr>
      <w:r w:rsidRPr="00FA34F5">
        <w:rPr>
          <w:rFonts w:asciiTheme="minorHAnsi" w:hAnsiTheme="minorHAnsi"/>
          <w:color w:val="auto"/>
          <w:szCs w:val="22"/>
        </w:rPr>
        <w:t>All respondents</w:t>
      </w:r>
      <w:r w:rsidR="001A0115" w:rsidRPr="00FA34F5">
        <w:rPr>
          <w:rFonts w:asciiTheme="minorHAnsi" w:hAnsiTheme="minorHAnsi"/>
          <w:color w:val="auto"/>
          <w:szCs w:val="22"/>
        </w:rPr>
        <w:t xml:space="preserve"> </w:t>
      </w:r>
      <w:r w:rsidR="00606703" w:rsidRPr="00FA34F5">
        <w:rPr>
          <w:rFonts w:asciiTheme="minorHAnsi" w:hAnsiTheme="minorHAnsi"/>
          <w:color w:val="auto"/>
          <w:szCs w:val="22"/>
        </w:rPr>
        <w:t>agreed that the</w:t>
      </w:r>
      <w:r w:rsidR="001A0115" w:rsidRPr="00FA34F5">
        <w:rPr>
          <w:rFonts w:asciiTheme="minorHAnsi" w:hAnsiTheme="minorHAnsi"/>
          <w:color w:val="auto"/>
          <w:szCs w:val="22"/>
        </w:rPr>
        <w:t xml:space="preserve"> staff and volunteers provid</w:t>
      </w:r>
      <w:r w:rsidR="00606703" w:rsidRPr="00FA34F5">
        <w:rPr>
          <w:rFonts w:asciiTheme="minorHAnsi" w:hAnsiTheme="minorHAnsi"/>
          <w:color w:val="auto"/>
          <w:szCs w:val="22"/>
        </w:rPr>
        <w:t>e</w:t>
      </w:r>
      <w:r w:rsidR="001A0115" w:rsidRPr="00FA34F5">
        <w:rPr>
          <w:rFonts w:asciiTheme="minorHAnsi" w:hAnsiTheme="minorHAnsi"/>
          <w:color w:val="auto"/>
          <w:szCs w:val="22"/>
        </w:rPr>
        <w:t xml:space="preserve"> a </w:t>
      </w:r>
      <w:r w:rsidR="0062470B" w:rsidRPr="00FA34F5">
        <w:rPr>
          <w:rFonts w:asciiTheme="minorHAnsi" w:hAnsiTheme="minorHAnsi"/>
          <w:color w:val="auto"/>
          <w:szCs w:val="22"/>
        </w:rPr>
        <w:t>high-quality</w:t>
      </w:r>
      <w:r w:rsidR="00606703" w:rsidRPr="00FA34F5">
        <w:rPr>
          <w:rFonts w:asciiTheme="minorHAnsi" w:hAnsiTheme="minorHAnsi"/>
          <w:color w:val="auto"/>
          <w:szCs w:val="22"/>
        </w:rPr>
        <w:t xml:space="preserve"> personalised </w:t>
      </w:r>
      <w:r w:rsidR="0062470B">
        <w:rPr>
          <w:rFonts w:asciiTheme="minorHAnsi" w:hAnsiTheme="minorHAnsi"/>
          <w:color w:val="auto"/>
          <w:szCs w:val="22"/>
        </w:rPr>
        <w:t xml:space="preserve">service which </w:t>
      </w:r>
      <w:r w:rsidR="00D0237A" w:rsidRPr="00FA34F5">
        <w:rPr>
          <w:rFonts w:asciiTheme="minorHAnsi" w:hAnsiTheme="minorHAnsi"/>
          <w:color w:val="auto"/>
          <w:szCs w:val="22"/>
        </w:rPr>
        <w:t>continued through</w:t>
      </w:r>
      <w:r w:rsidR="001A0115" w:rsidRPr="00FA34F5">
        <w:rPr>
          <w:rFonts w:asciiTheme="minorHAnsi" w:hAnsiTheme="minorHAnsi"/>
          <w:color w:val="auto"/>
          <w:szCs w:val="22"/>
        </w:rPr>
        <w:t xml:space="preserve"> </w:t>
      </w:r>
      <w:r w:rsidR="0062470B">
        <w:rPr>
          <w:rFonts w:asciiTheme="minorHAnsi" w:hAnsiTheme="minorHAnsi"/>
          <w:color w:val="auto"/>
          <w:szCs w:val="22"/>
        </w:rPr>
        <w:t xml:space="preserve">the </w:t>
      </w:r>
      <w:r w:rsidR="001A0115" w:rsidRPr="00FA34F5">
        <w:rPr>
          <w:rFonts w:asciiTheme="minorHAnsi" w:hAnsiTheme="minorHAnsi"/>
          <w:color w:val="auto"/>
          <w:szCs w:val="22"/>
        </w:rPr>
        <w:t xml:space="preserve">exceptional pressures placed on the service </w:t>
      </w:r>
      <w:r w:rsidR="00D0237A" w:rsidRPr="00FA34F5">
        <w:rPr>
          <w:rFonts w:asciiTheme="minorHAnsi" w:hAnsiTheme="minorHAnsi"/>
          <w:color w:val="auto"/>
          <w:szCs w:val="22"/>
        </w:rPr>
        <w:t xml:space="preserve">and the </w:t>
      </w:r>
      <w:r w:rsidR="001E5499" w:rsidRPr="00FA34F5">
        <w:rPr>
          <w:rFonts w:asciiTheme="minorHAnsi" w:hAnsiTheme="minorHAnsi"/>
          <w:color w:val="auto"/>
          <w:szCs w:val="22"/>
        </w:rPr>
        <w:t xml:space="preserve">five island </w:t>
      </w:r>
      <w:r w:rsidR="00D0237A" w:rsidRPr="00FA34F5">
        <w:rPr>
          <w:rFonts w:asciiTheme="minorHAnsi" w:hAnsiTheme="minorHAnsi"/>
          <w:color w:val="auto"/>
          <w:szCs w:val="22"/>
        </w:rPr>
        <w:t>communit</w:t>
      </w:r>
      <w:r w:rsidR="001E5499" w:rsidRPr="00FA34F5">
        <w:rPr>
          <w:rFonts w:asciiTheme="minorHAnsi" w:hAnsiTheme="minorHAnsi"/>
          <w:color w:val="auto"/>
          <w:szCs w:val="22"/>
        </w:rPr>
        <w:t>ies</w:t>
      </w:r>
      <w:r w:rsidR="00D0237A" w:rsidRPr="00FA34F5">
        <w:rPr>
          <w:rFonts w:asciiTheme="minorHAnsi" w:hAnsiTheme="minorHAnsi"/>
          <w:color w:val="auto"/>
          <w:szCs w:val="22"/>
        </w:rPr>
        <w:t xml:space="preserve"> </w:t>
      </w:r>
      <w:r w:rsidR="001A0115" w:rsidRPr="00FA34F5">
        <w:rPr>
          <w:rFonts w:asciiTheme="minorHAnsi" w:hAnsiTheme="minorHAnsi"/>
          <w:color w:val="auto"/>
          <w:szCs w:val="22"/>
        </w:rPr>
        <w:t>du</w:t>
      </w:r>
      <w:r w:rsidR="0062470B">
        <w:rPr>
          <w:rFonts w:asciiTheme="minorHAnsi" w:hAnsiTheme="minorHAnsi"/>
          <w:color w:val="auto"/>
          <w:szCs w:val="22"/>
        </w:rPr>
        <w:t>ring</w:t>
      </w:r>
      <w:r w:rsidR="001A0115" w:rsidRPr="00FA34F5">
        <w:rPr>
          <w:rFonts w:asciiTheme="minorHAnsi" w:hAnsiTheme="minorHAnsi"/>
          <w:color w:val="auto"/>
          <w:szCs w:val="22"/>
        </w:rPr>
        <w:t xml:space="preserve"> Covid-19</w:t>
      </w:r>
      <w:r w:rsidR="00CF528E" w:rsidRPr="00FA34F5">
        <w:rPr>
          <w:rFonts w:asciiTheme="minorHAnsi" w:hAnsiTheme="minorHAnsi"/>
          <w:color w:val="auto"/>
          <w:szCs w:val="22"/>
        </w:rPr>
        <w:t>. There was also recognition that the</w:t>
      </w:r>
      <w:r w:rsidR="00A114A0" w:rsidRPr="00FA34F5">
        <w:rPr>
          <w:rFonts w:asciiTheme="minorHAnsi" w:hAnsiTheme="minorHAnsi"/>
          <w:color w:val="auto"/>
          <w:szCs w:val="22"/>
        </w:rPr>
        <w:t xml:space="preserve"> current need and demand for their services would very likely increase as the </w:t>
      </w:r>
      <w:r w:rsidR="00FA34F5" w:rsidRPr="00FA34F5">
        <w:rPr>
          <w:rFonts w:asciiTheme="minorHAnsi" w:hAnsiTheme="minorHAnsi"/>
          <w:color w:val="auto"/>
          <w:szCs w:val="22"/>
        </w:rPr>
        <w:t>longer-term</w:t>
      </w:r>
      <w:r w:rsidR="00A114A0" w:rsidRPr="00FA34F5">
        <w:rPr>
          <w:rFonts w:asciiTheme="minorHAnsi" w:hAnsiTheme="minorHAnsi"/>
          <w:color w:val="auto"/>
          <w:szCs w:val="22"/>
        </w:rPr>
        <w:t xml:space="preserve"> impact of Covid-19 becomes more evident</w:t>
      </w:r>
      <w:r w:rsidR="00CD228B" w:rsidRPr="00FA34F5">
        <w:rPr>
          <w:rFonts w:asciiTheme="minorHAnsi" w:hAnsiTheme="minorHAnsi"/>
          <w:i/>
          <w:iCs/>
          <w:color w:val="auto"/>
          <w:szCs w:val="22"/>
        </w:rPr>
        <w:t>.</w:t>
      </w:r>
    </w:p>
    <w:p w14:paraId="5987F2D6" w14:textId="77777777" w:rsidR="002656DB" w:rsidRDefault="002656DB" w:rsidP="00A114A0">
      <w:pPr>
        <w:jc w:val="both"/>
        <w:rPr>
          <w:color w:val="auto"/>
          <w:lang w:eastAsia="en-US"/>
        </w:rPr>
      </w:pPr>
    </w:p>
    <w:p w14:paraId="673AB621" w14:textId="220E4940" w:rsidR="00A114A0" w:rsidRPr="00FA34F5" w:rsidRDefault="00A114A0" w:rsidP="00A114A0">
      <w:pPr>
        <w:jc w:val="both"/>
        <w:rPr>
          <w:color w:val="auto"/>
        </w:rPr>
      </w:pPr>
      <w:r w:rsidRPr="00FA34F5">
        <w:rPr>
          <w:color w:val="auto"/>
          <w:lang w:eastAsia="en-US"/>
        </w:rPr>
        <w:lastRenderedPageBreak/>
        <w:t xml:space="preserve">Like many organisations </w:t>
      </w:r>
      <w:r w:rsidR="009C0F36">
        <w:rPr>
          <w:color w:val="auto"/>
          <w:lang w:eastAsia="en-US"/>
        </w:rPr>
        <w:t>in</w:t>
      </w:r>
      <w:r w:rsidRPr="00FA34F5">
        <w:rPr>
          <w:color w:val="auto"/>
          <w:lang w:eastAsia="en-US"/>
        </w:rPr>
        <w:t xml:space="preserve"> the voluntary sector there are a number of challenges</w:t>
      </w:r>
      <w:r w:rsidR="009C0F36">
        <w:rPr>
          <w:color w:val="auto"/>
          <w:lang w:eastAsia="en-US"/>
        </w:rPr>
        <w:t xml:space="preserve"> facing the organisation,</w:t>
      </w:r>
      <w:r w:rsidRPr="00FA34F5">
        <w:rPr>
          <w:color w:val="auto"/>
          <w:lang w:eastAsia="en-US"/>
        </w:rPr>
        <w:t xml:space="preserve"> </w:t>
      </w:r>
      <w:r w:rsidR="00E56E74" w:rsidRPr="00FA34F5">
        <w:rPr>
          <w:color w:val="auto"/>
          <w:lang w:eastAsia="en-US"/>
        </w:rPr>
        <w:t>some internal and others external. The m</w:t>
      </w:r>
      <w:r w:rsidRPr="00FA34F5">
        <w:rPr>
          <w:color w:val="auto"/>
          <w:lang w:eastAsia="en-US"/>
        </w:rPr>
        <w:t>ost notab</w:t>
      </w:r>
      <w:r w:rsidR="00E56E74" w:rsidRPr="00FA34F5">
        <w:rPr>
          <w:color w:val="auto"/>
          <w:lang w:eastAsia="en-US"/>
        </w:rPr>
        <w:t xml:space="preserve">le challenge is </w:t>
      </w:r>
      <w:r w:rsidRPr="00FA34F5">
        <w:rPr>
          <w:color w:val="auto"/>
          <w:lang w:eastAsia="en-US"/>
        </w:rPr>
        <w:t xml:space="preserve">to secure long term sustainable funding while </w:t>
      </w:r>
      <w:r w:rsidR="00352A99">
        <w:rPr>
          <w:color w:val="auto"/>
          <w:lang w:eastAsia="en-US"/>
        </w:rPr>
        <w:t xml:space="preserve">continuing to </w:t>
      </w:r>
      <w:r w:rsidRPr="00FA34F5">
        <w:rPr>
          <w:color w:val="auto"/>
          <w:lang w:eastAsia="en-US"/>
        </w:rPr>
        <w:t xml:space="preserve">meet the increasing need and demand for </w:t>
      </w:r>
      <w:r w:rsidR="00B810E4" w:rsidRPr="00FA34F5">
        <w:rPr>
          <w:color w:val="auto"/>
          <w:lang w:eastAsia="en-US"/>
        </w:rPr>
        <w:t>their</w:t>
      </w:r>
      <w:r w:rsidRPr="00FA34F5">
        <w:rPr>
          <w:color w:val="auto"/>
          <w:lang w:eastAsia="en-US"/>
        </w:rPr>
        <w:t xml:space="preserve"> services</w:t>
      </w:r>
      <w:r w:rsidR="007E3D3E" w:rsidRPr="00FA34F5">
        <w:rPr>
          <w:color w:val="auto"/>
          <w:lang w:eastAsia="en-US"/>
        </w:rPr>
        <w:t xml:space="preserve">; in an environment where the value of funding available is reducing while the expected deliverables </w:t>
      </w:r>
      <w:r w:rsidR="00352A99">
        <w:rPr>
          <w:color w:val="auto"/>
          <w:lang w:eastAsia="en-US"/>
        </w:rPr>
        <w:t>are</w:t>
      </w:r>
      <w:r w:rsidR="007E3D3E" w:rsidRPr="00FA34F5">
        <w:rPr>
          <w:color w:val="auto"/>
          <w:lang w:eastAsia="en-US"/>
        </w:rPr>
        <w:t xml:space="preserve"> increasing</w:t>
      </w:r>
      <w:r w:rsidR="00352A99">
        <w:rPr>
          <w:color w:val="auto"/>
          <w:lang w:eastAsia="en-US"/>
        </w:rPr>
        <w:t xml:space="preserve">. This being </w:t>
      </w:r>
      <w:r w:rsidR="00BD12AB" w:rsidRPr="00FA34F5">
        <w:rPr>
          <w:color w:val="auto"/>
          <w:lang w:eastAsia="en-US"/>
        </w:rPr>
        <w:t xml:space="preserve">coupled with </w:t>
      </w:r>
      <w:r w:rsidR="00352A99">
        <w:rPr>
          <w:color w:val="auto"/>
          <w:lang w:eastAsia="en-US"/>
        </w:rPr>
        <w:t xml:space="preserve">the need to often </w:t>
      </w:r>
      <w:r w:rsidR="00BD12AB" w:rsidRPr="00FA34F5">
        <w:rPr>
          <w:color w:val="auto"/>
          <w:lang w:eastAsia="en-US"/>
        </w:rPr>
        <w:t>demonstrat</w:t>
      </w:r>
      <w:r w:rsidR="00352A99">
        <w:rPr>
          <w:color w:val="auto"/>
          <w:lang w:eastAsia="en-US"/>
        </w:rPr>
        <w:t>e</w:t>
      </w:r>
      <w:r w:rsidR="00BD12AB" w:rsidRPr="00FA34F5">
        <w:rPr>
          <w:color w:val="auto"/>
          <w:lang w:eastAsia="en-US"/>
        </w:rPr>
        <w:t xml:space="preserve"> immediate and </w:t>
      </w:r>
      <w:r w:rsidR="00FA34F5" w:rsidRPr="00FA34F5">
        <w:rPr>
          <w:color w:val="auto"/>
          <w:lang w:eastAsia="en-US"/>
        </w:rPr>
        <w:t>long-term</w:t>
      </w:r>
      <w:r w:rsidR="00BD12AB" w:rsidRPr="00FA34F5">
        <w:rPr>
          <w:color w:val="auto"/>
          <w:lang w:eastAsia="en-US"/>
        </w:rPr>
        <w:t xml:space="preserve"> efficiencies.</w:t>
      </w:r>
    </w:p>
    <w:p w14:paraId="3DBB1042" w14:textId="1F081674" w:rsidR="00BD12AB" w:rsidRPr="00FA34F5" w:rsidRDefault="00352A99" w:rsidP="00A114A0">
      <w:pPr>
        <w:jc w:val="both"/>
        <w:rPr>
          <w:color w:val="auto"/>
          <w:lang w:eastAsia="en-US"/>
        </w:rPr>
      </w:pPr>
      <w:r>
        <w:rPr>
          <w:color w:val="auto"/>
          <w:lang w:eastAsia="en-US"/>
        </w:rPr>
        <w:t>As an</w:t>
      </w:r>
      <w:r w:rsidR="00BD12AB" w:rsidRPr="00FA34F5">
        <w:rPr>
          <w:color w:val="auto"/>
          <w:lang w:eastAsia="en-US"/>
        </w:rPr>
        <w:t xml:space="preserve"> </w:t>
      </w:r>
      <w:r w:rsidR="007D3E94" w:rsidRPr="00FA34F5">
        <w:rPr>
          <w:color w:val="auto"/>
          <w:lang w:eastAsia="en-US"/>
        </w:rPr>
        <w:t>organisation</w:t>
      </w:r>
      <w:r w:rsidR="00BD12AB" w:rsidRPr="00FA34F5">
        <w:rPr>
          <w:color w:val="auto"/>
          <w:lang w:eastAsia="en-US"/>
        </w:rPr>
        <w:t xml:space="preserve"> </w:t>
      </w:r>
      <w:r>
        <w:rPr>
          <w:color w:val="auto"/>
          <w:lang w:eastAsia="en-US"/>
        </w:rPr>
        <w:t>it should</w:t>
      </w:r>
      <w:r w:rsidR="00BD12AB" w:rsidRPr="00FA34F5">
        <w:rPr>
          <w:color w:val="auto"/>
          <w:lang w:eastAsia="en-US"/>
        </w:rPr>
        <w:t xml:space="preserve"> continue to create, </w:t>
      </w:r>
      <w:r w:rsidR="00F477DB" w:rsidRPr="00FA34F5">
        <w:rPr>
          <w:color w:val="auto"/>
          <w:lang w:eastAsia="en-US"/>
        </w:rPr>
        <w:t>nurture,</w:t>
      </w:r>
      <w:r w:rsidR="00BD12AB" w:rsidRPr="00FA34F5">
        <w:rPr>
          <w:color w:val="auto"/>
          <w:lang w:eastAsia="en-US"/>
        </w:rPr>
        <w:t xml:space="preserve"> and develop </w:t>
      </w:r>
      <w:r w:rsidR="007D3E94" w:rsidRPr="00FA34F5">
        <w:rPr>
          <w:color w:val="auto"/>
          <w:lang w:eastAsia="en-US"/>
        </w:rPr>
        <w:t xml:space="preserve">partnerships and collaborative working across the five </w:t>
      </w:r>
      <w:r>
        <w:rPr>
          <w:color w:val="auto"/>
          <w:lang w:eastAsia="en-US"/>
        </w:rPr>
        <w:t xml:space="preserve">island </w:t>
      </w:r>
      <w:r w:rsidR="007D3E94" w:rsidRPr="00FA34F5">
        <w:rPr>
          <w:color w:val="auto"/>
          <w:lang w:eastAsia="en-US"/>
        </w:rPr>
        <w:t>communities it supports</w:t>
      </w:r>
      <w:r>
        <w:rPr>
          <w:color w:val="auto"/>
          <w:lang w:eastAsia="en-US"/>
        </w:rPr>
        <w:t>,</w:t>
      </w:r>
      <w:r w:rsidR="007D3E94" w:rsidRPr="00FA34F5">
        <w:rPr>
          <w:color w:val="auto"/>
          <w:lang w:eastAsia="en-US"/>
        </w:rPr>
        <w:t xml:space="preserve"> and beyond. </w:t>
      </w:r>
      <w:r w:rsidR="00F9609F" w:rsidRPr="00FA34F5">
        <w:rPr>
          <w:color w:val="auto"/>
          <w:lang w:eastAsia="en-US"/>
        </w:rPr>
        <w:t xml:space="preserve">It was important for partners </w:t>
      </w:r>
      <w:r w:rsidR="00FE42F9" w:rsidRPr="00FA34F5">
        <w:rPr>
          <w:color w:val="auto"/>
          <w:lang w:eastAsia="en-US"/>
        </w:rPr>
        <w:t>and external</w:t>
      </w:r>
      <w:r w:rsidR="00F9609F" w:rsidRPr="00FA34F5">
        <w:rPr>
          <w:color w:val="auto"/>
          <w:lang w:eastAsia="en-US"/>
        </w:rPr>
        <w:t xml:space="preserve"> </w:t>
      </w:r>
      <w:r w:rsidR="00FE42F9" w:rsidRPr="00FA34F5">
        <w:rPr>
          <w:color w:val="auto"/>
          <w:lang w:eastAsia="en-US"/>
        </w:rPr>
        <w:t>stakeholders</w:t>
      </w:r>
      <w:r w:rsidR="00F9609F" w:rsidRPr="00FA34F5">
        <w:rPr>
          <w:color w:val="auto"/>
          <w:lang w:eastAsia="en-US"/>
        </w:rPr>
        <w:t xml:space="preserve"> that Caridean </w:t>
      </w:r>
      <w:r w:rsidR="00FE42F9" w:rsidRPr="00FA34F5">
        <w:rPr>
          <w:color w:val="auto"/>
          <w:lang w:eastAsia="en-US"/>
        </w:rPr>
        <w:t>Uibhist</w:t>
      </w:r>
      <w:r w:rsidR="00F9609F" w:rsidRPr="00FA34F5">
        <w:rPr>
          <w:color w:val="auto"/>
          <w:lang w:eastAsia="en-US"/>
        </w:rPr>
        <w:t xml:space="preserve"> did n</w:t>
      </w:r>
      <w:r w:rsidR="00FE42F9" w:rsidRPr="00FA34F5">
        <w:rPr>
          <w:color w:val="auto"/>
          <w:lang w:eastAsia="en-US"/>
        </w:rPr>
        <w:t>o</w:t>
      </w:r>
      <w:r w:rsidR="00F9609F" w:rsidRPr="00FA34F5">
        <w:rPr>
          <w:color w:val="auto"/>
          <w:lang w:eastAsia="en-US"/>
        </w:rPr>
        <w:t xml:space="preserve">t work in </w:t>
      </w:r>
      <w:r w:rsidR="00FE42F9" w:rsidRPr="00FA34F5">
        <w:rPr>
          <w:color w:val="auto"/>
          <w:lang w:eastAsia="en-US"/>
        </w:rPr>
        <w:t>isolation</w:t>
      </w:r>
      <w:r w:rsidR="00F9609F" w:rsidRPr="00FA34F5">
        <w:rPr>
          <w:color w:val="auto"/>
          <w:lang w:eastAsia="en-US"/>
        </w:rPr>
        <w:t xml:space="preserve"> or </w:t>
      </w:r>
      <w:r w:rsidR="00FE42F9" w:rsidRPr="00FA34F5">
        <w:rPr>
          <w:color w:val="auto"/>
          <w:lang w:eastAsia="en-US"/>
        </w:rPr>
        <w:t>duplicate</w:t>
      </w:r>
      <w:r w:rsidR="00F9609F" w:rsidRPr="00FA34F5">
        <w:rPr>
          <w:color w:val="auto"/>
          <w:lang w:eastAsia="en-US"/>
        </w:rPr>
        <w:t xml:space="preserve"> </w:t>
      </w:r>
      <w:r w:rsidR="00FE42F9" w:rsidRPr="00FA34F5">
        <w:rPr>
          <w:color w:val="auto"/>
          <w:lang w:eastAsia="en-US"/>
        </w:rPr>
        <w:t>service</w:t>
      </w:r>
      <w:r>
        <w:rPr>
          <w:color w:val="auto"/>
          <w:lang w:eastAsia="en-US"/>
        </w:rPr>
        <w:t>s</w:t>
      </w:r>
      <w:r w:rsidR="00FE42F9" w:rsidRPr="00FA34F5">
        <w:rPr>
          <w:color w:val="auto"/>
          <w:lang w:eastAsia="en-US"/>
        </w:rPr>
        <w:t xml:space="preserve"> and continued to be complementary to other provision. </w:t>
      </w:r>
    </w:p>
    <w:p w14:paraId="0292BBFE" w14:textId="5242A7BC" w:rsidR="00265BC0" w:rsidRPr="00265BC0" w:rsidRDefault="00265BC0" w:rsidP="00265BC0">
      <w:pPr>
        <w:spacing w:after="0"/>
        <w:jc w:val="center"/>
        <w:rPr>
          <w:rFonts w:asciiTheme="minorHAnsi" w:hAnsiTheme="minorHAnsi"/>
          <w:color w:val="FBB800" w:themeColor="accent1"/>
          <w:szCs w:val="22"/>
        </w:rPr>
      </w:pPr>
      <w:r w:rsidRPr="00265BC0">
        <w:rPr>
          <w:rFonts w:asciiTheme="minorHAnsi" w:hAnsiTheme="minorHAnsi"/>
          <w:i/>
          <w:iCs/>
          <w:color w:val="FBB800" w:themeColor="accent1"/>
          <w:szCs w:val="22"/>
        </w:rPr>
        <w:t>It’s the reliability of our services that gives people faith</w:t>
      </w:r>
    </w:p>
    <w:p w14:paraId="3FA54A5C" w14:textId="048878E6" w:rsidR="00A114A0" w:rsidRPr="00265BC0" w:rsidRDefault="00265BC0" w:rsidP="00265BC0">
      <w:pPr>
        <w:spacing w:after="0"/>
        <w:jc w:val="center"/>
        <w:rPr>
          <w:rFonts w:asciiTheme="minorHAnsi" w:hAnsiTheme="minorHAnsi"/>
          <w:color w:val="FBB800" w:themeColor="accent1"/>
          <w:szCs w:val="22"/>
        </w:rPr>
      </w:pPr>
      <w:r w:rsidRPr="00265BC0">
        <w:rPr>
          <w:rFonts w:asciiTheme="minorHAnsi" w:hAnsiTheme="minorHAnsi"/>
          <w:color w:val="FBB800" w:themeColor="accent1"/>
          <w:szCs w:val="22"/>
        </w:rPr>
        <w:t>(Trustee)</w:t>
      </w:r>
    </w:p>
    <w:p w14:paraId="0E74484E" w14:textId="77777777" w:rsidR="00F84E85" w:rsidRPr="00FA34F5" w:rsidRDefault="00F84E85" w:rsidP="00F84E85">
      <w:pPr>
        <w:rPr>
          <w:rFonts w:asciiTheme="minorHAnsi" w:hAnsiTheme="minorHAnsi"/>
          <w:color w:val="auto"/>
          <w:lang w:eastAsia="en-US"/>
        </w:rPr>
      </w:pPr>
    </w:p>
    <w:p w14:paraId="7104DA65" w14:textId="77777777" w:rsidR="00F84E85" w:rsidRPr="00FA34F5" w:rsidRDefault="00F84E85" w:rsidP="00F84E85">
      <w:pPr>
        <w:rPr>
          <w:rFonts w:asciiTheme="minorHAnsi" w:hAnsiTheme="minorHAnsi"/>
          <w:color w:val="auto"/>
          <w:lang w:eastAsia="en-US"/>
        </w:rPr>
      </w:pPr>
    </w:p>
    <w:p w14:paraId="0A98CF9D" w14:textId="700F9648" w:rsidR="00F663A5" w:rsidRPr="00FA34F5" w:rsidRDefault="00F663A5">
      <w:pPr>
        <w:spacing w:after="0"/>
        <w:rPr>
          <w:color w:val="auto"/>
          <w:lang w:eastAsia="en-US"/>
        </w:rPr>
      </w:pPr>
      <w:r w:rsidRPr="00FA34F5">
        <w:rPr>
          <w:color w:val="auto"/>
          <w:lang w:eastAsia="en-US"/>
        </w:rPr>
        <w:br w:type="page"/>
      </w:r>
    </w:p>
    <w:p w14:paraId="24DF0DC1" w14:textId="58F0C1E3" w:rsidR="00231F53" w:rsidRPr="00FA34F5" w:rsidRDefault="00231F53" w:rsidP="00E836EF">
      <w:pPr>
        <w:pStyle w:val="1CEHeader"/>
        <w:rPr>
          <w:color w:val="auto"/>
        </w:rPr>
      </w:pPr>
      <w:bookmarkStart w:id="1" w:name="_Toc120628460"/>
      <w:r w:rsidRPr="00FA34F5">
        <w:rPr>
          <w:color w:val="auto"/>
        </w:rPr>
        <w:lastRenderedPageBreak/>
        <w:t>1</w:t>
      </w:r>
      <w:r w:rsidR="00542E83" w:rsidRPr="00FA34F5">
        <w:rPr>
          <w:color w:val="auto"/>
        </w:rPr>
        <w:t>:</w:t>
      </w:r>
      <w:r w:rsidRPr="00FA34F5">
        <w:rPr>
          <w:color w:val="auto"/>
        </w:rPr>
        <w:t xml:space="preserve"> Introduction and Background</w:t>
      </w:r>
      <w:bookmarkEnd w:id="1"/>
    </w:p>
    <w:p w14:paraId="1C1F7D75" w14:textId="77777777" w:rsidR="00231F53" w:rsidRPr="00497162" w:rsidRDefault="00231F53" w:rsidP="00497162">
      <w:pPr>
        <w:pStyle w:val="2CESub-heading"/>
      </w:pPr>
      <w:bookmarkStart w:id="2" w:name="_Toc120628461"/>
      <w:bookmarkStart w:id="3" w:name="_Hlk112846019"/>
      <w:r w:rsidRPr="00497162">
        <w:t>1.1 Introduction</w:t>
      </w:r>
      <w:bookmarkEnd w:id="2"/>
    </w:p>
    <w:bookmarkEnd w:id="3"/>
    <w:p w14:paraId="6E3EDFF4" w14:textId="53D2C79B" w:rsidR="00140C36" w:rsidRPr="00FA34F5" w:rsidRDefault="006730DF" w:rsidP="00D36857">
      <w:pPr>
        <w:spacing w:after="0"/>
        <w:jc w:val="both"/>
        <w:rPr>
          <w:color w:val="auto"/>
        </w:rPr>
      </w:pPr>
      <w:r w:rsidRPr="00FA34F5">
        <w:rPr>
          <w:color w:val="auto"/>
        </w:rPr>
        <w:t xml:space="preserve">Caraidean Uibhist was </w:t>
      </w:r>
      <w:r w:rsidR="00BC0F48">
        <w:rPr>
          <w:color w:val="auto"/>
        </w:rPr>
        <w:t xml:space="preserve">originally </w:t>
      </w:r>
      <w:r w:rsidRPr="00FA34F5">
        <w:rPr>
          <w:color w:val="auto"/>
        </w:rPr>
        <w:t xml:space="preserve">established in March 2003 to provide a befriending service </w:t>
      </w:r>
      <w:r w:rsidR="00497162">
        <w:rPr>
          <w:color w:val="auto"/>
        </w:rPr>
        <w:t>to</w:t>
      </w:r>
      <w:r w:rsidRPr="00FA34F5">
        <w:rPr>
          <w:color w:val="auto"/>
        </w:rPr>
        <w:t xml:space="preserve"> socially isolated adults living in </w:t>
      </w:r>
      <w:r w:rsidR="00196E94">
        <w:rPr>
          <w:color w:val="auto"/>
        </w:rPr>
        <w:t xml:space="preserve">five island communities </w:t>
      </w:r>
      <w:r w:rsidR="00497162">
        <w:rPr>
          <w:color w:val="auto"/>
        </w:rPr>
        <w:t>in the Outer Hebrides</w:t>
      </w:r>
      <w:r w:rsidR="00BC0F48">
        <w:rPr>
          <w:color w:val="auto"/>
        </w:rPr>
        <w:t>.</w:t>
      </w:r>
      <w:r w:rsidRPr="00FA34F5">
        <w:rPr>
          <w:color w:val="auto"/>
        </w:rPr>
        <w:t xml:space="preserve"> The aim of the project is to reduce loneliness and </w:t>
      </w:r>
      <w:r w:rsidR="00FB16D2" w:rsidRPr="00FA34F5">
        <w:rPr>
          <w:color w:val="auto"/>
        </w:rPr>
        <w:t xml:space="preserve">social </w:t>
      </w:r>
      <w:r w:rsidRPr="00FA34F5">
        <w:rPr>
          <w:color w:val="auto"/>
        </w:rPr>
        <w:t xml:space="preserve">isolation and help build confidence and self-esteem amongst people facing difficulties in their life, particularly in rural areas </w:t>
      </w:r>
      <w:r w:rsidR="00140C36" w:rsidRPr="00FA34F5">
        <w:rPr>
          <w:color w:val="auto"/>
        </w:rPr>
        <w:t>within the Uist community (Eriskay, South Uist, Benbecula, North Uist and Berneray).</w:t>
      </w:r>
    </w:p>
    <w:p w14:paraId="00478E00" w14:textId="77777777" w:rsidR="00D36857" w:rsidRPr="00FA34F5" w:rsidRDefault="00D36857" w:rsidP="00D36857">
      <w:pPr>
        <w:spacing w:after="0"/>
        <w:jc w:val="both"/>
        <w:rPr>
          <w:rFonts w:asciiTheme="minorHAnsi" w:hAnsiTheme="minorHAnsi"/>
          <w:color w:val="auto"/>
        </w:rPr>
      </w:pPr>
    </w:p>
    <w:p w14:paraId="0799AE55" w14:textId="4D242FB8" w:rsidR="00140C36" w:rsidRPr="00FA34F5" w:rsidRDefault="00140C36" w:rsidP="00D36857">
      <w:pPr>
        <w:spacing w:after="0"/>
        <w:jc w:val="both"/>
        <w:rPr>
          <w:rFonts w:asciiTheme="minorHAnsi" w:hAnsiTheme="minorHAnsi"/>
          <w:color w:val="auto"/>
        </w:rPr>
      </w:pPr>
      <w:r w:rsidRPr="00FA34F5">
        <w:rPr>
          <w:rFonts w:asciiTheme="minorHAnsi" w:hAnsiTheme="minorHAnsi"/>
          <w:color w:val="auto"/>
        </w:rPr>
        <w:t>The service is designed to improve users' quality of life through:</w:t>
      </w:r>
    </w:p>
    <w:p w14:paraId="3186CA08" w14:textId="77777777" w:rsidR="00D36857" w:rsidRPr="00FA34F5" w:rsidRDefault="00D36857" w:rsidP="00D36857">
      <w:pPr>
        <w:spacing w:after="0"/>
        <w:jc w:val="both"/>
        <w:rPr>
          <w:rFonts w:asciiTheme="minorHAnsi" w:hAnsiTheme="minorHAnsi"/>
          <w:color w:val="auto"/>
        </w:rPr>
      </w:pPr>
    </w:p>
    <w:p w14:paraId="0332F283" w14:textId="27B01C6A" w:rsidR="00140C36" w:rsidRPr="00FA34F5" w:rsidRDefault="00140C36" w:rsidP="004E17E0">
      <w:pPr>
        <w:pStyle w:val="ListParagraph"/>
        <w:numPr>
          <w:ilvl w:val="0"/>
          <w:numId w:val="45"/>
        </w:numPr>
        <w:spacing w:before="0" w:after="0"/>
        <w:rPr>
          <w:rFonts w:asciiTheme="minorHAnsi" w:hAnsiTheme="minorHAnsi"/>
          <w:color w:val="auto"/>
        </w:rPr>
      </w:pPr>
      <w:r w:rsidRPr="00FA34F5">
        <w:rPr>
          <w:rFonts w:asciiTheme="minorHAnsi" w:hAnsiTheme="minorHAnsi"/>
          <w:color w:val="auto"/>
        </w:rPr>
        <w:t>Increased independence and improved self-esteem</w:t>
      </w:r>
    </w:p>
    <w:p w14:paraId="3F44113F" w14:textId="2A3EE8B9" w:rsidR="00140C36" w:rsidRPr="00FA34F5" w:rsidRDefault="00140C36" w:rsidP="004E17E0">
      <w:pPr>
        <w:pStyle w:val="ListParagraph"/>
        <w:numPr>
          <w:ilvl w:val="0"/>
          <w:numId w:val="45"/>
        </w:numPr>
        <w:spacing w:before="0" w:after="0"/>
        <w:rPr>
          <w:rFonts w:asciiTheme="minorHAnsi" w:hAnsiTheme="minorHAnsi"/>
          <w:color w:val="auto"/>
        </w:rPr>
      </w:pPr>
      <w:r w:rsidRPr="00FA34F5">
        <w:rPr>
          <w:rFonts w:asciiTheme="minorHAnsi" w:hAnsiTheme="minorHAnsi"/>
          <w:color w:val="auto"/>
        </w:rPr>
        <w:t>Access to mainstream activities</w:t>
      </w:r>
    </w:p>
    <w:p w14:paraId="479729F1" w14:textId="77777777" w:rsidR="00140C36" w:rsidRPr="00FA34F5" w:rsidRDefault="00140C36" w:rsidP="004E17E0">
      <w:pPr>
        <w:pStyle w:val="ListParagraph"/>
        <w:numPr>
          <w:ilvl w:val="0"/>
          <w:numId w:val="45"/>
        </w:numPr>
        <w:spacing w:before="0" w:after="0"/>
        <w:rPr>
          <w:rFonts w:asciiTheme="minorHAnsi" w:hAnsiTheme="minorHAnsi"/>
          <w:color w:val="auto"/>
        </w:rPr>
      </w:pPr>
      <w:r w:rsidRPr="00FA34F5">
        <w:rPr>
          <w:rFonts w:asciiTheme="minorHAnsi" w:hAnsiTheme="minorHAnsi"/>
          <w:color w:val="auto"/>
        </w:rPr>
        <w:t>Improved social well-being and physical and psychological health</w:t>
      </w:r>
    </w:p>
    <w:p w14:paraId="67C3F325" w14:textId="77777777" w:rsidR="00D36857" w:rsidRDefault="00140C36" w:rsidP="004E17E0">
      <w:pPr>
        <w:pStyle w:val="ListParagraph"/>
        <w:numPr>
          <w:ilvl w:val="0"/>
          <w:numId w:val="45"/>
        </w:numPr>
        <w:spacing w:before="0" w:after="0"/>
        <w:rPr>
          <w:rFonts w:asciiTheme="minorHAnsi" w:hAnsiTheme="minorHAnsi"/>
          <w:color w:val="auto"/>
        </w:rPr>
      </w:pPr>
      <w:r w:rsidRPr="00FA34F5">
        <w:rPr>
          <w:rFonts w:asciiTheme="minorHAnsi" w:hAnsiTheme="minorHAnsi"/>
          <w:color w:val="auto"/>
        </w:rPr>
        <w:t>Reduced social isolation and exclusion</w:t>
      </w:r>
    </w:p>
    <w:p w14:paraId="386AD7FE" w14:textId="77777777" w:rsidR="00166329" w:rsidRDefault="00166329" w:rsidP="00166329">
      <w:pPr>
        <w:spacing w:after="0"/>
        <w:rPr>
          <w:rFonts w:asciiTheme="minorHAnsi" w:hAnsiTheme="minorHAnsi"/>
          <w:color w:val="auto"/>
        </w:rPr>
      </w:pPr>
    </w:p>
    <w:p w14:paraId="6BA67825" w14:textId="77777777" w:rsidR="00F94A2F" w:rsidRDefault="00166329" w:rsidP="00F94A2F">
      <w:pPr>
        <w:spacing w:after="0"/>
        <w:jc w:val="both"/>
        <w:rPr>
          <w:rFonts w:asciiTheme="minorHAnsi" w:hAnsiTheme="minorHAnsi"/>
          <w:color w:val="auto"/>
        </w:rPr>
      </w:pPr>
      <w:r w:rsidRPr="00497162">
        <w:rPr>
          <w:rFonts w:asciiTheme="minorHAnsi" w:hAnsiTheme="minorHAnsi"/>
          <w:color w:val="auto"/>
        </w:rPr>
        <w:t>With only 26,370 inhabitants and an average of 9 people per square kilometre the Outer Hebrides are one of the least populated areas in Scotland. The populated islands of the Outer Hebrides and number of inhabitants</w:t>
      </w:r>
      <w:r w:rsidR="00F94A2F" w:rsidRPr="00497162">
        <w:rPr>
          <w:rFonts w:asciiTheme="minorHAnsi" w:hAnsiTheme="minorHAnsi"/>
          <w:color w:val="auto"/>
        </w:rPr>
        <w:t xml:space="preserve"> vary:</w:t>
      </w:r>
    </w:p>
    <w:p w14:paraId="22E03ADD" w14:textId="77777777" w:rsidR="00497162" w:rsidRPr="00497162" w:rsidRDefault="00497162" w:rsidP="00F94A2F">
      <w:pPr>
        <w:spacing w:after="0"/>
        <w:jc w:val="both"/>
        <w:rPr>
          <w:rFonts w:asciiTheme="minorHAnsi" w:hAnsiTheme="minorHAnsi"/>
          <w:color w:val="auto"/>
        </w:rPr>
      </w:pPr>
    </w:p>
    <w:p w14:paraId="0F3D0A37"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Lewis and Harris 20,000</w:t>
      </w:r>
    </w:p>
    <w:p w14:paraId="6E07B322"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South Uist 1,800</w:t>
      </w:r>
    </w:p>
    <w:p w14:paraId="05DD7A7E"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North Uist 1,300</w:t>
      </w:r>
    </w:p>
    <w:p w14:paraId="7BCF33BD"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Benbecula 1,200</w:t>
      </w:r>
    </w:p>
    <w:p w14:paraId="03392F25"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Barra 1,100</w:t>
      </w:r>
    </w:p>
    <w:p w14:paraId="010A5E36"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Berneray 140</w:t>
      </w:r>
    </w:p>
    <w:p w14:paraId="3C8974AB"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Scalpay 320</w:t>
      </w:r>
    </w:p>
    <w:p w14:paraId="71A71147"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Great Bernera 230</w:t>
      </w:r>
    </w:p>
    <w:p w14:paraId="0889B340"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Grimsay 200</w:t>
      </w:r>
    </w:p>
    <w:p w14:paraId="620CBD52"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Eriskay 130</w:t>
      </w:r>
    </w:p>
    <w:p w14:paraId="4189F35A" w14:textId="77777777" w:rsidR="00F94A2F"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Vatersay 100</w:t>
      </w:r>
    </w:p>
    <w:p w14:paraId="65A8E17E" w14:textId="5FB84816" w:rsidR="00166329" w:rsidRPr="00497162" w:rsidRDefault="00166329" w:rsidP="00F94A2F">
      <w:pPr>
        <w:pStyle w:val="ListParagraph"/>
        <w:numPr>
          <w:ilvl w:val="0"/>
          <w:numId w:val="50"/>
        </w:numPr>
        <w:spacing w:before="0" w:after="0"/>
        <w:rPr>
          <w:rFonts w:asciiTheme="minorHAnsi" w:hAnsiTheme="minorHAnsi"/>
          <w:color w:val="auto"/>
        </w:rPr>
      </w:pPr>
      <w:r w:rsidRPr="00497162">
        <w:rPr>
          <w:rFonts w:asciiTheme="minorHAnsi" w:hAnsiTheme="minorHAnsi"/>
          <w:color w:val="auto"/>
        </w:rPr>
        <w:t>Baleshare 50</w:t>
      </w:r>
    </w:p>
    <w:p w14:paraId="46D302D6" w14:textId="77777777" w:rsidR="00F94A2F" w:rsidRPr="00497162" w:rsidRDefault="00F94A2F" w:rsidP="00F94A2F">
      <w:pPr>
        <w:spacing w:after="0"/>
        <w:rPr>
          <w:rFonts w:asciiTheme="minorHAnsi" w:hAnsiTheme="minorHAnsi"/>
          <w:color w:val="auto"/>
        </w:rPr>
      </w:pPr>
    </w:p>
    <w:p w14:paraId="0EEF52A8" w14:textId="0F3EE6FC" w:rsidR="00F477DB" w:rsidRPr="00497162" w:rsidRDefault="00F94A2F" w:rsidP="00497162">
      <w:pPr>
        <w:spacing w:after="0"/>
        <w:jc w:val="both"/>
        <w:rPr>
          <w:rFonts w:asciiTheme="minorHAnsi" w:hAnsiTheme="minorHAnsi"/>
          <w:color w:val="auto"/>
        </w:rPr>
      </w:pPr>
      <w:r w:rsidRPr="00497162">
        <w:rPr>
          <w:rFonts w:asciiTheme="minorHAnsi" w:hAnsiTheme="minorHAnsi"/>
          <w:color w:val="auto"/>
        </w:rPr>
        <w:t xml:space="preserve">The population serviced by Caraidean Uibhist </w:t>
      </w:r>
      <w:r w:rsidR="00A77ADB" w:rsidRPr="00497162">
        <w:rPr>
          <w:rFonts w:asciiTheme="minorHAnsi" w:hAnsiTheme="minorHAnsi"/>
          <w:color w:val="auto"/>
        </w:rPr>
        <w:t>cover</w:t>
      </w:r>
      <w:r w:rsidR="00497162">
        <w:rPr>
          <w:rFonts w:asciiTheme="minorHAnsi" w:hAnsiTheme="minorHAnsi"/>
          <w:color w:val="auto"/>
        </w:rPr>
        <w:t>s</w:t>
      </w:r>
      <w:r w:rsidR="00A77ADB" w:rsidRPr="00497162">
        <w:rPr>
          <w:rFonts w:asciiTheme="minorHAnsi" w:hAnsiTheme="minorHAnsi"/>
          <w:color w:val="auto"/>
        </w:rPr>
        <w:t xml:space="preserve"> five islands and </w:t>
      </w:r>
      <w:r w:rsidR="00313884" w:rsidRPr="00497162">
        <w:rPr>
          <w:rFonts w:asciiTheme="minorHAnsi" w:hAnsiTheme="minorHAnsi"/>
          <w:color w:val="auto"/>
        </w:rPr>
        <w:t xml:space="preserve">comprises of </w:t>
      </w:r>
      <w:r w:rsidR="00313BCD" w:rsidRPr="00497162">
        <w:rPr>
          <w:rFonts w:asciiTheme="minorHAnsi" w:hAnsiTheme="minorHAnsi"/>
          <w:color w:val="auto"/>
        </w:rPr>
        <w:t>approximately</w:t>
      </w:r>
      <w:r w:rsidR="00313884" w:rsidRPr="00497162">
        <w:rPr>
          <w:rFonts w:asciiTheme="minorHAnsi" w:hAnsiTheme="minorHAnsi"/>
          <w:color w:val="auto"/>
        </w:rPr>
        <w:t xml:space="preserve"> 5,000 people</w:t>
      </w:r>
      <w:r w:rsidR="00313BCD" w:rsidRPr="00497162">
        <w:rPr>
          <w:rFonts w:asciiTheme="minorHAnsi" w:hAnsiTheme="minorHAnsi"/>
          <w:color w:val="auto"/>
        </w:rPr>
        <w:t>.</w:t>
      </w:r>
    </w:p>
    <w:p w14:paraId="51467DA6" w14:textId="77777777" w:rsidR="00D36857" w:rsidRPr="00FA34F5" w:rsidRDefault="00D36857" w:rsidP="00D36857">
      <w:pPr>
        <w:spacing w:after="0"/>
        <w:rPr>
          <w:color w:val="auto"/>
        </w:rPr>
      </w:pPr>
    </w:p>
    <w:p w14:paraId="246F00C2" w14:textId="2FC73B01" w:rsidR="00812257" w:rsidRDefault="00AB5616" w:rsidP="00812257">
      <w:pPr>
        <w:spacing w:after="0"/>
        <w:jc w:val="both"/>
        <w:rPr>
          <w:rFonts w:asciiTheme="minorHAnsi" w:hAnsiTheme="minorHAnsi"/>
          <w:color w:val="auto"/>
        </w:rPr>
      </w:pPr>
      <w:r w:rsidRPr="00FA34F5">
        <w:rPr>
          <w:color w:val="auto"/>
        </w:rPr>
        <w:t xml:space="preserve">Since its formation the organisation has grown and extended its reach </w:t>
      </w:r>
      <w:r w:rsidR="0067522E" w:rsidRPr="00FA34F5">
        <w:rPr>
          <w:color w:val="auto"/>
        </w:rPr>
        <w:t xml:space="preserve">to </w:t>
      </w:r>
      <w:r w:rsidRPr="00FA34F5">
        <w:rPr>
          <w:color w:val="auto"/>
        </w:rPr>
        <w:t xml:space="preserve">ensure that all those in the community </w:t>
      </w:r>
      <w:r w:rsidR="0067522E" w:rsidRPr="00FA34F5">
        <w:rPr>
          <w:color w:val="auto"/>
        </w:rPr>
        <w:t>can access their services no matter their location</w:t>
      </w:r>
      <w:r w:rsidR="00982720" w:rsidRPr="00FA34F5">
        <w:rPr>
          <w:color w:val="auto"/>
        </w:rPr>
        <w:t xml:space="preserve">, </w:t>
      </w:r>
      <w:r w:rsidR="00F61732">
        <w:rPr>
          <w:color w:val="auto"/>
        </w:rPr>
        <w:t>I</w:t>
      </w:r>
      <w:r w:rsidR="0010606A" w:rsidRPr="00FA34F5">
        <w:rPr>
          <w:color w:val="auto"/>
        </w:rPr>
        <w:t>ndeed,</w:t>
      </w:r>
      <w:r w:rsidR="00CA58C0" w:rsidRPr="00FA34F5">
        <w:rPr>
          <w:color w:val="auto"/>
        </w:rPr>
        <w:t xml:space="preserve"> </w:t>
      </w:r>
      <w:r w:rsidR="0010606A" w:rsidRPr="00FA34F5">
        <w:rPr>
          <w:color w:val="auto"/>
        </w:rPr>
        <w:t>t</w:t>
      </w:r>
      <w:r w:rsidR="00CA58C0" w:rsidRPr="00FA34F5">
        <w:rPr>
          <w:color w:val="auto"/>
        </w:rPr>
        <w:t xml:space="preserve">he </w:t>
      </w:r>
      <w:r w:rsidR="0010606A" w:rsidRPr="00FA34F5">
        <w:rPr>
          <w:color w:val="auto"/>
        </w:rPr>
        <w:t>organisation</w:t>
      </w:r>
      <w:r w:rsidR="00D36857" w:rsidRPr="00FA34F5">
        <w:rPr>
          <w:color w:val="auto"/>
        </w:rPr>
        <w:t xml:space="preserve"> </w:t>
      </w:r>
      <w:r w:rsidR="0010606A" w:rsidRPr="00FA34F5">
        <w:rPr>
          <w:color w:val="auto"/>
        </w:rPr>
        <w:t xml:space="preserve">currently supports </w:t>
      </w:r>
      <w:r w:rsidR="006730DF" w:rsidRPr="00FA34F5">
        <w:rPr>
          <w:color w:val="auto"/>
        </w:rPr>
        <w:t xml:space="preserve">service users from </w:t>
      </w:r>
      <w:r w:rsidR="0010606A" w:rsidRPr="00FA34F5">
        <w:rPr>
          <w:color w:val="auto"/>
        </w:rPr>
        <w:t>all five</w:t>
      </w:r>
      <w:r w:rsidR="006730DF" w:rsidRPr="00FA34F5">
        <w:rPr>
          <w:color w:val="auto"/>
        </w:rPr>
        <w:t xml:space="preserve"> island communities</w:t>
      </w:r>
      <w:r w:rsidR="00982720" w:rsidRPr="00FA34F5">
        <w:rPr>
          <w:color w:val="auto"/>
        </w:rPr>
        <w:t>.</w:t>
      </w:r>
      <w:r w:rsidR="00D36857" w:rsidRPr="00FA34F5">
        <w:rPr>
          <w:rFonts w:asciiTheme="minorHAnsi" w:hAnsiTheme="minorHAnsi"/>
          <w:color w:val="auto"/>
        </w:rPr>
        <w:t xml:space="preserve"> </w:t>
      </w:r>
      <w:r w:rsidR="00A607CD" w:rsidRPr="00FA34F5">
        <w:rPr>
          <w:color w:val="auto"/>
        </w:rPr>
        <w:t xml:space="preserve">While </w:t>
      </w:r>
      <w:r w:rsidR="003A4980" w:rsidRPr="00FA34F5">
        <w:rPr>
          <w:color w:val="auto"/>
        </w:rPr>
        <w:t>historically the</w:t>
      </w:r>
      <w:r w:rsidR="00A607CD" w:rsidRPr="00FA34F5">
        <w:rPr>
          <w:color w:val="auto"/>
        </w:rPr>
        <w:t xml:space="preserve"> main service </w:t>
      </w:r>
      <w:r w:rsidR="003A4980" w:rsidRPr="00FA34F5">
        <w:rPr>
          <w:color w:val="auto"/>
        </w:rPr>
        <w:t>provided</w:t>
      </w:r>
      <w:r w:rsidR="00A607CD" w:rsidRPr="00FA34F5">
        <w:rPr>
          <w:color w:val="auto"/>
        </w:rPr>
        <w:t xml:space="preserve"> </w:t>
      </w:r>
      <w:r w:rsidR="003A4980" w:rsidRPr="00FA34F5">
        <w:rPr>
          <w:color w:val="auto"/>
        </w:rPr>
        <w:t>has been</w:t>
      </w:r>
      <w:r w:rsidR="00A607CD" w:rsidRPr="00FA34F5">
        <w:rPr>
          <w:color w:val="auto"/>
        </w:rPr>
        <w:t xml:space="preserve"> </w:t>
      </w:r>
      <w:r w:rsidR="00D105C1" w:rsidRPr="00FA34F5">
        <w:rPr>
          <w:color w:val="auto"/>
        </w:rPr>
        <w:t>befriending,</w:t>
      </w:r>
      <w:r w:rsidR="00A607CD" w:rsidRPr="00FA34F5">
        <w:rPr>
          <w:color w:val="auto"/>
        </w:rPr>
        <w:t xml:space="preserve"> </w:t>
      </w:r>
      <w:r w:rsidR="00AF49D0" w:rsidRPr="00FA34F5">
        <w:rPr>
          <w:color w:val="auto"/>
        </w:rPr>
        <w:t xml:space="preserve">they </w:t>
      </w:r>
      <w:r w:rsidR="003A4980" w:rsidRPr="00FA34F5">
        <w:rPr>
          <w:color w:val="auto"/>
        </w:rPr>
        <w:t xml:space="preserve">also </w:t>
      </w:r>
      <w:r w:rsidR="00AF49D0" w:rsidRPr="00FA34F5">
        <w:rPr>
          <w:color w:val="auto"/>
        </w:rPr>
        <w:t>provide a</w:t>
      </w:r>
      <w:r w:rsidR="003A4980" w:rsidRPr="00FA34F5">
        <w:rPr>
          <w:color w:val="auto"/>
        </w:rPr>
        <w:t xml:space="preserve"> </w:t>
      </w:r>
      <w:r w:rsidR="00347DA0" w:rsidRPr="00FA34F5">
        <w:rPr>
          <w:color w:val="auto"/>
        </w:rPr>
        <w:t xml:space="preserve">range of tailored and </w:t>
      </w:r>
      <w:r w:rsidR="003A4980" w:rsidRPr="00FA34F5">
        <w:rPr>
          <w:color w:val="auto"/>
        </w:rPr>
        <w:t xml:space="preserve">specialised </w:t>
      </w:r>
      <w:r w:rsidR="00D105C1" w:rsidRPr="00FA34F5">
        <w:rPr>
          <w:color w:val="auto"/>
        </w:rPr>
        <w:t xml:space="preserve">wrap around </w:t>
      </w:r>
      <w:r w:rsidR="00A0784E" w:rsidRPr="00FA34F5">
        <w:rPr>
          <w:color w:val="auto"/>
        </w:rPr>
        <w:t xml:space="preserve">support including </w:t>
      </w:r>
      <w:r w:rsidR="003A4980" w:rsidRPr="00FA34F5">
        <w:rPr>
          <w:color w:val="auto"/>
        </w:rPr>
        <w:t xml:space="preserve">substance misuse support, mental health support, </w:t>
      </w:r>
      <w:r w:rsidR="0067551F">
        <w:rPr>
          <w:color w:val="auto"/>
        </w:rPr>
        <w:t>named contacts (through staff and volunteers</w:t>
      </w:r>
      <w:r w:rsidR="009651EA">
        <w:rPr>
          <w:color w:val="auto"/>
        </w:rPr>
        <w:t>)</w:t>
      </w:r>
      <w:r w:rsidR="0067551F">
        <w:rPr>
          <w:color w:val="auto"/>
        </w:rPr>
        <w:t xml:space="preserve"> as </w:t>
      </w:r>
      <w:r w:rsidR="003A4980" w:rsidRPr="00FA34F5">
        <w:rPr>
          <w:color w:val="auto"/>
        </w:rPr>
        <w:t>emergency response for individuals living alone</w:t>
      </w:r>
      <w:r w:rsidR="00A0784E" w:rsidRPr="00FA34F5">
        <w:rPr>
          <w:color w:val="auto"/>
        </w:rPr>
        <w:t>,</w:t>
      </w:r>
      <w:r w:rsidR="003A4980" w:rsidRPr="00FA34F5">
        <w:rPr>
          <w:color w:val="auto"/>
        </w:rPr>
        <w:t xml:space="preserve"> </w:t>
      </w:r>
      <w:r w:rsidR="00830A04">
        <w:rPr>
          <w:color w:val="auto"/>
        </w:rPr>
        <w:t xml:space="preserve">and </w:t>
      </w:r>
      <w:r w:rsidR="009651EA">
        <w:rPr>
          <w:color w:val="auto"/>
        </w:rPr>
        <w:t>arranging volunteers to</w:t>
      </w:r>
      <w:r w:rsidR="00304660">
        <w:rPr>
          <w:color w:val="auto"/>
        </w:rPr>
        <w:t xml:space="preserve"> escort</w:t>
      </w:r>
      <w:r w:rsidR="009651EA">
        <w:rPr>
          <w:color w:val="auto"/>
        </w:rPr>
        <w:t xml:space="preserve"> </w:t>
      </w:r>
      <w:r w:rsidR="003A4980" w:rsidRPr="00FA34F5">
        <w:rPr>
          <w:color w:val="auto"/>
        </w:rPr>
        <w:t>patient</w:t>
      </w:r>
      <w:r w:rsidR="00304660">
        <w:rPr>
          <w:color w:val="auto"/>
        </w:rPr>
        <w:t>s</w:t>
      </w:r>
      <w:r w:rsidR="003A4980" w:rsidRPr="00FA34F5">
        <w:rPr>
          <w:color w:val="auto"/>
        </w:rPr>
        <w:t xml:space="preserve"> </w:t>
      </w:r>
      <w:r w:rsidR="00A0784E" w:rsidRPr="00FA34F5">
        <w:rPr>
          <w:color w:val="auto"/>
        </w:rPr>
        <w:t>for</w:t>
      </w:r>
      <w:r w:rsidR="003A4980" w:rsidRPr="00FA34F5">
        <w:rPr>
          <w:color w:val="auto"/>
        </w:rPr>
        <w:t xml:space="preserve"> both</w:t>
      </w:r>
      <w:r w:rsidR="00304660">
        <w:rPr>
          <w:color w:val="auto"/>
        </w:rPr>
        <w:t xml:space="preserve"> local</w:t>
      </w:r>
      <w:r w:rsidR="003A4980" w:rsidRPr="00FA34F5">
        <w:rPr>
          <w:color w:val="auto"/>
        </w:rPr>
        <w:t xml:space="preserve"> and off island appointments.</w:t>
      </w:r>
    </w:p>
    <w:p w14:paraId="3D861380" w14:textId="77777777" w:rsidR="00812257" w:rsidRDefault="00812257" w:rsidP="00812257">
      <w:pPr>
        <w:spacing w:after="0"/>
        <w:jc w:val="both"/>
        <w:rPr>
          <w:rFonts w:asciiTheme="minorHAnsi" w:hAnsiTheme="minorHAnsi"/>
          <w:color w:val="auto"/>
        </w:rPr>
      </w:pPr>
    </w:p>
    <w:p w14:paraId="5FD11768" w14:textId="77777777" w:rsidR="00B01298" w:rsidRDefault="00B01298" w:rsidP="00812257">
      <w:pPr>
        <w:spacing w:after="0"/>
        <w:jc w:val="both"/>
        <w:rPr>
          <w:color w:val="auto"/>
        </w:rPr>
      </w:pPr>
    </w:p>
    <w:p w14:paraId="705AF8F2" w14:textId="77777777" w:rsidR="00B01298" w:rsidRDefault="00B01298" w:rsidP="00812257">
      <w:pPr>
        <w:spacing w:after="0"/>
        <w:jc w:val="both"/>
        <w:rPr>
          <w:color w:val="auto"/>
        </w:rPr>
      </w:pPr>
    </w:p>
    <w:p w14:paraId="345A3F3C" w14:textId="77777777" w:rsidR="00B01298" w:rsidRDefault="00B01298" w:rsidP="00812257">
      <w:pPr>
        <w:spacing w:after="0"/>
        <w:jc w:val="both"/>
        <w:rPr>
          <w:color w:val="auto"/>
        </w:rPr>
      </w:pPr>
    </w:p>
    <w:p w14:paraId="68747DE4" w14:textId="77777777" w:rsidR="00B01298" w:rsidRDefault="00B01298" w:rsidP="00812257">
      <w:pPr>
        <w:spacing w:after="0"/>
        <w:jc w:val="both"/>
        <w:rPr>
          <w:color w:val="auto"/>
        </w:rPr>
      </w:pPr>
    </w:p>
    <w:p w14:paraId="3EB43239" w14:textId="77777777" w:rsidR="00B01298" w:rsidRDefault="00B01298" w:rsidP="00812257">
      <w:pPr>
        <w:spacing w:after="0"/>
        <w:jc w:val="both"/>
        <w:rPr>
          <w:color w:val="auto"/>
        </w:rPr>
      </w:pPr>
    </w:p>
    <w:p w14:paraId="2EB77E78" w14:textId="77777777" w:rsidR="00B01298" w:rsidRDefault="00B01298" w:rsidP="00812257">
      <w:pPr>
        <w:spacing w:after="0"/>
        <w:jc w:val="both"/>
        <w:rPr>
          <w:color w:val="auto"/>
        </w:rPr>
      </w:pPr>
    </w:p>
    <w:p w14:paraId="2C60B88A" w14:textId="77777777" w:rsidR="00B01298" w:rsidRDefault="00B01298" w:rsidP="00812257">
      <w:pPr>
        <w:spacing w:after="0"/>
        <w:jc w:val="both"/>
        <w:rPr>
          <w:color w:val="auto"/>
        </w:rPr>
      </w:pPr>
    </w:p>
    <w:p w14:paraId="751948D2" w14:textId="77777777" w:rsidR="00B01298" w:rsidRDefault="00B01298" w:rsidP="00812257">
      <w:pPr>
        <w:spacing w:after="0"/>
        <w:jc w:val="both"/>
        <w:rPr>
          <w:color w:val="auto"/>
        </w:rPr>
      </w:pPr>
    </w:p>
    <w:p w14:paraId="65022B93" w14:textId="77777777" w:rsidR="00B01298" w:rsidRDefault="00B01298" w:rsidP="00812257">
      <w:pPr>
        <w:spacing w:after="0"/>
        <w:jc w:val="both"/>
        <w:rPr>
          <w:color w:val="auto"/>
        </w:rPr>
      </w:pPr>
    </w:p>
    <w:p w14:paraId="1CEDCFCE" w14:textId="660B928D" w:rsidR="002656DB" w:rsidRDefault="00010E4B" w:rsidP="00812257">
      <w:pPr>
        <w:spacing w:after="0"/>
        <w:jc w:val="both"/>
        <w:rPr>
          <w:color w:val="auto"/>
        </w:rPr>
      </w:pPr>
      <w:r w:rsidRPr="00FA34F5">
        <w:rPr>
          <w:color w:val="auto"/>
        </w:rPr>
        <w:lastRenderedPageBreak/>
        <w:t>Caraidean Uibhist, like many organisations were not alone in having to adapt and evolve to a changing landscape brought about by Covid-19</w:t>
      </w:r>
      <w:r w:rsidR="00896AC7" w:rsidRPr="00FA34F5">
        <w:rPr>
          <w:color w:val="auto"/>
        </w:rPr>
        <w:t>, and as</w:t>
      </w:r>
      <w:r w:rsidRPr="00FA34F5">
        <w:rPr>
          <w:color w:val="auto"/>
        </w:rPr>
        <w:t xml:space="preserve"> an </w:t>
      </w:r>
      <w:r w:rsidR="00046E18" w:rsidRPr="00FA34F5">
        <w:rPr>
          <w:color w:val="auto"/>
        </w:rPr>
        <w:t>organisation they continued</w:t>
      </w:r>
      <w:r w:rsidRPr="00FA34F5">
        <w:rPr>
          <w:color w:val="auto"/>
        </w:rPr>
        <w:t xml:space="preserve"> to support service users </w:t>
      </w:r>
      <w:r w:rsidR="00896AC7" w:rsidRPr="00FA34F5">
        <w:rPr>
          <w:color w:val="auto"/>
        </w:rPr>
        <w:t>f</w:t>
      </w:r>
      <w:r w:rsidR="002656DB">
        <w:rPr>
          <w:color w:val="auto"/>
        </w:rPr>
        <w:t>rom</w:t>
      </w:r>
      <w:r w:rsidR="00896AC7" w:rsidRPr="00FA34F5">
        <w:rPr>
          <w:color w:val="auto"/>
        </w:rPr>
        <w:t xml:space="preserve"> all five island communities </w:t>
      </w:r>
      <w:r w:rsidRPr="00FA34F5">
        <w:rPr>
          <w:color w:val="auto"/>
        </w:rPr>
        <w:t xml:space="preserve">through operationally challenging conditions. </w:t>
      </w:r>
      <w:r w:rsidR="00285C62">
        <w:rPr>
          <w:color w:val="auto"/>
        </w:rPr>
        <w:t>In addition, they continued to align their activity to the six core objectives:</w:t>
      </w:r>
    </w:p>
    <w:p w14:paraId="14679430" w14:textId="77777777" w:rsidR="008E4BF9" w:rsidRPr="00812257" w:rsidRDefault="008E4BF9" w:rsidP="00812257">
      <w:pPr>
        <w:spacing w:after="0"/>
        <w:jc w:val="both"/>
        <w:rPr>
          <w:rFonts w:asciiTheme="minorHAnsi" w:hAnsiTheme="minorHAnsi"/>
          <w:color w:val="auto"/>
        </w:rPr>
      </w:pPr>
    </w:p>
    <w:p w14:paraId="6A49DB0A" w14:textId="77777777" w:rsidR="002656DB" w:rsidRPr="00FA34F5" w:rsidRDefault="002656DB" w:rsidP="002656DB">
      <w:pPr>
        <w:pStyle w:val="ListParagraph"/>
        <w:numPr>
          <w:ilvl w:val="0"/>
          <w:numId w:val="44"/>
        </w:numPr>
        <w:spacing w:before="0" w:after="0"/>
        <w:rPr>
          <w:rFonts w:asciiTheme="minorHAnsi" w:hAnsiTheme="minorHAnsi" w:cs="Arial"/>
          <w:color w:val="auto"/>
        </w:rPr>
      </w:pPr>
      <w:r w:rsidRPr="00FA34F5">
        <w:rPr>
          <w:rFonts w:asciiTheme="minorHAnsi" w:hAnsiTheme="minorHAnsi" w:cs="Arial"/>
          <w:color w:val="auto"/>
        </w:rPr>
        <w:t>Increased well-being</w:t>
      </w:r>
    </w:p>
    <w:p w14:paraId="2E64FA3B" w14:textId="77777777" w:rsidR="002656DB" w:rsidRPr="00FA34F5" w:rsidRDefault="002656DB" w:rsidP="002656DB">
      <w:pPr>
        <w:pStyle w:val="ListParagraph"/>
        <w:numPr>
          <w:ilvl w:val="0"/>
          <w:numId w:val="44"/>
        </w:numPr>
        <w:spacing w:before="0" w:after="0"/>
        <w:rPr>
          <w:rFonts w:asciiTheme="minorHAnsi" w:hAnsiTheme="minorHAnsi" w:cs="Arial"/>
          <w:color w:val="auto"/>
        </w:rPr>
      </w:pPr>
      <w:r w:rsidRPr="00FA34F5">
        <w:rPr>
          <w:rFonts w:asciiTheme="minorHAnsi" w:hAnsiTheme="minorHAnsi" w:cs="Arial"/>
          <w:color w:val="auto"/>
        </w:rPr>
        <w:t>alleviating depression triggers</w:t>
      </w:r>
    </w:p>
    <w:p w14:paraId="72E07CFA" w14:textId="77777777" w:rsidR="002656DB" w:rsidRPr="00FA34F5" w:rsidRDefault="002656DB" w:rsidP="002656DB">
      <w:pPr>
        <w:pStyle w:val="ListParagraph"/>
        <w:numPr>
          <w:ilvl w:val="0"/>
          <w:numId w:val="44"/>
        </w:numPr>
        <w:spacing w:before="0" w:after="0"/>
        <w:rPr>
          <w:rFonts w:asciiTheme="minorHAnsi" w:hAnsiTheme="minorHAnsi" w:cs="Arial"/>
          <w:color w:val="auto"/>
        </w:rPr>
      </w:pPr>
      <w:r w:rsidRPr="00FA34F5">
        <w:rPr>
          <w:rFonts w:asciiTheme="minorHAnsi" w:hAnsiTheme="minorHAnsi" w:cs="Arial"/>
          <w:color w:val="auto"/>
        </w:rPr>
        <w:t>combatting loneliness</w:t>
      </w:r>
    </w:p>
    <w:p w14:paraId="292770F7" w14:textId="77777777" w:rsidR="002656DB" w:rsidRPr="00FA34F5" w:rsidRDefault="002656DB" w:rsidP="002656DB">
      <w:pPr>
        <w:pStyle w:val="ListParagraph"/>
        <w:numPr>
          <w:ilvl w:val="0"/>
          <w:numId w:val="44"/>
        </w:numPr>
        <w:spacing w:before="0" w:after="0"/>
        <w:rPr>
          <w:rFonts w:asciiTheme="minorHAnsi" w:hAnsiTheme="minorHAnsi" w:cs="Arial"/>
          <w:color w:val="auto"/>
        </w:rPr>
      </w:pPr>
      <w:r w:rsidRPr="00FA34F5">
        <w:rPr>
          <w:rFonts w:asciiTheme="minorHAnsi" w:hAnsiTheme="minorHAnsi" w:cs="Arial"/>
          <w:color w:val="auto"/>
        </w:rPr>
        <w:t>improving quality of life</w:t>
      </w:r>
    </w:p>
    <w:p w14:paraId="69258E2B" w14:textId="77777777" w:rsidR="002656DB" w:rsidRPr="00FA34F5" w:rsidRDefault="002656DB" w:rsidP="002656DB">
      <w:pPr>
        <w:pStyle w:val="ListParagraph"/>
        <w:numPr>
          <w:ilvl w:val="0"/>
          <w:numId w:val="44"/>
        </w:numPr>
        <w:spacing w:before="0" w:after="0"/>
        <w:rPr>
          <w:rFonts w:asciiTheme="minorHAnsi" w:hAnsiTheme="minorHAnsi" w:cs="Arial"/>
          <w:color w:val="auto"/>
        </w:rPr>
      </w:pPr>
      <w:r w:rsidRPr="00FA34F5">
        <w:rPr>
          <w:rFonts w:asciiTheme="minorHAnsi" w:hAnsiTheme="minorHAnsi" w:cs="Arial"/>
          <w:color w:val="auto"/>
        </w:rPr>
        <w:t>increasing self-esteem</w:t>
      </w:r>
    </w:p>
    <w:p w14:paraId="60CBEAAD" w14:textId="77777777" w:rsidR="002656DB" w:rsidRPr="00FA34F5" w:rsidRDefault="002656DB" w:rsidP="002656DB">
      <w:pPr>
        <w:pStyle w:val="ListParagraph"/>
        <w:numPr>
          <w:ilvl w:val="0"/>
          <w:numId w:val="44"/>
        </w:numPr>
        <w:spacing w:before="0" w:after="0"/>
        <w:rPr>
          <w:rFonts w:asciiTheme="minorHAnsi" w:hAnsiTheme="minorHAnsi" w:cs="Arial"/>
          <w:color w:val="auto"/>
        </w:rPr>
      </w:pPr>
      <w:r w:rsidRPr="00FA34F5">
        <w:rPr>
          <w:rFonts w:asciiTheme="minorHAnsi" w:hAnsiTheme="minorHAnsi" w:cs="Arial"/>
          <w:color w:val="auto"/>
        </w:rPr>
        <w:t xml:space="preserve">changing social attitudes </w:t>
      </w:r>
    </w:p>
    <w:p w14:paraId="5E93BEC8" w14:textId="77777777" w:rsidR="002656DB" w:rsidRDefault="002656DB" w:rsidP="00285C62">
      <w:pPr>
        <w:rPr>
          <w:i/>
          <w:iCs/>
          <w:color w:val="FBB800" w:themeColor="accent1"/>
        </w:rPr>
      </w:pPr>
    </w:p>
    <w:p w14:paraId="38D62F5F" w14:textId="5C650B8A" w:rsidR="002656DB" w:rsidRPr="003D7E57" w:rsidRDefault="00FB6331" w:rsidP="00285C62">
      <w:pPr>
        <w:jc w:val="center"/>
        <w:rPr>
          <w:i/>
          <w:iCs/>
          <w:color w:val="FBB800" w:themeColor="accent1"/>
        </w:rPr>
      </w:pPr>
      <w:r w:rsidRPr="003D7E57">
        <w:rPr>
          <w:i/>
          <w:iCs/>
          <w:color w:val="FBB800" w:themeColor="accent1"/>
        </w:rPr>
        <w:t>we do well when considering the logistical hurdles, we are very spread out, maybe a 50-mile radius (Staff Member)</w:t>
      </w:r>
    </w:p>
    <w:p w14:paraId="3E9AAA09" w14:textId="52BA8280" w:rsidR="00535C00" w:rsidRDefault="00094173" w:rsidP="00094173">
      <w:pPr>
        <w:jc w:val="both"/>
        <w:rPr>
          <w:color w:val="auto"/>
        </w:rPr>
      </w:pPr>
      <w:r>
        <w:rPr>
          <w:noProof/>
          <w:color w:val="auto"/>
        </w:rPr>
        <w:drawing>
          <wp:anchor distT="0" distB="0" distL="114300" distR="114300" simplePos="0" relativeHeight="251738112" behindDoc="0" locked="0" layoutInCell="1" allowOverlap="1" wp14:anchorId="13ADA381" wp14:editId="0890F5DC">
            <wp:simplePos x="0" y="0"/>
            <wp:positionH relativeFrom="column">
              <wp:posOffset>3741420</wp:posOffset>
            </wp:positionH>
            <wp:positionV relativeFrom="paragraph">
              <wp:posOffset>6985</wp:posOffset>
            </wp:positionV>
            <wp:extent cx="2011680" cy="2072640"/>
            <wp:effectExtent l="0" t="0" r="7620" b="3810"/>
            <wp:wrapSquare wrapText="bothSides"/>
            <wp:docPr id="16" name="Picture 16" descr="A group of elderly people sitting arou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elderly people sitting around a table&#10;&#10;Description automatically generated with low confidence"/>
                    <pic:cNvPicPr/>
                  </pic:nvPicPr>
                  <pic:blipFill>
                    <a:blip r:embed="rId18"/>
                    <a:stretch>
                      <a:fillRect/>
                    </a:stretch>
                  </pic:blipFill>
                  <pic:spPr>
                    <a:xfrm>
                      <a:off x="0" y="0"/>
                      <a:ext cx="2011680" cy="2072640"/>
                    </a:xfrm>
                    <a:prstGeom prst="rect">
                      <a:avLst/>
                    </a:prstGeom>
                  </pic:spPr>
                </pic:pic>
              </a:graphicData>
            </a:graphic>
            <wp14:sizeRelH relativeFrom="margin">
              <wp14:pctWidth>0</wp14:pctWidth>
            </wp14:sizeRelH>
            <wp14:sizeRelV relativeFrom="margin">
              <wp14:pctHeight>0</wp14:pctHeight>
            </wp14:sizeRelV>
          </wp:anchor>
        </w:drawing>
      </w:r>
      <w:r w:rsidR="00B26B6D" w:rsidRPr="00FA34F5">
        <w:rPr>
          <w:color w:val="auto"/>
        </w:rPr>
        <w:t>As evidence suggests the</w:t>
      </w:r>
      <w:r w:rsidR="00010E4B" w:rsidRPr="00FA34F5">
        <w:rPr>
          <w:color w:val="auto"/>
        </w:rPr>
        <w:t xml:space="preserve"> increasing needs of those </w:t>
      </w:r>
      <w:r w:rsidR="00B26B6D" w:rsidRPr="00FA34F5">
        <w:rPr>
          <w:color w:val="auto"/>
        </w:rPr>
        <w:t>most vulnerable in our communities</w:t>
      </w:r>
      <w:r w:rsidR="00010E4B" w:rsidRPr="00FA34F5">
        <w:rPr>
          <w:color w:val="auto"/>
        </w:rPr>
        <w:t xml:space="preserve"> became more </w:t>
      </w:r>
      <w:r w:rsidR="00B26B6D" w:rsidRPr="00FA34F5">
        <w:rPr>
          <w:color w:val="auto"/>
        </w:rPr>
        <w:t xml:space="preserve">prevalent </w:t>
      </w:r>
      <w:r w:rsidR="00010E4B" w:rsidRPr="00FA34F5">
        <w:rPr>
          <w:color w:val="auto"/>
        </w:rPr>
        <w:t>during Covid-19</w:t>
      </w:r>
      <w:r w:rsidR="00B26B6D" w:rsidRPr="00FA34F5">
        <w:rPr>
          <w:color w:val="auto"/>
        </w:rPr>
        <w:t>,</w:t>
      </w:r>
      <w:r w:rsidR="00010E4B" w:rsidRPr="00FA34F5">
        <w:rPr>
          <w:color w:val="auto"/>
        </w:rPr>
        <w:t xml:space="preserve"> as not only was the traditional infrastructure designed to support those in greatest need </w:t>
      </w:r>
      <w:r w:rsidR="00B26B6D" w:rsidRPr="00FA34F5">
        <w:rPr>
          <w:color w:val="auto"/>
        </w:rPr>
        <w:t>impacted</w:t>
      </w:r>
      <w:r w:rsidR="00010E4B" w:rsidRPr="00FA34F5">
        <w:rPr>
          <w:color w:val="auto"/>
        </w:rPr>
        <w:t xml:space="preserve">, but also the wider public health services and local and national economy. </w:t>
      </w:r>
    </w:p>
    <w:p w14:paraId="1DA04905" w14:textId="001279FA" w:rsidR="00094173" w:rsidRDefault="002C6586" w:rsidP="00497162">
      <w:pPr>
        <w:jc w:val="both"/>
        <w:rPr>
          <w:color w:val="auto"/>
        </w:rPr>
      </w:pPr>
      <w:r w:rsidRPr="00FA34F5">
        <w:rPr>
          <w:color w:val="auto"/>
        </w:rPr>
        <w:t>For Caraidean Uibhist</w:t>
      </w:r>
      <w:r w:rsidR="00624D46" w:rsidRPr="00FA34F5">
        <w:rPr>
          <w:color w:val="auto"/>
        </w:rPr>
        <w:t xml:space="preserve">, </w:t>
      </w:r>
      <w:r w:rsidRPr="00FA34F5">
        <w:rPr>
          <w:color w:val="auto"/>
        </w:rPr>
        <w:t xml:space="preserve">the communities they </w:t>
      </w:r>
      <w:r w:rsidR="00624D46" w:rsidRPr="00FA34F5">
        <w:rPr>
          <w:color w:val="auto"/>
        </w:rPr>
        <w:t xml:space="preserve">support were further impacted by the often rural and </w:t>
      </w:r>
      <w:r w:rsidR="00452308" w:rsidRPr="00FA34F5">
        <w:rPr>
          <w:color w:val="auto"/>
        </w:rPr>
        <w:t xml:space="preserve">isolated nature of their locations and the </w:t>
      </w:r>
      <w:r w:rsidR="00B1594D" w:rsidRPr="00FA34F5">
        <w:rPr>
          <w:color w:val="auto"/>
        </w:rPr>
        <w:t>often</w:t>
      </w:r>
      <w:r w:rsidR="00B1594D">
        <w:rPr>
          <w:color w:val="auto"/>
        </w:rPr>
        <w:t>-challenging</w:t>
      </w:r>
      <w:r w:rsidR="00452308" w:rsidRPr="00FA34F5">
        <w:rPr>
          <w:color w:val="auto"/>
        </w:rPr>
        <w:t xml:space="preserve"> logistics, further </w:t>
      </w:r>
      <w:r w:rsidR="001A326A" w:rsidRPr="00FA34F5">
        <w:rPr>
          <w:color w:val="auto"/>
        </w:rPr>
        <w:t>impacting</w:t>
      </w:r>
      <w:r w:rsidR="00452308" w:rsidRPr="00FA34F5">
        <w:rPr>
          <w:color w:val="auto"/>
        </w:rPr>
        <w:t xml:space="preserve"> on </w:t>
      </w:r>
      <w:r w:rsidR="001A326A" w:rsidRPr="00FA34F5">
        <w:rPr>
          <w:color w:val="auto"/>
        </w:rPr>
        <w:t>individuals social isolation and loneliness.</w:t>
      </w:r>
      <w:r w:rsidR="00D611C4" w:rsidRPr="00FA34F5">
        <w:rPr>
          <w:color w:val="auto"/>
        </w:rPr>
        <w:t xml:space="preserve"> It was evident that during Covid-19 the organisation continued </w:t>
      </w:r>
      <w:r w:rsidR="001D0388" w:rsidRPr="00FA34F5">
        <w:rPr>
          <w:color w:val="auto"/>
        </w:rPr>
        <w:t>to</w:t>
      </w:r>
      <w:r w:rsidR="00D611C4" w:rsidRPr="00FA34F5">
        <w:rPr>
          <w:color w:val="auto"/>
        </w:rPr>
        <w:t xml:space="preserve"> creat</w:t>
      </w:r>
      <w:r w:rsidR="001D0388" w:rsidRPr="00FA34F5">
        <w:rPr>
          <w:color w:val="auto"/>
        </w:rPr>
        <w:t>e</w:t>
      </w:r>
      <w:r w:rsidR="00D611C4" w:rsidRPr="00FA34F5">
        <w:rPr>
          <w:color w:val="auto"/>
        </w:rPr>
        <w:t xml:space="preserve"> connections</w:t>
      </w:r>
      <w:r w:rsidR="001D0388" w:rsidRPr="00FA34F5">
        <w:rPr>
          <w:color w:val="auto"/>
        </w:rPr>
        <w:t xml:space="preserve">, </w:t>
      </w:r>
      <w:r w:rsidR="00D611C4" w:rsidRPr="00FA34F5">
        <w:rPr>
          <w:color w:val="auto"/>
        </w:rPr>
        <w:t>building confidence</w:t>
      </w:r>
      <w:r w:rsidR="00303300" w:rsidRPr="00FA34F5">
        <w:rPr>
          <w:color w:val="auto"/>
        </w:rPr>
        <w:t xml:space="preserve">, </w:t>
      </w:r>
      <w:r w:rsidR="00D611C4" w:rsidRPr="00FA34F5">
        <w:rPr>
          <w:color w:val="auto"/>
        </w:rPr>
        <w:t xml:space="preserve">support people to live </w:t>
      </w:r>
      <w:r w:rsidR="00303300" w:rsidRPr="00FA34F5">
        <w:rPr>
          <w:color w:val="auto"/>
        </w:rPr>
        <w:t>as</w:t>
      </w:r>
      <w:r w:rsidR="00D611C4" w:rsidRPr="00FA34F5">
        <w:rPr>
          <w:color w:val="auto"/>
        </w:rPr>
        <w:t xml:space="preserve"> independent as possible</w:t>
      </w:r>
      <w:r w:rsidR="00303300" w:rsidRPr="00FA34F5">
        <w:rPr>
          <w:color w:val="auto"/>
        </w:rPr>
        <w:t xml:space="preserve">, and reduce social isolation and loneliness. </w:t>
      </w:r>
      <w:bookmarkStart w:id="4" w:name="_Toc120628462"/>
    </w:p>
    <w:p w14:paraId="410C60F4" w14:textId="0CFB3EAE" w:rsidR="00E3641A" w:rsidRPr="00497162" w:rsidRDefault="00B65B54" w:rsidP="00497162">
      <w:pPr>
        <w:pStyle w:val="2CESub-heading"/>
      </w:pPr>
      <w:r w:rsidRPr="00497162">
        <w:t xml:space="preserve">1.2 </w:t>
      </w:r>
      <w:bookmarkEnd w:id="4"/>
      <w:r w:rsidR="00E3641A" w:rsidRPr="00497162">
        <w:t>Service</w:t>
      </w:r>
      <w:r w:rsidR="005F747B" w:rsidRPr="00497162">
        <w:t>s</w:t>
      </w:r>
    </w:p>
    <w:p w14:paraId="233CEE77" w14:textId="2ACD3026" w:rsidR="00C55E9E" w:rsidRPr="00934B6A" w:rsidRDefault="005F747B" w:rsidP="00934B6A">
      <w:pPr>
        <w:pStyle w:val="3CENormal"/>
        <w:jc w:val="both"/>
        <w:rPr>
          <w:rFonts w:asciiTheme="majorHAnsi" w:hAnsiTheme="majorHAnsi"/>
          <w:sz w:val="24"/>
          <w:lang w:eastAsia="en-US"/>
        </w:rPr>
      </w:pPr>
      <w:r w:rsidRPr="005F747B">
        <w:rPr>
          <w:rFonts w:asciiTheme="majorHAnsi" w:hAnsiTheme="majorHAnsi"/>
          <w:sz w:val="24"/>
          <w:lang w:eastAsia="en-US"/>
        </w:rPr>
        <w:t>Befriending</w:t>
      </w:r>
    </w:p>
    <w:p w14:paraId="56023131" w14:textId="0738E667" w:rsidR="00730E64" w:rsidRPr="00FA34F5" w:rsidRDefault="00E3641A" w:rsidP="00E3641A">
      <w:pPr>
        <w:jc w:val="both"/>
        <w:rPr>
          <w:rFonts w:asciiTheme="minorHAnsi" w:hAnsiTheme="minorHAnsi" w:cs="Arial"/>
          <w:color w:val="auto"/>
          <w:szCs w:val="22"/>
          <w:shd w:val="clear" w:color="auto" w:fill="FFFFFF"/>
        </w:rPr>
      </w:pPr>
      <w:r w:rsidRPr="00FA34F5">
        <w:rPr>
          <w:rFonts w:ascii="Arial" w:hAnsi="Arial" w:cs="Arial"/>
          <w:color w:val="auto"/>
        </w:rPr>
        <w:t xml:space="preserve">The </w:t>
      </w:r>
      <w:r w:rsidRPr="00FA34F5">
        <w:rPr>
          <w:rFonts w:asciiTheme="minorHAnsi" w:hAnsiTheme="minorHAnsi" w:cs="Arial"/>
          <w:color w:val="auto"/>
          <w:szCs w:val="22"/>
          <w:shd w:val="clear" w:color="auto" w:fill="FFFFFF"/>
        </w:rPr>
        <w:t>Befriending service</w:t>
      </w:r>
      <w:r w:rsidR="00C87E6A" w:rsidRPr="00FA34F5">
        <w:rPr>
          <w:rFonts w:asciiTheme="minorHAnsi" w:hAnsiTheme="minorHAnsi" w:cs="Arial"/>
          <w:color w:val="auto"/>
          <w:szCs w:val="22"/>
          <w:shd w:val="clear" w:color="auto" w:fill="FFFFFF"/>
        </w:rPr>
        <w:t xml:space="preserve">, which support </w:t>
      </w:r>
      <w:r w:rsidR="00501E6A" w:rsidRPr="00FA34F5">
        <w:rPr>
          <w:rFonts w:asciiTheme="minorHAnsi" w:hAnsiTheme="minorHAnsi" w:cs="Arial"/>
          <w:color w:val="auto"/>
          <w:szCs w:val="22"/>
          <w:shd w:val="clear" w:color="auto" w:fill="FFFFFF"/>
        </w:rPr>
        <w:t>anyone</w:t>
      </w:r>
      <w:r w:rsidR="00C87E6A" w:rsidRPr="00FA34F5">
        <w:rPr>
          <w:rFonts w:asciiTheme="minorHAnsi" w:hAnsiTheme="minorHAnsi" w:cs="Arial"/>
          <w:color w:val="auto"/>
          <w:szCs w:val="22"/>
          <w:shd w:val="clear" w:color="auto" w:fill="FFFFFF"/>
        </w:rPr>
        <w:t xml:space="preserve"> </w:t>
      </w:r>
      <w:r w:rsidR="00501E6A" w:rsidRPr="00FA34F5">
        <w:rPr>
          <w:rFonts w:asciiTheme="minorHAnsi" w:hAnsiTheme="minorHAnsi" w:cs="Arial"/>
          <w:color w:val="auto"/>
          <w:szCs w:val="22"/>
          <w:shd w:val="clear" w:color="auto" w:fill="FFFFFF"/>
        </w:rPr>
        <w:t xml:space="preserve">aged </w:t>
      </w:r>
      <w:r w:rsidR="00C87E6A" w:rsidRPr="00FA34F5">
        <w:rPr>
          <w:rFonts w:asciiTheme="minorHAnsi" w:hAnsiTheme="minorHAnsi" w:cs="Arial"/>
          <w:color w:val="auto"/>
          <w:szCs w:val="22"/>
          <w:shd w:val="clear" w:color="auto" w:fill="FFFFFF"/>
        </w:rPr>
        <w:t>over 18</w:t>
      </w:r>
      <w:r w:rsidR="00501E6A" w:rsidRPr="00FA34F5">
        <w:rPr>
          <w:rFonts w:asciiTheme="minorHAnsi" w:hAnsiTheme="minorHAnsi" w:cs="Arial"/>
          <w:color w:val="auto"/>
          <w:szCs w:val="22"/>
          <w:shd w:val="clear" w:color="auto" w:fill="FFFFFF"/>
        </w:rPr>
        <w:t xml:space="preserve">, </w:t>
      </w:r>
      <w:r w:rsidRPr="00FA34F5">
        <w:rPr>
          <w:rFonts w:asciiTheme="minorHAnsi" w:hAnsiTheme="minorHAnsi" w:cs="Arial"/>
          <w:color w:val="auto"/>
          <w:szCs w:val="22"/>
          <w:shd w:val="clear" w:color="auto" w:fill="FFFFFF"/>
        </w:rPr>
        <w:t xml:space="preserve"> is </w:t>
      </w:r>
      <w:r w:rsidR="00730E64" w:rsidRPr="00FA34F5">
        <w:rPr>
          <w:rFonts w:asciiTheme="minorHAnsi" w:hAnsiTheme="minorHAnsi" w:cs="Arial"/>
          <w:color w:val="auto"/>
          <w:szCs w:val="22"/>
          <w:shd w:val="clear" w:color="auto" w:fill="FFFFFF"/>
        </w:rPr>
        <w:t>a key strand of Caraidean Uibhist activity which has seen an increase in both need and demand since Covid-19.</w:t>
      </w:r>
      <w:r w:rsidR="00AD2A2C" w:rsidRPr="00FA34F5">
        <w:rPr>
          <w:rFonts w:asciiTheme="minorHAnsi" w:hAnsiTheme="minorHAnsi" w:cs="Arial"/>
          <w:color w:val="auto"/>
          <w:szCs w:val="22"/>
          <w:shd w:val="clear" w:color="auto" w:fill="FFFFFF"/>
        </w:rPr>
        <w:t xml:space="preserve"> There are a number of components to the Befriending service, some introduc</w:t>
      </w:r>
      <w:r w:rsidR="00AE4D80" w:rsidRPr="00FA34F5">
        <w:rPr>
          <w:rFonts w:asciiTheme="minorHAnsi" w:hAnsiTheme="minorHAnsi" w:cs="Arial"/>
          <w:color w:val="auto"/>
          <w:szCs w:val="22"/>
          <w:shd w:val="clear" w:color="auto" w:fill="FFFFFF"/>
        </w:rPr>
        <w:t>ed in response to Covid-19</w:t>
      </w:r>
      <w:r w:rsidR="00D10583" w:rsidRPr="00FA34F5">
        <w:rPr>
          <w:rFonts w:asciiTheme="minorHAnsi" w:hAnsiTheme="minorHAnsi" w:cs="Arial"/>
          <w:color w:val="auto"/>
          <w:szCs w:val="22"/>
          <w:shd w:val="clear" w:color="auto" w:fill="FFFFFF"/>
        </w:rPr>
        <w:t xml:space="preserve"> </w:t>
      </w:r>
      <w:r w:rsidR="00AE4D80" w:rsidRPr="00FA34F5">
        <w:rPr>
          <w:rFonts w:asciiTheme="minorHAnsi" w:hAnsiTheme="minorHAnsi" w:cs="Arial"/>
          <w:color w:val="auto"/>
          <w:szCs w:val="22"/>
          <w:shd w:val="clear" w:color="auto" w:fill="FFFFFF"/>
        </w:rPr>
        <w:t xml:space="preserve">including telephone-based contact, </w:t>
      </w:r>
      <w:r w:rsidR="005574CD" w:rsidRPr="00FA34F5">
        <w:rPr>
          <w:rFonts w:asciiTheme="minorHAnsi" w:hAnsiTheme="minorHAnsi" w:cs="Arial"/>
          <w:color w:val="auto"/>
          <w:szCs w:val="22"/>
          <w:shd w:val="clear" w:color="auto" w:fill="FFFFFF"/>
        </w:rPr>
        <w:t xml:space="preserve">digital platforms such as ZOOM or Teams, </w:t>
      </w:r>
      <w:r w:rsidR="00D10583" w:rsidRPr="00FA34F5">
        <w:rPr>
          <w:rFonts w:asciiTheme="minorHAnsi" w:hAnsiTheme="minorHAnsi" w:cs="Arial"/>
          <w:color w:val="auto"/>
          <w:szCs w:val="22"/>
          <w:shd w:val="clear" w:color="auto" w:fill="FFFFFF"/>
        </w:rPr>
        <w:t xml:space="preserve">in person one-one contact </w:t>
      </w:r>
      <w:r w:rsidR="000F49C8">
        <w:rPr>
          <w:rFonts w:asciiTheme="minorHAnsi" w:hAnsiTheme="minorHAnsi" w:cs="Arial"/>
          <w:color w:val="auto"/>
          <w:szCs w:val="22"/>
          <w:shd w:val="clear" w:color="auto" w:fill="FFFFFF"/>
        </w:rPr>
        <w:t>and</w:t>
      </w:r>
      <w:r w:rsidR="00D10583" w:rsidRPr="00FA34F5">
        <w:rPr>
          <w:rFonts w:asciiTheme="minorHAnsi" w:hAnsiTheme="minorHAnsi" w:cs="Arial"/>
          <w:color w:val="auto"/>
          <w:szCs w:val="22"/>
          <w:shd w:val="clear" w:color="auto" w:fill="FFFFFF"/>
        </w:rPr>
        <w:t xml:space="preserve"> group activity</w:t>
      </w:r>
      <w:r w:rsidR="00C87E6A" w:rsidRPr="00FA34F5">
        <w:rPr>
          <w:rFonts w:asciiTheme="minorHAnsi" w:hAnsiTheme="minorHAnsi" w:cs="Arial"/>
          <w:color w:val="auto"/>
          <w:szCs w:val="22"/>
          <w:shd w:val="clear" w:color="auto" w:fill="FFFFFF"/>
        </w:rPr>
        <w:t>.</w:t>
      </w:r>
    </w:p>
    <w:p w14:paraId="1B0F6BD3" w14:textId="77777777" w:rsidR="00E64C9C" w:rsidRPr="00934B6A" w:rsidRDefault="00E64C9C" w:rsidP="00E64C9C">
      <w:pPr>
        <w:spacing w:after="0"/>
        <w:jc w:val="center"/>
        <w:rPr>
          <w:rFonts w:asciiTheme="minorHAnsi" w:hAnsiTheme="minorHAnsi" w:cs="Arial"/>
          <w:i/>
          <w:iCs/>
          <w:color w:val="FBB800" w:themeColor="accent1"/>
          <w:szCs w:val="22"/>
          <w:shd w:val="clear" w:color="auto" w:fill="FFFFFF"/>
        </w:rPr>
      </w:pPr>
      <w:r w:rsidRPr="00934B6A">
        <w:rPr>
          <w:rFonts w:asciiTheme="minorHAnsi" w:hAnsiTheme="minorHAnsi" w:cs="Arial"/>
          <w:i/>
          <w:iCs/>
          <w:color w:val="FBB800" w:themeColor="accent1"/>
          <w:szCs w:val="22"/>
          <w:shd w:val="clear" w:color="auto" w:fill="FFFFFF"/>
        </w:rPr>
        <w:t xml:space="preserve">They are always encouraging towards me, and I feel welcomed </w:t>
      </w:r>
    </w:p>
    <w:p w14:paraId="0C59AA7C" w14:textId="141ED4C5" w:rsidR="00E64C9C" w:rsidRPr="00934B6A" w:rsidRDefault="00E64C9C" w:rsidP="00E64C9C">
      <w:pPr>
        <w:spacing w:after="0"/>
        <w:jc w:val="center"/>
        <w:rPr>
          <w:rFonts w:asciiTheme="minorHAnsi" w:hAnsiTheme="minorHAnsi" w:cs="Arial"/>
          <w:color w:val="FBB800" w:themeColor="accent1"/>
          <w:szCs w:val="22"/>
          <w:shd w:val="clear" w:color="auto" w:fill="FFFFFF"/>
        </w:rPr>
      </w:pPr>
      <w:r w:rsidRPr="00934B6A">
        <w:rPr>
          <w:rFonts w:asciiTheme="minorHAnsi" w:hAnsiTheme="minorHAnsi" w:cs="Arial"/>
          <w:color w:val="FBB800" w:themeColor="accent1"/>
          <w:szCs w:val="22"/>
          <w:shd w:val="clear" w:color="auto" w:fill="FFFFFF"/>
        </w:rPr>
        <w:t>(Service User)</w:t>
      </w:r>
    </w:p>
    <w:p w14:paraId="7A990963" w14:textId="77777777" w:rsidR="00E64C9C" w:rsidRPr="00FA34F5" w:rsidRDefault="00E64C9C" w:rsidP="00E64C9C">
      <w:pPr>
        <w:spacing w:after="0"/>
        <w:jc w:val="center"/>
        <w:rPr>
          <w:rFonts w:asciiTheme="minorHAnsi" w:hAnsiTheme="minorHAnsi" w:cs="Arial"/>
          <w:i/>
          <w:iCs/>
          <w:color w:val="auto"/>
          <w:szCs w:val="22"/>
          <w:shd w:val="clear" w:color="auto" w:fill="FFFFFF"/>
        </w:rPr>
      </w:pPr>
    </w:p>
    <w:p w14:paraId="2418156D" w14:textId="507417AD" w:rsidR="00C55E9E" w:rsidRDefault="006655BE" w:rsidP="00B56C64">
      <w:pPr>
        <w:jc w:val="both"/>
        <w:rPr>
          <w:rFonts w:asciiTheme="minorHAnsi" w:hAnsiTheme="minorHAnsi" w:cs="Arial"/>
          <w:color w:val="auto"/>
        </w:rPr>
      </w:pPr>
      <w:r w:rsidRPr="00FA34F5">
        <w:rPr>
          <w:rFonts w:asciiTheme="minorHAnsi" w:hAnsiTheme="minorHAnsi" w:cs="Arial"/>
          <w:color w:val="auto"/>
        </w:rPr>
        <w:t>The</w:t>
      </w:r>
      <w:r w:rsidR="00B56C64" w:rsidRPr="00FA34F5">
        <w:rPr>
          <w:rFonts w:asciiTheme="minorHAnsi" w:hAnsiTheme="minorHAnsi" w:cs="Arial"/>
          <w:color w:val="auto"/>
        </w:rPr>
        <w:t xml:space="preserve"> flexible </w:t>
      </w:r>
      <w:r w:rsidR="00501E6A" w:rsidRPr="00FA34F5">
        <w:rPr>
          <w:rFonts w:asciiTheme="minorHAnsi" w:hAnsiTheme="minorHAnsi" w:cs="Arial"/>
          <w:color w:val="auto"/>
        </w:rPr>
        <w:t xml:space="preserve">nature of the </w:t>
      </w:r>
      <w:r w:rsidR="00B56C64" w:rsidRPr="00FA34F5">
        <w:rPr>
          <w:rFonts w:asciiTheme="minorHAnsi" w:hAnsiTheme="minorHAnsi" w:cs="Arial"/>
          <w:color w:val="auto"/>
        </w:rPr>
        <w:t xml:space="preserve">delivery model </w:t>
      </w:r>
      <w:r w:rsidR="0014086D" w:rsidRPr="00FA34F5">
        <w:rPr>
          <w:rFonts w:asciiTheme="minorHAnsi" w:hAnsiTheme="minorHAnsi" w:cs="Arial"/>
          <w:color w:val="auto"/>
        </w:rPr>
        <w:t xml:space="preserve">delivered by a </w:t>
      </w:r>
      <w:r w:rsidR="00B56C64" w:rsidRPr="00FA34F5">
        <w:rPr>
          <w:rFonts w:asciiTheme="minorHAnsi" w:hAnsiTheme="minorHAnsi" w:cs="Arial"/>
          <w:color w:val="auto"/>
        </w:rPr>
        <w:t xml:space="preserve">team of highly skilled and experienced </w:t>
      </w:r>
      <w:r w:rsidR="00501E6A" w:rsidRPr="00FA34F5">
        <w:rPr>
          <w:rFonts w:asciiTheme="minorHAnsi" w:hAnsiTheme="minorHAnsi" w:cs="Arial"/>
          <w:color w:val="auto"/>
        </w:rPr>
        <w:t>staff and volunteers</w:t>
      </w:r>
      <w:r w:rsidR="00B56C64" w:rsidRPr="00FA34F5">
        <w:rPr>
          <w:rFonts w:asciiTheme="minorHAnsi" w:hAnsiTheme="minorHAnsi" w:cs="Arial"/>
          <w:color w:val="auto"/>
        </w:rPr>
        <w:t xml:space="preserve"> </w:t>
      </w:r>
      <w:r w:rsidR="0014086D" w:rsidRPr="00FA34F5">
        <w:rPr>
          <w:rFonts w:asciiTheme="minorHAnsi" w:hAnsiTheme="minorHAnsi" w:cs="Arial"/>
          <w:color w:val="auto"/>
        </w:rPr>
        <w:t>help ensure</w:t>
      </w:r>
      <w:r w:rsidR="007B45F6" w:rsidRPr="00FA34F5">
        <w:rPr>
          <w:rFonts w:asciiTheme="minorHAnsi" w:hAnsiTheme="minorHAnsi" w:cs="Arial"/>
          <w:color w:val="auto"/>
        </w:rPr>
        <w:t xml:space="preserve"> that a befriender and befriendee match is arranged</w:t>
      </w:r>
      <w:r w:rsidR="00B56C64" w:rsidRPr="00FA34F5">
        <w:rPr>
          <w:rFonts w:asciiTheme="minorHAnsi" w:hAnsiTheme="minorHAnsi" w:cs="Arial"/>
          <w:color w:val="auto"/>
        </w:rPr>
        <w:t xml:space="preserve"> quickly and efficiently</w:t>
      </w:r>
      <w:r w:rsidR="007B45F6" w:rsidRPr="00FA34F5">
        <w:rPr>
          <w:rFonts w:asciiTheme="minorHAnsi" w:hAnsiTheme="minorHAnsi" w:cs="Arial"/>
          <w:color w:val="auto"/>
        </w:rPr>
        <w:t>, in order</w:t>
      </w:r>
      <w:r w:rsidR="00246AF1" w:rsidRPr="00FA34F5">
        <w:rPr>
          <w:rFonts w:asciiTheme="minorHAnsi" w:hAnsiTheme="minorHAnsi" w:cs="Arial"/>
          <w:color w:val="auto"/>
        </w:rPr>
        <w:t xml:space="preserve"> </w:t>
      </w:r>
      <w:r w:rsidR="0084391F">
        <w:rPr>
          <w:rFonts w:asciiTheme="minorHAnsi" w:hAnsiTheme="minorHAnsi" w:cs="Arial"/>
          <w:color w:val="auto"/>
        </w:rPr>
        <w:t xml:space="preserve">to </w:t>
      </w:r>
      <w:r w:rsidR="00246AF1" w:rsidRPr="00FA34F5">
        <w:rPr>
          <w:rFonts w:asciiTheme="minorHAnsi" w:hAnsiTheme="minorHAnsi" w:cs="Arial"/>
          <w:color w:val="auto"/>
        </w:rPr>
        <w:t>meet</w:t>
      </w:r>
      <w:r w:rsidR="00DD2226">
        <w:rPr>
          <w:rFonts w:asciiTheme="minorHAnsi" w:hAnsiTheme="minorHAnsi" w:cs="Arial"/>
          <w:color w:val="auto"/>
        </w:rPr>
        <w:t xml:space="preserve"> an</w:t>
      </w:r>
      <w:r w:rsidR="00B56C64" w:rsidRPr="00FA34F5">
        <w:rPr>
          <w:rFonts w:asciiTheme="minorHAnsi" w:hAnsiTheme="minorHAnsi" w:cs="Arial"/>
          <w:color w:val="auto"/>
        </w:rPr>
        <w:t xml:space="preserve"> emerging </w:t>
      </w:r>
      <w:r w:rsidR="00246AF1" w:rsidRPr="00FA34F5">
        <w:rPr>
          <w:rFonts w:asciiTheme="minorHAnsi" w:hAnsiTheme="minorHAnsi" w:cs="Arial"/>
          <w:color w:val="auto"/>
        </w:rPr>
        <w:t>or</w:t>
      </w:r>
      <w:r w:rsidR="00DD2226">
        <w:rPr>
          <w:rFonts w:asciiTheme="minorHAnsi" w:hAnsiTheme="minorHAnsi" w:cs="Arial"/>
          <w:color w:val="auto"/>
        </w:rPr>
        <w:t xml:space="preserve"> </w:t>
      </w:r>
      <w:r w:rsidR="00B01298">
        <w:rPr>
          <w:rFonts w:asciiTheme="minorHAnsi" w:hAnsiTheme="minorHAnsi" w:cs="Arial"/>
          <w:color w:val="auto"/>
        </w:rPr>
        <w:t>ever</w:t>
      </w:r>
      <w:r w:rsidR="00B01298" w:rsidRPr="00FA34F5">
        <w:rPr>
          <w:rFonts w:asciiTheme="minorHAnsi" w:hAnsiTheme="minorHAnsi" w:cs="Arial"/>
          <w:color w:val="auto"/>
        </w:rPr>
        <w:t>-changing</w:t>
      </w:r>
      <w:r w:rsidR="00B56C64" w:rsidRPr="00FA34F5">
        <w:rPr>
          <w:rFonts w:asciiTheme="minorHAnsi" w:hAnsiTheme="minorHAnsi" w:cs="Arial"/>
          <w:color w:val="auto"/>
        </w:rPr>
        <w:t xml:space="preserve"> need and demand.</w:t>
      </w:r>
    </w:p>
    <w:p w14:paraId="2277F23D" w14:textId="77777777" w:rsidR="00B01298" w:rsidRDefault="00B01298" w:rsidP="00B56C64">
      <w:pPr>
        <w:jc w:val="both"/>
        <w:rPr>
          <w:rFonts w:asciiTheme="majorHAnsi" w:hAnsiTheme="majorHAnsi" w:cs="Arial"/>
          <w:color w:val="auto"/>
          <w:sz w:val="24"/>
        </w:rPr>
      </w:pPr>
    </w:p>
    <w:p w14:paraId="5FF44C6C" w14:textId="77777777" w:rsidR="00B01298" w:rsidRDefault="00B01298" w:rsidP="00B56C64">
      <w:pPr>
        <w:jc w:val="both"/>
        <w:rPr>
          <w:rFonts w:asciiTheme="majorHAnsi" w:hAnsiTheme="majorHAnsi" w:cs="Arial"/>
          <w:color w:val="auto"/>
          <w:sz w:val="24"/>
        </w:rPr>
      </w:pPr>
    </w:p>
    <w:p w14:paraId="2E1F3612" w14:textId="77777777" w:rsidR="00B01298" w:rsidRDefault="00B01298" w:rsidP="00B56C64">
      <w:pPr>
        <w:jc w:val="both"/>
        <w:rPr>
          <w:rFonts w:asciiTheme="majorHAnsi" w:hAnsiTheme="majorHAnsi" w:cs="Arial"/>
          <w:color w:val="auto"/>
          <w:sz w:val="24"/>
        </w:rPr>
      </w:pPr>
    </w:p>
    <w:p w14:paraId="48F727C6" w14:textId="77777777" w:rsidR="00B01298" w:rsidRDefault="00B01298" w:rsidP="00B56C64">
      <w:pPr>
        <w:jc w:val="both"/>
        <w:rPr>
          <w:rFonts w:asciiTheme="majorHAnsi" w:hAnsiTheme="majorHAnsi" w:cs="Arial"/>
          <w:color w:val="auto"/>
          <w:sz w:val="24"/>
        </w:rPr>
      </w:pPr>
    </w:p>
    <w:p w14:paraId="65E3A713" w14:textId="7E6A2415" w:rsidR="00784D59" w:rsidRPr="00934B6A" w:rsidRDefault="00934B6A" w:rsidP="00497162">
      <w:pPr>
        <w:pStyle w:val="2CESub-heading"/>
      </w:pPr>
      <w:r w:rsidRPr="00934B6A">
        <w:lastRenderedPageBreak/>
        <w:t>Alcohol and Drug Support</w:t>
      </w:r>
    </w:p>
    <w:p w14:paraId="25F13A1E" w14:textId="25B56F7F" w:rsidR="007B26B3" w:rsidRPr="00FA34F5" w:rsidRDefault="000874EA" w:rsidP="007B26B3">
      <w:pPr>
        <w:jc w:val="both"/>
        <w:rPr>
          <w:rFonts w:asciiTheme="minorHAnsi" w:hAnsiTheme="minorHAnsi" w:cs="Arial"/>
          <w:color w:val="auto"/>
        </w:rPr>
      </w:pPr>
      <w:r w:rsidRPr="00FA34F5">
        <w:rPr>
          <w:rFonts w:asciiTheme="minorHAnsi" w:hAnsiTheme="minorHAnsi" w:cs="Arial"/>
          <w:color w:val="auto"/>
        </w:rPr>
        <w:t xml:space="preserve">In collaboration with </w:t>
      </w:r>
      <w:r w:rsidR="006075B7" w:rsidRPr="00FA34F5">
        <w:rPr>
          <w:rFonts w:asciiTheme="minorHAnsi" w:hAnsiTheme="minorHAnsi" w:cs="Arial"/>
          <w:color w:val="auto"/>
        </w:rPr>
        <w:t>the Outer Hebrides Alcohol and Drug Partnership (OHADP)</w:t>
      </w:r>
      <w:r w:rsidRPr="00FA34F5">
        <w:rPr>
          <w:rFonts w:asciiTheme="minorHAnsi" w:hAnsiTheme="minorHAnsi" w:cs="Arial"/>
          <w:color w:val="auto"/>
        </w:rPr>
        <w:t xml:space="preserve">, Caraidean Uibhist </w:t>
      </w:r>
      <w:r w:rsidR="006075B7" w:rsidRPr="00FA34F5">
        <w:rPr>
          <w:rFonts w:asciiTheme="minorHAnsi" w:hAnsiTheme="minorHAnsi" w:cs="Arial"/>
          <w:color w:val="auto"/>
        </w:rPr>
        <w:t xml:space="preserve">provide a high quality, person centred, service for all </w:t>
      </w:r>
      <w:r w:rsidR="002B091D" w:rsidRPr="00FA34F5">
        <w:rPr>
          <w:rFonts w:asciiTheme="minorHAnsi" w:hAnsiTheme="minorHAnsi" w:cs="Arial"/>
          <w:color w:val="auto"/>
        </w:rPr>
        <w:t xml:space="preserve">those in the local community </w:t>
      </w:r>
      <w:r w:rsidR="006075B7" w:rsidRPr="00FA34F5">
        <w:rPr>
          <w:rFonts w:asciiTheme="minorHAnsi" w:hAnsiTheme="minorHAnsi" w:cs="Arial"/>
          <w:color w:val="auto"/>
        </w:rPr>
        <w:t>who are socially isolated and affected by problematic use of alcohol</w:t>
      </w:r>
      <w:r w:rsidR="002B091D" w:rsidRPr="00FA34F5">
        <w:rPr>
          <w:rFonts w:asciiTheme="minorHAnsi" w:hAnsiTheme="minorHAnsi" w:cs="Arial"/>
          <w:color w:val="auto"/>
        </w:rPr>
        <w:t xml:space="preserve"> </w:t>
      </w:r>
      <w:r w:rsidR="006075B7" w:rsidRPr="00FA34F5">
        <w:rPr>
          <w:rFonts w:asciiTheme="minorHAnsi" w:hAnsiTheme="minorHAnsi" w:cs="Arial"/>
          <w:color w:val="auto"/>
        </w:rPr>
        <w:t>or drugs.</w:t>
      </w:r>
      <w:r w:rsidR="002B091D" w:rsidRPr="00FA34F5">
        <w:rPr>
          <w:rFonts w:asciiTheme="minorHAnsi" w:hAnsiTheme="minorHAnsi" w:cs="Arial"/>
          <w:color w:val="auto"/>
        </w:rPr>
        <w:t xml:space="preserve"> The specialist </w:t>
      </w:r>
      <w:r w:rsidR="006075B7" w:rsidRPr="00FA34F5">
        <w:rPr>
          <w:rFonts w:asciiTheme="minorHAnsi" w:hAnsiTheme="minorHAnsi" w:cs="Arial"/>
          <w:color w:val="auto"/>
        </w:rPr>
        <w:t>service is</w:t>
      </w:r>
      <w:r w:rsidR="002B091D" w:rsidRPr="00FA34F5">
        <w:rPr>
          <w:rFonts w:asciiTheme="minorHAnsi" w:hAnsiTheme="minorHAnsi" w:cs="Arial"/>
          <w:color w:val="auto"/>
        </w:rPr>
        <w:t xml:space="preserve"> tailored to the needs of the individual and </w:t>
      </w:r>
      <w:r w:rsidR="007B50F4">
        <w:rPr>
          <w:rFonts w:asciiTheme="minorHAnsi" w:hAnsiTheme="minorHAnsi" w:cs="Arial"/>
          <w:color w:val="auto"/>
        </w:rPr>
        <w:t xml:space="preserve">also </w:t>
      </w:r>
      <w:r w:rsidR="007F3FCF" w:rsidRPr="00FA34F5">
        <w:rPr>
          <w:rFonts w:asciiTheme="minorHAnsi" w:hAnsiTheme="minorHAnsi" w:cs="Arial"/>
          <w:color w:val="auto"/>
        </w:rPr>
        <w:t xml:space="preserve">engages the key stakeholders including carers and family members. </w:t>
      </w:r>
      <w:r w:rsidR="005332F9" w:rsidRPr="00FA34F5">
        <w:rPr>
          <w:rFonts w:asciiTheme="minorHAnsi" w:hAnsiTheme="minorHAnsi" w:cs="Arial"/>
          <w:color w:val="auto"/>
        </w:rPr>
        <w:t xml:space="preserve">Given the nature of the service and needs of the client group Caraidean Uibhist </w:t>
      </w:r>
      <w:r w:rsidR="00CA0729" w:rsidRPr="00FA34F5">
        <w:rPr>
          <w:rFonts w:asciiTheme="minorHAnsi" w:hAnsiTheme="minorHAnsi" w:cs="Arial"/>
          <w:color w:val="auto"/>
        </w:rPr>
        <w:t>were proactive in ensuring that there was a continued service during the early stage of Covid-19</w:t>
      </w:r>
      <w:r w:rsidR="00242509" w:rsidRPr="00FA34F5">
        <w:rPr>
          <w:rFonts w:asciiTheme="minorHAnsi" w:hAnsiTheme="minorHAnsi" w:cs="Arial"/>
          <w:color w:val="auto"/>
        </w:rPr>
        <w:t>;</w:t>
      </w:r>
      <w:r w:rsidR="00CA0729" w:rsidRPr="00FA34F5">
        <w:rPr>
          <w:rFonts w:asciiTheme="minorHAnsi" w:hAnsiTheme="minorHAnsi" w:cs="Arial"/>
          <w:color w:val="auto"/>
        </w:rPr>
        <w:t xml:space="preserve"> </w:t>
      </w:r>
      <w:r w:rsidR="00242509" w:rsidRPr="00FA34F5">
        <w:rPr>
          <w:rFonts w:asciiTheme="minorHAnsi" w:hAnsiTheme="minorHAnsi" w:cs="Arial"/>
          <w:color w:val="auto"/>
        </w:rPr>
        <w:t xml:space="preserve">securing funding for </w:t>
      </w:r>
      <w:r w:rsidR="00314762" w:rsidRPr="00FA34F5">
        <w:rPr>
          <w:rFonts w:asciiTheme="minorHAnsi" w:hAnsiTheme="minorHAnsi" w:cs="Arial"/>
          <w:color w:val="auto"/>
        </w:rPr>
        <w:t xml:space="preserve">mobiles and tablets </w:t>
      </w:r>
      <w:r w:rsidR="00242509" w:rsidRPr="00FA34F5">
        <w:rPr>
          <w:rFonts w:asciiTheme="minorHAnsi" w:hAnsiTheme="minorHAnsi" w:cs="Arial"/>
          <w:color w:val="auto"/>
        </w:rPr>
        <w:t xml:space="preserve">enabling those in </w:t>
      </w:r>
      <w:r w:rsidR="00A22E7A" w:rsidRPr="00FA34F5">
        <w:rPr>
          <w:rFonts w:asciiTheme="minorHAnsi" w:hAnsiTheme="minorHAnsi" w:cs="Arial"/>
          <w:color w:val="auto"/>
        </w:rPr>
        <w:t xml:space="preserve">greatest </w:t>
      </w:r>
      <w:r w:rsidR="00242509" w:rsidRPr="00FA34F5">
        <w:rPr>
          <w:rFonts w:asciiTheme="minorHAnsi" w:hAnsiTheme="minorHAnsi" w:cs="Arial"/>
          <w:color w:val="auto"/>
        </w:rPr>
        <w:t xml:space="preserve">need to engage </w:t>
      </w:r>
      <w:r w:rsidR="00314762" w:rsidRPr="00FA34F5">
        <w:rPr>
          <w:rFonts w:asciiTheme="minorHAnsi" w:hAnsiTheme="minorHAnsi" w:cs="Arial"/>
          <w:color w:val="auto"/>
        </w:rPr>
        <w:t xml:space="preserve">online </w:t>
      </w:r>
      <w:r w:rsidR="00A22E7A" w:rsidRPr="00FA34F5">
        <w:rPr>
          <w:rFonts w:asciiTheme="minorHAnsi" w:hAnsiTheme="minorHAnsi" w:cs="Arial"/>
          <w:color w:val="auto"/>
        </w:rPr>
        <w:t>via digital platforms</w:t>
      </w:r>
      <w:r w:rsidR="00390844" w:rsidRPr="00FA34F5">
        <w:rPr>
          <w:rFonts w:asciiTheme="minorHAnsi" w:hAnsiTheme="minorHAnsi" w:cs="Arial"/>
          <w:color w:val="auto"/>
        </w:rPr>
        <w:t xml:space="preserve">, as well as allowing for a </w:t>
      </w:r>
      <w:r w:rsidR="007B50F4">
        <w:rPr>
          <w:rFonts w:asciiTheme="minorHAnsi" w:hAnsiTheme="minorHAnsi" w:cs="Arial"/>
          <w:color w:val="auto"/>
        </w:rPr>
        <w:t xml:space="preserve">rise in the </w:t>
      </w:r>
      <w:r w:rsidR="00390844" w:rsidRPr="00FA34F5">
        <w:rPr>
          <w:rFonts w:asciiTheme="minorHAnsi" w:hAnsiTheme="minorHAnsi" w:cs="Arial"/>
          <w:color w:val="auto"/>
        </w:rPr>
        <w:t>volume of clients engaging the service.</w:t>
      </w:r>
    </w:p>
    <w:p w14:paraId="59A681F4" w14:textId="77777777" w:rsidR="000E3AFB" w:rsidRPr="00934B6A" w:rsidRDefault="000E3AFB" w:rsidP="000E3AFB">
      <w:pPr>
        <w:spacing w:after="0"/>
        <w:jc w:val="center"/>
        <w:rPr>
          <w:rFonts w:asciiTheme="minorHAnsi" w:hAnsiTheme="minorHAnsi" w:cs="Arial"/>
          <w:i/>
          <w:iCs/>
          <w:color w:val="FBB800" w:themeColor="accent1"/>
        </w:rPr>
      </w:pPr>
      <w:r w:rsidRPr="00934B6A">
        <w:rPr>
          <w:rFonts w:asciiTheme="minorHAnsi" w:hAnsiTheme="minorHAnsi" w:cs="Arial"/>
          <w:i/>
          <w:iCs/>
          <w:color w:val="FBB800" w:themeColor="accent1"/>
        </w:rPr>
        <w:t xml:space="preserve">It’s good for my mental health </w:t>
      </w:r>
    </w:p>
    <w:p w14:paraId="2D5A646F" w14:textId="2E003964" w:rsidR="000E3AFB" w:rsidRPr="00934B6A" w:rsidRDefault="000E3AFB" w:rsidP="000E3AFB">
      <w:pPr>
        <w:spacing w:after="0"/>
        <w:jc w:val="center"/>
        <w:rPr>
          <w:rFonts w:asciiTheme="minorHAnsi" w:hAnsiTheme="minorHAnsi" w:cs="Arial"/>
          <w:color w:val="FBB800" w:themeColor="accent1"/>
        </w:rPr>
      </w:pPr>
      <w:r w:rsidRPr="00934B6A">
        <w:rPr>
          <w:rFonts w:asciiTheme="minorHAnsi" w:hAnsiTheme="minorHAnsi" w:cs="Arial"/>
          <w:color w:val="FBB800" w:themeColor="accent1"/>
        </w:rPr>
        <w:t>(Service User)</w:t>
      </w:r>
    </w:p>
    <w:p w14:paraId="5B829AEE" w14:textId="77777777" w:rsidR="000E3AFB" w:rsidRPr="00FA34F5" w:rsidRDefault="000E3AFB" w:rsidP="000E3AFB">
      <w:pPr>
        <w:spacing w:after="0"/>
        <w:jc w:val="center"/>
        <w:rPr>
          <w:rFonts w:asciiTheme="minorHAnsi" w:hAnsiTheme="minorHAnsi" w:cs="Arial"/>
          <w:color w:val="auto"/>
        </w:rPr>
      </w:pPr>
    </w:p>
    <w:p w14:paraId="2892F2E5" w14:textId="2C35C3F2" w:rsidR="0083480B" w:rsidRPr="00FA34F5" w:rsidRDefault="007B26B3" w:rsidP="0083480B">
      <w:pPr>
        <w:spacing w:after="0"/>
        <w:jc w:val="both"/>
        <w:rPr>
          <w:rFonts w:cstheme="minorHAnsi"/>
          <w:color w:val="auto"/>
          <w:szCs w:val="22"/>
        </w:rPr>
      </w:pPr>
      <w:r w:rsidRPr="00FA34F5">
        <w:rPr>
          <w:rFonts w:cstheme="minorHAnsi"/>
          <w:color w:val="auto"/>
          <w:szCs w:val="22"/>
        </w:rPr>
        <w:t xml:space="preserve">Caraidean </w:t>
      </w:r>
      <w:r w:rsidR="003F749A" w:rsidRPr="00FA34F5">
        <w:rPr>
          <w:rFonts w:cstheme="minorHAnsi"/>
          <w:color w:val="auto"/>
          <w:szCs w:val="22"/>
        </w:rPr>
        <w:t xml:space="preserve">Uibhist </w:t>
      </w:r>
      <w:r w:rsidR="00046C15" w:rsidRPr="00FA34F5">
        <w:rPr>
          <w:rFonts w:cstheme="minorHAnsi"/>
          <w:color w:val="auto"/>
          <w:szCs w:val="22"/>
        </w:rPr>
        <w:t xml:space="preserve">facilitates </w:t>
      </w:r>
      <w:r w:rsidR="003F749A" w:rsidRPr="00FA34F5">
        <w:rPr>
          <w:rFonts w:cstheme="minorHAnsi"/>
          <w:color w:val="auto"/>
          <w:szCs w:val="22"/>
        </w:rPr>
        <w:t>a range of one to and group activities</w:t>
      </w:r>
      <w:r w:rsidR="00046C15" w:rsidRPr="00FA34F5">
        <w:rPr>
          <w:rFonts w:cstheme="minorHAnsi"/>
          <w:color w:val="auto"/>
          <w:szCs w:val="22"/>
        </w:rPr>
        <w:t>, helping create</w:t>
      </w:r>
      <w:r w:rsidR="00620752" w:rsidRPr="00FA34F5">
        <w:rPr>
          <w:rFonts w:cstheme="minorHAnsi"/>
          <w:color w:val="auto"/>
          <w:szCs w:val="22"/>
        </w:rPr>
        <w:t xml:space="preserve">, </w:t>
      </w:r>
      <w:r w:rsidR="00C85DDB" w:rsidRPr="00FA34F5">
        <w:rPr>
          <w:rFonts w:cstheme="minorHAnsi"/>
          <w:color w:val="auto"/>
          <w:szCs w:val="22"/>
        </w:rPr>
        <w:t>foster,</w:t>
      </w:r>
      <w:r w:rsidR="00620752" w:rsidRPr="00FA34F5">
        <w:rPr>
          <w:rFonts w:cstheme="minorHAnsi"/>
          <w:color w:val="auto"/>
          <w:szCs w:val="22"/>
        </w:rPr>
        <w:t xml:space="preserve"> and develop </w:t>
      </w:r>
      <w:r w:rsidRPr="00FA34F5">
        <w:rPr>
          <w:rFonts w:cstheme="minorHAnsi"/>
          <w:color w:val="auto"/>
          <w:szCs w:val="22"/>
        </w:rPr>
        <w:t>social links with the wider community</w:t>
      </w:r>
      <w:r w:rsidR="00620752" w:rsidRPr="00FA34F5">
        <w:rPr>
          <w:rFonts w:cstheme="minorHAnsi"/>
          <w:color w:val="auto"/>
          <w:szCs w:val="22"/>
        </w:rPr>
        <w:t>,</w:t>
      </w:r>
      <w:r w:rsidRPr="00FA34F5">
        <w:rPr>
          <w:rFonts w:cstheme="minorHAnsi"/>
          <w:color w:val="auto"/>
          <w:szCs w:val="22"/>
        </w:rPr>
        <w:t xml:space="preserve"> and ensure cognitive stimulation.</w:t>
      </w:r>
      <w:r w:rsidR="00C85DDB" w:rsidRPr="00FA34F5">
        <w:rPr>
          <w:color w:val="auto"/>
        </w:rPr>
        <w:t xml:space="preserve"> </w:t>
      </w:r>
      <w:r w:rsidR="00C85DDB" w:rsidRPr="00FA34F5">
        <w:rPr>
          <w:rFonts w:cstheme="minorHAnsi"/>
          <w:color w:val="auto"/>
          <w:szCs w:val="22"/>
        </w:rPr>
        <w:t>They provide opportunities to improve service user</w:t>
      </w:r>
      <w:r w:rsidR="00E50A82" w:rsidRPr="00FA34F5">
        <w:rPr>
          <w:rFonts w:cstheme="minorHAnsi"/>
          <w:color w:val="auto"/>
          <w:szCs w:val="22"/>
        </w:rPr>
        <w:t xml:space="preserve">s </w:t>
      </w:r>
      <w:r w:rsidR="00C85DDB" w:rsidRPr="00FA34F5">
        <w:rPr>
          <w:rFonts w:cstheme="minorHAnsi"/>
          <w:color w:val="auto"/>
          <w:szCs w:val="22"/>
        </w:rPr>
        <w:t xml:space="preserve">health, wellbeing, social </w:t>
      </w:r>
      <w:r w:rsidR="005614A6" w:rsidRPr="00FA34F5">
        <w:rPr>
          <w:rFonts w:cstheme="minorHAnsi"/>
          <w:color w:val="auto"/>
          <w:szCs w:val="22"/>
        </w:rPr>
        <w:t xml:space="preserve">skills, </w:t>
      </w:r>
      <w:r w:rsidR="00C85DDB" w:rsidRPr="00FA34F5">
        <w:rPr>
          <w:rFonts w:cstheme="minorHAnsi"/>
          <w:color w:val="auto"/>
          <w:szCs w:val="22"/>
        </w:rPr>
        <w:t>confidence levels, independence, and resilience by promoting social inclusion and community cohesion through creative activities</w:t>
      </w:r>
      <w:r w:rsidR="00A92240">
        <w:rPr>
          <w:rFonts w:cstheme="minorHAnsi"/>
          <w:color w:val="auto"/>
          <w:szCs w:val="22"/>
        </w:rPr>
        <w:t>.</w:t>
      </w:r>
      <w:r w:rsidR="00620752" w:rsidRPr="00FA34F5">
        <w:rPr>
          <w:rFonts w:cstheme="minorHAnsi"/>
          <w:color w:val="auto"/>
          <w:szCs w:val="22"/>
        </w:rPr>
        <w:t xml:space="preserve"> The </w:t>
      </w:r>
      <w:r w:rsidR="0083480B" w:rsidRPr="00FA34F5">
        <w:rPr>
          <w:rFonts w:cstheme="minorHAnsi"/>
          <w:color w:val="auto"/>
          <w:szCs w:val="22"/>
        </w:rPr>
        <w:t>activities are wide ranging and include:</w:t>
      </w:r>
    </w:p>
    <w:p w14:paraId="556B8401" w14:textId="77777777" w:rsidR="0083480B" w:rsidRPr="00FA34F5" w:rsidRDefault="0083480B" w:rsidP="0083480B">
      <w:pPr>
        <w:spacing w:after="0"/>
        <w:jc w:val="both"/>
        <w:rPr>
          <w:rFonts w:asciiTheme="minorHAnsi" w:hAnsiTheme="minorHAnsi" w:cs="Arial"/>
          <w:color w:val="auto"/>
        </w:rPr>
      </w:pPr>
    </w:p>
    <w:p w14:paraId="6EB765B2" w14:textId="77777777" w:rsidR="0083480B" w:rsidRPr="00FA34F5" w:rsidRDefault="007B26B3" w:rsidP="004E17E0">
      <w:pPr>
        <w:pStyle w:val="ListParagraph"/>
        <w:numPr>
          <w:ilvl w:val="0"/>
          <w:numId w:val="47"/>
        </w:numPr>
        <w:spacing w:before="0" w:after="0"/>
        <w:rPr>
          <w:rFonts w:asciiTheme="minorHAnsi" w:hAnsiTheme="minorHAnsi" w:cs="Arial"/>
          <w:color w:val="auto"/>
        </w:rPr>
      </w:pPr>
      <w:r w:rsidRPr="00FA34F5">
        <w:rPr>
          <w:rFonts w:asciiTheme="minorHAnsi" w:hAnsiTheme="minorHAnsi" w:cstheme="minorHAnsi"/>
          <w:color w:val="auto"/>
          <w:szCs w:val="22"/>
        </w:rPr>
        <w:t>Visit</w:t>
      </w:r>
      <w:r w:rsidR="0083480B" w:rsidRPr="00FA34F5">
        <w:rPr>
          <w:rFonts w:asciiTheme="minorHAnsi" w:hAnsiTheme="minorHAnsi" w:cstheme="minorHAnsi"/>
          <w:color w:val="auto"/>
          <w:szCs w:val="22"/>
        </w:rPr>
        <w:t xml:space="preserve">s and meet ups </w:t>
      </w:r>
    </w:p>
    <w:p w14:paraId="4C640CC6" w14:textId="77777777" w:rsidR="0083480B" w:rsidRPr="00FA34F5" w:rsidRDefault="0083480B" w:rsidP="004E17E0">
      <w:pPr>
        <w:pStyle w:val="ListParagraph"/>
        <w:numPr>
          <w:ilvl w:val="0"/>
          <w:numId w:val="47"/>
        </w:numPr>
        <w:spacing w:before="0" w:after="0"/>
        <w:rPr>
          <w:rFonts w:asciiTheme="minorHAnsi" w:hAnsiTheme="minorHAnsi" w:cs="Arial"/>
          <w:color w:val="auto"/>
        </w:rPr>
      </w:pPr>
      <w:r w:rsidRPr="00FA34F5">
        <w:rPr>
          <w:rFonts w:asciiTheme="minorHAnsi" w:hAnsiTheme="minorHAnsi" w:cstheme="minorHAnsi"/>
          <w:color w:val="auto"/>
          <w:szCs w:val="22"/>
        </w:rPr>
        <w:t xml:space="preserve">One-one support </w:t>
      </w:r>
    </w:p>
    <w:p w14:paraId="64F7D8A9" w14:textId="415080BA" w:rsidR="0083480B" w:rsidRPr="00FA34F5" w:rsidRDefault="0083480B" w:rsidP="004E17E0">
      <w:pPr>
        <w:pStyle w:val="ListParagraph"/>
        <w:numPr>
          <w:ilvl w:val="0"/>
          <w:numId w:val="47"/>
        </w:numPr>
        <w:spacing w:before="0" w:after="0"/>
        <w:rPr>
          <w:rFonts w:asciiTheme="minorHAnsi" w:hAnsiTheme="minorHAnsi" w:cs="Arial"/>
          <w:color w:val="auto"/>
        </w:rPr>
      </w:pPr>
      <w:r w:rsidRPr="00FA34F5">
        <w:rPr>
          <w:rFonts w:asciiTheme="minorHAnsi" w:hAnsiTheme="minorHAnsi" w:cstheme="minorHAnsi"/>
          <w:color w:val="auto"/>
          <w:szCs w:val="22"/>
        </w:rPr>
        <w:t>Personalise</w:t>
      </w:r>
      <w:r w:rsidR="00C85DDB" w:rsidRPr="00FA34F5">
        <w:rPr>
          <w:rFonts w:asciiTheme="minorHAnsi" w:hAnsiTheme="minorHAnsi" w:cstheme="minorHAnsi"/>
          <w:color w:val="auto"/>
          <w:szCs w:val="22"/>
        </w:rPr>
        <w:t>d</w:t>
      </w:r>
      <w:r w:rsidRPr="00FA34F5">
        <w:rPr>
          <w:rFonts w:asciiTheme="minorHAnsi" w:hAnsiTheme="minorHAnsi" w:cstheme="minorHAnsi"/>
          <w:color w:val="auto"/>
          <w:szCs w:val="22"/>
        </w:rPr>
        <w:t xml:space="preserve"> time </w:t>
      </w:r>
    </w:p>
    <w:p w14:paraId="72315BAB" w14:textId="78189AF0" w:rsidR="0083480B" w:rsidRPr="00FA34F5" w:rsidRDefault="0083480B" w:rsidP="004E17E0">
      <w:pPr>
        <w:pStyle w:val="ListParagraph"/>
        <w:numPr>
          <w:ilvl w:val="0"/>
          <w:numId w:val="47"/>
        </w:numPr>
        <w:spacing w:before="0" w:after="0"/>
        <w:rPr>
          <w:rFonts w:asciiTheme="minorHAnsi" w:hAnsiTheme="minorHAnsi" w:cs="Arial"/>
          <w:color w:val="auto"/>
        </w:rPr>
      </w:pPr>
      <w:r w:rsidRPr="00FA34F5">
        <w:rPr>
          <w:rFonts w:asciiTheme="minorHAnsi" w:hAnsiTheme="minorHAnsi" w:cstheme="minorHAnsi"/>
          <w:color w:val="auto"/>
          <w:szCs w:val="22"/>
        </w:rPr>
        <w:t>Group activity</w:t>
      </w:r>
    </w:p>
    <w:p w14:paraId="3C68536D" w14:textId="0BCBAF0E" w:rsidR="00C85DDB" w:rsidRPr="00FA34F5" w:rsidRDefault="00C85DDB" w:rsidP="004E17E0">
      <w:pPr>
        <w:pStyle w:val="ListParagraph"/>
        <w:numPr>
          <w:ilvl w:val="0"/>
          <w:numId w:val="47"/>
        </w:numPr>
        <w:spacing w:before="0" w:after="0"/>
        <w:rPr>
          <w:rFonts w:asciiTheme="minorHAnsi" w:hAnsiTheme="minorHAnsi" w:cs="Arial"/>
          <w:color w:val="auto"/>
        </w:rPr>
      </w:pPr>
      <w:r w:rsidRPr="00FA34F5">
        <w:rPr>
          <w:rFonts w:asciiTheme="minorHAnsi" w:hAnsiTheme="minorHAnsi" w:cstheme="minorHAnsi"/>
          <w:color w:val="auto"/>
          <w:szCs w:val="22"/>
        </w:rPr>
        <w:t>Social events</w:t>
      </w:r>
    </w:p>
    <w:p w14:paraId="10203863" w14:textId="77777777" w:rsidR="0083480B" w:rsidRPr="00FA34F5" w:rsidRDefault="007B26B3" w:rsidP="004E17E0">
      <w:pPr>
        <w:pStyle w:val="ListParagraph"/>
        <w:numPr>
          <w:ilvl w:val="0"/>
          <w:numId w:val="47"/>
        </w:numPr>
        <w:spacing w:before="0" w:after="0"/>
        <w:rPr>
          <w:rFonts w:asciiTheme="minorHAnsi" w:hAnsiTheme="minorHAnsi" w:cs="Arial"/>
          <w:i/>
          <w:iCs/>
          <w:color w:val="auto"/>
        </w:rPr>
      </w:pPr>
      <w:r w:rsidRPr="00FA34F5">
        <w:rPr>
          <w:rFonts w:asciiTheme="minorHAnsi" w:hAnsiTheme="minorHAnsi" w:cstheme="minorHAnsi"/>
          <w:i/>
          <w:iCs/>
          <w:color w:val="auto"/>
          <w:szCs w:val="22"/>
        </w:rPr>
        <w:t xml:space="preserve">Sit and </w:t>
      </w:r>
      <w:r w:rsidR="0083480B" w:rsidRPr="00FA34F5">
        <w:rPr>
          <w:rFonts w:asciiTheme="minorHAnsi" w:hAnsiTheme="minorHAnsi" w:cstheme="minorHAnsi"/>
          <w:i/>
          <w:iCs/>
          <w:color w:val="auto"/>
          <w:szCs w:val="22"/>
        </w:rPr>
        <w:t>Y</w:t>
      </w:r>
      <w:r w:rsidRPr="00FA34F5">
        <w:rPr>
          <w:rFonts w:asciiTheme="minorHAnsi" w:hAnsiTheme="minorHAnsi" w:cstheme="minorHAnsi"/>
          <w:i/>
          <w:iCs/>
          <w:color w:val="auto"/>
          <w:szCs w:val="22"/>
        </w:rPr>
        <w:t>arn</w:t>
      </w:r>
    </w:p>
    <w:p w14:paraId="2408ABE9" w14:textId="514555BF" w:rsidR="007B26B3" w:rsidRPr="00FA34F5" w:rsidRDefault="007B26B3" w:rsidP="004E17E0">
      <w:pPr>
        <w:pStyle w:val="ListParagraph"/>
        <w:numPr>
          <w:ilvl w:val="0"/>
          <w:numId w:val="47"/>
        </w:numPr>
        <w:spacing w:before="0" w:after="0"/>
        <w:rPr>
          <w:rFonts w:asciiTheme="minorHAnsi" w:hAnsiTheme="minorHAnsi" w:cs="Arial"/>
          <w:color w:val="auto"/>
        </w:rPr>
      </w:pPr>
      <w:r w:rsidRPr="00FA34F5">
        <w:rPr>
          <w:rFonts w:asciiTheme="minorHAnsi" w:hAnsiTheme="minorHAnsi" w:cstheme="minorHAnsi"/>
          <w:color w:val="auto"/>
          <w:szCs w:val="22"/>
        </w:rPr>
        <w:t>Off island escort</w:t>
      </w:r>
      <w:r w:rsidR="00C85DDB" w:rsidRPr="00FA34F5">
        <w:rPr>
          <w:rFonts w:asciiTheme="minorHAnsi" w:hAnsiTheme="minorHAnsi" w:cstheme="minorHAnsi"/>
          <w:color w:val="auto"/>
          <w:szCs w:val="22"/>
        </w:rPr>
        <w:t xml:space="preserve"> service</w:t>
      </w:r>
    </w:p>
    <w:p w14:paraId="7195B12B" w14:textId="77777777" w:rsidR="00D36857" w:rsidRPr="00FA34F5" w:rsidRDefault="00D36857" w:rsidP="00C55E9E">
      <w:pPr>
        <w:widowControl w:val="0"/>
        <w:jc w:val="both"/>
        <w:rPr>
          <w:color w:val="auto"/>
          <w:lang w:eastAsia="en-US"/>
        </w:rPr>
      </w:pPr>
    </w:p>
    <w:p w14:paraId="46D4BF31" w14:textId="28827300" w:rsidR="00B32334" w:rsidRPr="00497162" w:rsidRDefault="00B32334" w:rsidP="00497162">
      <w:pPr>
        <w:pStyle w:val="2CESub-heading"/>
      </w:pPr>
      <w:bookmarkStart w:id="5" w:name="_Toc120628463"/>
      <w:r w:rsidRPr="00497162">
        <w:t>1.</w:t>
      </w:r>
      <w:r w:rsidR="0082013F" w:rsidRPr="00497162">
        <w:t>3</w:t>
      </w:r>
      <w:r w:rsidRPr="00497162">
        <w:t xml:space="preserve"> An Essential Service</w:t>
      </w:r>
      <w:bookmarkEnd w:id="5"/>
      <w:r w:rsidRPr="00497162">
        <w:t xml:space="preserve"> </w:t>
      </w:r>
    </w:p>
    <w:p w14:paraId="4650ADD3" w14:textId="371E88D0" w:rsidR="00246E50" w:rsidRPr="00FA34F5" w:rsidRDefault="00C55E9E" w:rsidP="005D5B67">
      <w:pPr>
        <w:jc w:val="both"/>
        <w:rPr>
          <w:rFonts w:asciiTheme="minorHAnsi" w:hAnsiTheme="minorHAnsi" w:cs="Arial"/>
          <w:bCs/>
          <w:color w:val="auto"/>
          <w:szCs w:val="22"/>
        </w:rPr>
      </w:pPr>
      <w:r w:rsidRPr="00FA34F5">
        <w:rPr>
          <w:rFonts w:asciiTheme="minorHAnsi" w:hAnsiTheme="minorHAnsi" w:cs="Arial"/>
          <w:bCs/>
          <w:color w:val="auto"/>
          <w:szCs w:val="22"/>
        </w:rPr>
        <w:t>The prevalence of s</w:t>
      </w:r>
      <w:r w:rsidR="005D5B67" w:rsidRPr="00FA34F5">
        <w:rPr>
          <w:rFonts w:asciiTheme="minorHAnsi" w:hAnsiTheme="minorHAnsi" w:cs="Arial"/>
          <w:bCs/>
          <w:color w:val="auto"/>
          <w:szCs w:val="22"/>
        </w:rPr>
        <w:t xml:space="preserve">ocial isolation, loneliness, poor mental </w:t>
      </w:r>
      <w:r w:rsidRPr="00FA34F5">
        <w:rPr>
          <w:rFonts w:asciiTheme="minorHAnsi" w:hAnsiTheme="minorHAnsi" w:cs="Arial"/>
          <w:bCs/>
          <w:color w:val="auto"/>
          <w:szCs w:val="22"/>
        </w:rPr>
        <w:t>health</w:t>
      </w:r>
      <w:r w:rsidR="005D5B67" w:rsidRPr="00FA34F5">
        <w:rPr>
          <w:rFonts w:asciiTheme="minorHAnsi" w:hAnsiTheme="minorHAnsi" w:cs="Arial"/>
          <w:bCs/>
          <w:color w:val="auto"/>
          <w:szCs w:val="22"/>
        </w:rPr>
        <w:t xml:space="preserve">, and wellbeing has </w:t>
      </w:r>
      <w:r w:rsidR="00AC014C" w:rsidRPr="00FA34F5">
        <w:rPr>
          <w:rFonts w:asciiTheme="minorHAnsi" w:hAnsiTheme="minorHAnsi" w:cs="Arial"/>
          <w:bCs/>
          <w:color w:val="auto"/>
          <w:szCs w:val="22"/>
        </w:rPr>
        <w:t>increased with</w:t>
      </w:r>
      <w:r w:rsidR="00390FD3" w:rsidRPr="00FA34F5">
        <w:rPr>
          <w:rFonts w:asciiTheme="minorHAnsi" w:hAnsiTheme="minorHAnsi" w:cs="Arial"/>
          <w:bCs/>
          <w:color w:val="auto"/>
          <w:szCs w:val="22"/>
        </w:rPr>
        <w:t>in</w:t>
      </w:r>
      <w:r w:rsidRPr="00FA34F5">
        <w:rPr>
          <w:rFonts w:asciiTheme="minorHAnsi" w:hAnsiTheme="minorHAnsi" w:cs="Arial"/>
          <w:bCs/>
          <w:color w:val="auto"/>
          <w:szCs w:val="22"/>
        </w:rPr>
        <w:t xml:space="preserve"> many </w:t>
      </w:r>
      <w:r w:rsidR="005D5B67" w:rsidRPr="00FA34F5">
        <w:rPr>
          <w:rFonts w:asciiTheme="minorHAnsi" w:hAnsiTheme="minorHAnsi" w:cs="Arial"/>
          <w:bCs/>
          <w:color w:val="auto"/>
          <w:szCs w:val="22"/>
        </w:rPr>
        <w:t xml:space="preserve">communities </w:t>
      </w:r>
      <w:r w:rsidRPr="00FA34F5">
        <w:rPr>
          <w:rFonts w:asciiTheme="minorHAnsi" w:hAnsiTheme="minorHAnsi" w:cs="Arial"/>
          <w:bCs/>
          <w:color w:val="auto"/>
          <w:szCs w:val="22"/>
        </w:rPr>
        <w:t>in Scotland since</w:t>
      </w:r>
      <w:r w:rsidR="005D5B67" w:rsidRPr="00FA34F5">
        <w:rPr>
          <w:rFonts w:asciiTheme="minorHAnsi" w:hAnsiTheme="minorHAnsi" w:cs="Arial"/>
          <w:bCs/>
          <w:color w:val="auto"/>
          <w:szCs w:val="22"/>
        </w:rPr>
        <w:t xml:space="preserve"> Covid-19</w:t>
      </w:r>
      <w:r w:rsidRPr="00FA34F5">
        <w:rPr>
          <w:rFonts w:asciiTheme="minorHAnsi" w:hAnsiTheme="minorHAnsi" w:cs="Arial"/>
          <w:bCs/>
          <w:color w:val="auto"/>
          <w:szCs w:val="22"/>
        </w:rPr>
        <w:t>.</w:t>
      </w:r>
      <w:r w:rsidR="00AC014C" w:rsidRPr="00FA34F5">
        <w:rPr>
          <w:rFonts w:asciiTheme="minorHAnsi" w:hAnsiTheme="minorHAnsi" w:cs="Arial"/>
          <w:bCs/>
          <w:color w:val="auto"/>
          <w:szCs w:val="22"/>
        </w:rPr>
        <w:t xml:space="preserve"> </w:t>
      </w:r>
      <w:r w:rsidR="00AD1460" w:rsidRPr="00FA34F5">
        <w:rPr>
          <w:rFonts w:asciiTheme="minorHAnsi" w:hAnsiTheme="minorHAnsi" w:cs="Arial"/>
          <w:bCs/>
          <w:color w:val="auto"/>
          <w:szCs w:val="22"/>
        </w:rPr>
        <w:t xml:space="preserve">Not only has </w:t>
      </w:r>
      <w:r w:rsidR="00B13B14" w:rsidRPr="00FA34F5">
        <w:rPr>
          <w:rFonts w:asciiTheme="minorHAnsi" w:hAnsiTheme="minorHAnsi" w:cs="Arial"/>
          <w:bCs/>
          <w:color w:val="auto"/>
          <w:szCs w:val="22"/>
        </w:rPr>
        <w:t xml:space="preserve">Covid-19 </w:t>
      </w:r>
      <w:r w:rsidR="00AD1460" w:rsidRPr="00FA34F5">
        <w:rPr>
          <w:rFonts w:asciiTheme="minorHAnsi" w:hAnsiTheme="minorHAnsi" w:cs="Arial"/>
          <w:bCs/>
          <w:color w:val="auto"/>
          <w:szCs w:val="22"/>
        </w:rPr>
        <w:t xml:space="preserve">impacted on </w:t>
      </w:r>
      <w:r w:rsidR="005D5B67" w:rsidRPr="00FA34F5">
        <w:rPr>
          <w:rFonts w:asciiTheme="minorHAnsi" w:hAnsiTheme="minorHAnsi" w:cs="Arial"/>
          <w:bCs/>
          <w:color w:val="auto"/>
          <w:szCs w:val="22"/>
        </w:rPr>
        <w:t xml:space="preserve">the traditional </w:t>
      </w:r>
      <w:r w:rsidR="00B13B14" w:rsidRPr="00FA34F5">
        <w:rPr>
          <w:rFonts w:asciiTheme="minorHAnsi" w:hAnsiTheme="minorHAnsi" w:cs="Arial"/>
          <w:bCs/>
          <w:color w:val="auto"/>
          <w:szCs w:val="22"/>
        </w:rPr>
        <w:t xml:space="preserve">welfare, health and social </w:t>
      </w:r>
      <w:r w:rsidR="005D5B67" w:rsidRPr="00FA34F5">
        <w:rPr>
          <w:rFonts w:asciiTheme="minorHAnsi" w:hAnsiTheme="minorHAnsi" w:cs="Arial"/>
          <w:bCs/>
          <w:color w:val="auto"/>
          <w:szCs w:val="22"/>
        </w:rPr>
        <w:t xml:space="preserve">infrastructure designed to support those in greatest need but </w:t>
      </w:r>
      <w:r w:rsidR="00B13B14" w:rsidRPr="00FA34F5">
        <w:rPr>
          <w:rFonts w:asciiTheme="minorHAnsi" w:hAnsiTheme="minorHAnsi" w:cs="Arial"/>
          <w:bCs/>
          <w:color w:val="auto"/>
          <w:szCs w:val="22"/>
        </w:rPr>
        <w:t>also affected the</w:t>
      </w:r>
      <w:r w:rsidR="005D5B67" w:rsidRPr="00FA34F5">
        <w:rPr>
          <w:rFonts w:asciiTheme="minorHAnsi" w:hAnsiTheme="minorHAnsi" w:cs="Arial"/>
          <w:bCs/>
          <w:color w:val="auto"/>
          <w:szCs w:val="22"/>
        </w:rPr>
        <w:t xml:space="preserve"> wider economy.</w:t>
      </w:r>
      <w:r w:rsidR="00B13B14" w:rsidRPr="00FA34F5">
        <w:rPr>
          <w:rFonts w:asciiTheme="minorHAnsi" w:hAnsiTheme="minorHAnsi" w:cs="Arial"/>
          <w:bCs/>
          <w:color w:val="auto"/>
          <w:szCs w:val="22"/>
        </w:rPr>
        <w:t xml:space="preserve"> </w:t>
      </w:r>
      <w:r w:rsidR="005D5B67" w:rsidRPr="00FA34F5">
        <w:rPr>
          <w:rFonts w:asciiTheme="minorHAnsi" w:hAnsiTheme="minorHAnsi" w:cs="Arial"/>
          <w:bCs/>
          <w:color w:val="auto"/>
          <w:szCs w:val="22"/>
        </w:rPr>
        <w:t xml:space="preserve">The need for providing basic </w:t>
      </w:r>
      <w:r w:rsidR="00246E50" w:rsidRPr="00FA34F5">
        <w:rPr>
          <w:rFonts w:asciiTheme="minorHAnsi" w:hAnsiTheme="minorHAnsi" w:cs="Arial"/>
          <w:bCs/>
          <w:color w:val="auto"/>
          <w:szCs w:val="22"/>
        </w:rPr>
        <w:t xml:space="preserve">health and wellbeing </w:t>
      </w:r>
      <w:r w:rsidR="005D5B67" w:rsidRPr="00FA34F5">
        <w:rPr>
          <w:rFonts w:asciiTheme="minorHAnsi" w:hAnsiTheme="minorHAnsi" w:cs="Arial"/>
          <w:bCs/>
          <w:color w:val="auto"/>
          <w:szCs w:val="22"/>
        </w:rPr>
        <w:t>support has increased dramatically, as has the risk of poor mental health, social isolation, debt, relationship pressures and unemployment.</w:t>
      </w:r>
      <w:r w:rsidR="00246E50" w:rsidRPr="00FA34F5">
        <w:rPr>
          <w:rFonts w:asciiTheme="minorHAnsi" w:hAnsiTheme="minorHAnsi" w:cs="Arial"/>
          <w:bCs/>
          <w:color w:val="auto"/>
          <w:szCs w:val="22"/>
        </w:rPr>
        <w:t xml:space="preserve"> When placed in the context of rural island communities thi</w:t>
      </w:r>
      <w:r w:rsidR="00AD1460" w:rsidRPr="00FA34F5">
        <w:rPr>
          <w:rFonts w:asciiTheme="minorHAnsi" w:hAnsiTheme="minorHAnsi" w:cs="Arial"/>
          <w:bCs/>
          <w:color w:val="auto"/>
          <w:szCs w:val="22"/>
        </w:rPr>
        <w:t xml:space="preserve">s </w:t>
      </w:r>
      <w:r w:rsidR="00F25E50" w:rsidRPr="00FA34F5">
        <w:rPr>
          <w:rFonts w:asciiTheme="minorHAnsi" w:hAnsiTheme="minorHAnsi" w:cs="Arial"/>
          <w:bCs/>
          <w:color w:val="auto"/>
          <w:szCs w:val="22"/>
        </w:rPr>
        <w:t xml:space="preserve">results in even more pressures </w:t>
      </w:r>
      <w:r w:rsidR="000814D5">
        <w:rPr>
          <w:rFonts w:asciiTheme="minorHAnsi" w:hAnsiTheme="minorHAnsi" w:cs="Arial"/>
          <w:bCs/>
          <w:color w:val="auto"/>
          <w:szCs w:val="22"/>
        </w:rPr>
        <w:t xml:space="preserve">being </w:t>
      </w:r>
      <w:r w:rsidR="00F25E50" w:rsidRPr="00FA34F5">
        <w:rPr>
          <w:rFonts w:asciiTheme="minorHAnsi" w:hAnsiTheme="minorHAnsi" w:cs="Arial"/>
          <w:bCs/>
          <w:color w:val="auto"/>
          <w:szCs w:val="22"/>
        </w:rPr>
        <w:t>placed on services.</w:t>
      </w:r>
      <w:r w:rsidR="00246E50" w:rsidRPr="00FA34F5">
        <w:rPr>
          <w:rFonts w:asciiTheme="minorHAnsi" w:hAnsiTheme="minorHAnsi" w:cs="Arial"/>
          <w:bCs/>
          <w:color w:val="auto"/>
          <w:szCs w:val="22"/>
        </w:rPr>
        <w:t xml:space="preserve"> </w:t>
      </w:r>
    </w:p>
    <w:p w14:paraId="69D1D368" w14:textId="2DFD40AD" w:rsidR="00F112C1" w:rsidRPr="00FA34F5" w:rsidRDefault="005D5B67" w:rsidP="005D5B67">
      <w:pPr>
        <w:jc w:val="both"/>
        <w:rPr>
          <w:rFonts w:asciiTheme="minorHAnsi" w:hAnsiTheme="minorHAnsi" w:cs="Arial"/>
          <w:color w:val="auto"/>
          <w:szCs w:val="22"/>
        </w:rPr>
      </w:pPr>
      <w:r w:rsidRPr="00FA34F5">
        <w:rPr>
          <w:rFonts w:asciiTheme="minorHAnsi" w:hAnsiTheme="minorHAnsi" w:cs="Arial"/>
          <w:color w:val="auto"/>
          <w:szCs w:val="22"/>
        </w:rPr>
        <w:t xml:space="preserve">The negative effects of loneliness and isolation are increasingly recognised in society, particularly since the Covid-19 pandemic. Research shows the success of befriending </w:t>
      </w:r>
      <w:r w:rsidR="002D1FC7" w:rsidRPr="00FA34F5">
        <w:rPr>
          <w:rFonts w:asciiTheme="minorHAnsi" w:hAnsiTheme="minorHAnsi" w:cs="Arial"/>
          <w:color w:val="auto"/>
          <w:szCs w:val="22"/>
        </w:rPr>
        <w:t>programmes</w:t>
      </w:r>
      <w:r w:rsidR="00337816" w:rsidRPr="00FA34F5">
        <w:rPr>
          <w:rFonts w:asciiTheme="minorHAnsi" w:hAnsiTheme="minorHAnsi" w:cs="Arial"/>
          <w:color w:val="auto"/>
          <w:szCs w:val="22"/>
        </w:rPr>
        <w:t xml:space="preserve"> such as that provided by Caridean Uib</w:t>
      </w:r>
      <w:r w:rsidR="00904EC1" w:rsidRPr="00FA34F5">
        <w:rPr>
          <w:rFonts w:asciiTheme="minorHAnsi" w:hAnsiTheme="minorHAnsi" w:cs="Arial"/>
          <w:color w:val="auto"/>
          <w:szCs w:val="22"/>
        </w:rPr>
        <w:t>hist</w:t>
      </w:r>
      <w:r w:rsidR="00337816" w:rsidRPr="00FA34F5">
        <w:rPr>
          <w:rFonts w:asciiTheme="minorHAnsi" w:hAnsiTheme="minorHAnsi" w:cs="Arial"/>
          <w:color w:val="auto"/>
          <w:szCs w:val="22"/>
        </w:rPr>
        <w:t xml:space="preserve"> </w:t>
      </w:r>
      <w:r w:rsidRPr="00FA34F5">
        <w:rPr>
          <w:rFonts w:asciiTheme="minorHAnsi" w:hAnsiTheme="minorHAnsi" w:cs="Arial"/>
          <w:color w:val="auto"/>
          <w:szCs w:val="22"/>
        </w:rPr>
        <w:t>in alleviating loneliness and isolation</w:t>
      </w:r>
      <w:r w:rsidR="00904EC1" w:rsidRPr="00FA34F5">
        <w:rPr>
          <w:rFonts w:asciiTheme="minorHAnsi" w:hAnsiTheme="minorHAnsi" w:cs="Arial"/>
          <w:color w:val="auto"/>
          <w:szCs w:val="22"/>
        </w:rPr>
        <w:t xml:space="preserve"> as well as</w:t>
      </w:r>
      <w:r w:rsidRPr="00FA34F5">
        <w:rPr>
          <w:rFonts w:asciiTheme="minorHAnsi" w:hAnsiTheme="minorHAnsi" w:cs="Arial"/>
          <w:color w:val="auto"/>
          <w:szCs w:val="22"/>
        </w:rPr>
        <w:t xml:space="preserve"> increasing confidence, connectivity, and wellbeing among participants especially when a meaningful, mutually trusting relationship is developed.</w:t>
      </w:r>
    </w:p>
    <w:p w14:paraId="15747C36" w14:textId="77777777" w:rsidR="006634BC" w:rsidRDefault="00D70F6F" w:rsidP="00F112C1">
      <w:pPr>
        <w:jc w:val="both"/>
        <w:rPr>
          <w:rFonts w:asciiTheme="minorHAnsi" w:hAnsiTheme="minorHAnsi" w:cs="Arial"/>
          <w:color w:val="auto"/>
          <w:szCs w:val="22"/>
        </w:rPr>
      </w:pPr>
      <w:r w:rsidRPr="00FA34F5">
        <w:rPr>
          <w:rFonts w:asciiTheme="minorHAnsi" w:hAnsiTheme="minorHAnsi" w:cs="Arial"/>
          <w:color w:val="auto"/>
          <w:szCs w:val="22"/>
        </w:rPr>
        <w:t xml:space="preserve">Creating, </w:t>
      </w:r>
      <w:r w:rsidR="001C6E5B" w:rsidRPr="00FA34F5">
        <w:rPr>
          <w:rFonts w:asciiTheme="minorHAnsi" w:hAnsiTheme="minorHAnsi" w:cs="Arial"/>
          <w:color w:val="auto"/>
          <w:szCs w:val="22"/>
        </w:rPr>
        <w:t>forming,</w:t>
      </w:r>
      <w:r w:rsidRPr="00FA34F5">
        <w:rPr>
          <w:rFonts w:asciiTheme="minorHAnsi" w:hAnsiTheme="minorHAnsi" w:cs="Arial"/>
          <w:color w:val="auto"/>
          <w:szCs w:val="22"/>
        </w:rPr>
        <w:t xml:space="preserve"> and sustaining </w:t>
      </w:r>
      <w:r w:rsidR="00F112C1" w:rsidRPr="00FA34F5">
        <w:rPr>
          <w:rFonts w:asciiTheme="minorHAnsi" w:hAnsiTheme="minorHAnsi" w:cs="Arial"/>
          <w:color w:val="auto"/>
          <w:szCs w:val="22"/>
        </w:rPr>
        <w:t xml:space="preserve">relationships are central to </w:t>
      </w:r>
      <w:r w:rsidRPr="00FA34F5">
        <w:rPr>
          <w:rFonts w:asciiTheme="minorHAnsi" w:hAnsiTheme="minorHAnsi" w:cs="Arial"/>
          <w:color w:val="auto"/>
          <w:szCs w:val="22"/>
        </w:rPr>
        <w:t>a person’s well-being</w:t>
      </w:r>
      <w:r w:rsidR="00F112C1" w:rsidRPr="00FA34F5">
        <w:rPr>
          <w:rFonts w:asciiTheme="minorHAnsi" w:hAnsiTheme="minorHAnsi" w:cs="Arial"/>
          <w:color w:val="auto"/>
          <w:szCs w:val="22"/>
        </w:rPr>
        <w:t xml:space="preserve"> and are crucial </w:t>
      </w:r>
      <w:r w:rsidR="001C6E5B" w:rsidRPr="00FA34F5">
        <w:rPr>
          <w:rFonts w:asciiTheme="minorHAnsi" w:hAnsiTheme="minorHAnsi" w:cs="Arial"/>
          <w:color w:val="auto"/>
          <w:szCs w:val="22"/>
        </w:rPr>
        <w:t>to</w:t>
      </w:r>
      <w:r w:rsidR="00F112C1" w:rsidRPr="00FA34F5">
        <w:rPr>
          <w:rFonts w:asciiTheme="minorHAnsi" w:hAnsiTheme="minorHAnsi" w:cs="Arial"/>
          <w:color w:val="auto"/>
          <w:szCs w:val="22"/>
        </w:rPr>
        <w:t xml:space="preserve"> maintaining </w:t>
      </w:r>
      <w:r w:rsidR="001C6E5B" w:rsidRPr="00FA34F5">
        <w:rPr>
          <w:rFonts w:asciiTheme="minorHAnsi" w:hAnsiTheme="minorHAnsi" w:cs="Arial"/>
          <w:color w:val="auto"/>
          <w:szCs w:val="22"/>
        </w:rPr>
        <w:t xml:space="preserve">good </w:t>
      </w:r>
      <w:r w:rsidR="00F112C1" w:rsidRPr="00FA34F5">
        <w:rPr>
          <w:rFonts w:asciiTheme="minorHAnsi" w:hAnsiTheme="minorHAnsi" w:cs="Arial"/>
          <w:color w:val="auto"/>
          <w:szCs w:val="22"/>
        </w:rPr>
        <w:t xml:space="preserve">physical health, mental health, and a holistic sense of meaning and purpose. </w:t>
      </w:r>
      <w:r w:rsidR="001C6E5B" w:rsidRPr="00FA34F5">
        <w:rPr>
          <w:rFonts w:asciiTheme="minorHAnsi" w:hAnsiTheme="minorHAnsi" w:cs="Arial"/>
          <w:color w:val="auto"/>
          <w:szCs w:val="22"/>
        </w:rPr>
        <w:t>Feedback</w:t>
      </w:r>
      <w:r w:rsidR="00F112C1" w:rsidRPr="00FA34F5">
        <w:rPr>
          <w:rFonts w:asciiTheme="minorHAnsi" w:hAnsiTheme="minorHAnsi" w:cs="Arial"/>
          <w:color w:val="auto"/>
          <w:szCs w:val="22"/>
        </w:rPr>
        <w:t xml:space="preserve"> from </w:t>
      </w:r>
      <w:r w:rsidR="001C6E5B" w:rsidRPr="00FA34F5">
        <w:rPr>
          <w:rFonts w:asciiTheme="minorHAnsi" w:hAnsiTheme="minorHAnsi" w:cs="Arial"/>
          <w:color w:val="auto"/>
          <w:szCs w:val="22"/>
        </w:rPr>
        <w:t xml:space="preserve">Caridean Uibhist </w:t>
      </w:r>
      <w:r w:rsidR="00F112C1" w:rsidRPr="00FA34F5">
        <w:rPr>
          <w:rFonts w:asciiTheme="minorHAnsi" w:hAnsiTheme="minorHAnsi" w:cs="Arial"/>
          <w:color w:val="auto"/>
          <w:szCs w:val="22"/>
        </w:rPr>
        <w:t>service users help</w:t>
      </w:r>
      <w:r w:rsidR="005D4DFC" w:rsidRPr="00FA34F5">
        <w:rPr>
          <w:rFonts w:asciiTheme="minorHAnsi" w:hAnsiTheme="minorHAnsi" w:cs="Arial"/>
          <w:color w:val="auto"/>
          <w:szCs w:val="22"/>
        </w:rPr>
        <w:t>s to</w:t>
      </w:r>
      <w:r w:rsidR="00F112C1" w:rsidRPr="00FA34F5">
        <w:rPr>
          <w:rFonts w:asciiTheme="minorHAnsi" w:hAnsiTheme="minorHAnsi" w:cs="Arial"/>
          <w:color w:val="auto"/>
          <w:szCs w:val="22"/>
        </w:rPr>
        <w:t xml:space="preserve"> illustrate the high quality </w:t>
      </w:r>
      <w:r w:rsidR="005D4DFC" w:rsidRPr="00FA34F5">
        <w:rPr>
          <w:rFonts w:asciiTheme="minorHAnsi" w:hAnsiTheme="minorHAnsi" w:cs="Arial"/>
          <w:color w:val="auto"/>
          <w:szCs w:val="22"/>
        </w:rPr>
        <w:t>and bespoke provision they receive</w:t>
      </w:r>
      <w:r w:rsidR="006634BC" w:rsidRPr="00FA34F5">
        <w:rPr>
          <w:rFonts w:asciiTheme="minorHAnsi" w:hAnsiTheme="minorHAnsi" w:cs="Arial"/>
          <w:color w:val="auto"/>
          <w:szCs w:val="22"/>
        </w:rPr>
        <w:t xml:space="preserve">, much of which continued seamlessly through </w:t>
      </w:r>
      <w:r w:rsidR="00F112C1" w:rsidRPr="00FA34F5">
        <w:rPr>
          <w:rFonts w:asciiTheme="minorHAnsi" w:hAnsiTheme="minorHAnsi" w:cs="Arial"/>
          <w:color w:val="auto"/>
          <w:szCs w:val="22"/>
        </w:rPr>
        <w:t xml:space="preserve">challenging circumstances </w:t>
      </w:r>
      <w:r w:rsidR="006634BC" w:rsidRPr="00FA34F5">
        <w:rPr>
          <w:rFonts w:asciiTheme="minorHAnsi" w:hAnsiTheme="minorHAnsi" w:cs="Arial"/>
          <w:color w:val="auto"/>
          <w:szCs w:val="22"/>
        </w:rPr>
        <w:t xml:space="preserve">as a result of </w:t>
      </w:r>
      <w:r w:rsidR="00C31964" w:rsidRPr="00FA34F5">
        <w:rPr>
          <w:rFonts w:asciiTheme="minorHAnsi" w:hAnsiTheme="minorHAnsi" w:cs="Arial"/>
          <w:color w:val="auto"/>
          <w:szCs w:val="22"/>
        </w:rPr>
        <w:t>Covid-19.</w:t>
      </w:r>
      <w:r w:rsidR="003B3ACE" w:rsidRPr="00FA34F5">
        <w:rPr>
          <w:rFonts w:asciiTheme="minorHAnsi" w:hAnsiTheme="minorHAnsi" w:cs="Arial"/>
          <w:color w:val="auto"/>
          <w:szCs w:val="22"/>
        </w:rPr>
        <w:t xml:space="preserve"> </w:t>
      </w:r>
    </w:p>
    <w:p w14:paraId="59ECA4F2" w14:textId="77777777" w:rsidR="00397A0F" w:rsidRPr="00397A0F" w:rsidRDefault="00397A0F" w:rsidP="00397A0F">
      <w:pPr>
        <w:spacing w:after="0"/>
        <w:jc w:val="center"/>
        <w:rPr>
          <w:rFonts w:asciiTheme="minorHAnsi" w:hAnsiTheme="minorHAnsi" w:cs="Arial"/>
          <w:color w:val="FBB800" w:themeColor="accent1"/>
          <w:szCs w:val="22"/>
        </w:rPr>
      </w:pPr>
      <w:r w:rsidRPr="00397A0F">
        <w:rPr>
          <w:rFonts w:asciiTheme="minorHAnsi" w:hAnsiTheme="minorHAnsi" w:cs="Arial"/>
          <w:i/>
          <w:iCs/>
          <w:color w:val="FBB800" w:themeColor="accent1"/>
          <w:szCs w:val="22"/>
        </w:rPr>
        <w:t>I get to see people and have fun with them</w:t>
      </w:r>
      <w:r w:rsidRPr="00397A0F">
        <w:rPr>
          <w:rFonts w:asciiTheme="minorHAnsi" w:hAnsiTheme="minorHAnsi" w:cs="Arial"/>
          <w:color w:val="FBB800" w:themeColor="accent1"/>
          <w:szCs w:val="22"/>
        </w:rPr>
        <w:t xml:space="preserve"> </w:t>
      </w:r>
    </w:p>
    <w:p w14:paraId="40A80A5D" w14:textId="657F2649" w:rsidR="00397A0F" w:rsidRPr="00397A0F" w:rsidRDefault="00397A0F" w:rsidP="00397A0F">
      <w:pPr>
        <w:spacing w:after="0"/>
        <w:jc w:val="center"/>
        <w:rPr>
          <w:rFonts w:asciiTheme="minorHAnsi" w:hAnsiTheme="minorHAnsi" w:cs="Arial"/>
          <w:color w:val="FBB800" w:themeColor="accent1"/>
          <w:szCs w:val="22"/>
        </w:rPr>
      </w:pPr>
      <w:r w:rsidRPr="00397A0F">
        <w:rPr>
          <w:rFonts w:asciiTheme="minorHAnsi" w:hAnsiTheme="minorHAnsi" w:cs="Arial"/>
          <w:color w:val="FBB800" w:themeColor="accent1"/>
          <w:szCs w:val="22"/>
        </w:rPr>
        <w:t>(Service User)</w:t>
      </w:r>
    </w:p>
    <w:p w14:paraId="768EAE7C" w14:textId="77777777" w:rsidR="00397A0F" w:rsidRPr="00FA34F5" w:rsidRDefault="00397A0F" w:rsidP="00397A0F">
      <w:pPr>
        <w:spacing w:after="0"/>
        <w:jc w:val="center"/>
        <w:rPr>
          <w:rFonts w:asciiTheme="minorHAnsi" w:hAnsiTheme="minorHAnsi" w:cs="Arial"/>
          <w:color w:val="auto"/>
          <w:szCs w:val="22"/>
        </w:rPr>
      </w:pPr>
    </w:p>
    <w:p w14:paraId="50C520DE" w14:textId="77777777" w:rsidR="00B01298" w:rsidRDefault="00B01298" w:rsidP="00F112C1">
      <w:pPr>
        <w:jc w:val="both"/>
        <w:rPr>
          <w:rFonts w:asciiTheme="minorHAnsi" w:hAnsiTheme="minorHAnsi" w:cs="Arial"/>
          <w:color w:val="auto"/>
          <w:szCs w:val="22"/>
        </w:rPr>
      </w:pPr>
    </w:p>
    <w:p w14:paraId="46D83AC9" w14:textId="637313A2" w:rsidR="009973F4" w:rsidRPr="00FA34F5" w:rsidRDefault="009853A9" w:rsidP="00F112C1">
      <w:pPr>
        <w:jc w:val="both"/>
        <w:rPr>
          <w:rFonts w:asciiTheme="minorHAnsi" w:hAnsiTheme="minorHAnsi" w:cs="Arial"/>
          <w:color w:val="auto"/>
          <w:szCs w:val="22"/>
        </w:rPr>
      </w:pPr>
      <w:r w:rsidRPr="00FA34F5">
        <w:rPr>
          <w:rFonts w:asciiTheme="minorHAnsi" w:hAnsiTheme="minorHAnsi" w:cs="Arial"/>
          <w:color w:val="auto"/>
          <w:szCs w:val="22"/>
        </w:rPr>
        <w:lastRenderedPageBreak/>
        <w:t xml:space="preserve">As for many organisations it was a challenge to operate </w:t>
      </w:r>
      <w:r w:rsidR="00F26DD7" w:rsidRPr="00FA34F5">
        <w:rPr>
          <w:rFonts w:asciiTheme="minorHAnsi" w:hAnsiTheme="minorHAnsi" w:cs="Arial"/>
          <w:color w:val="auto"/>
          <w:szCs w:val="22"/>
        </w:rPr>
        <w:t>during Covid-19</w:t>
      </w:r>
      <w:r w:rsidR="00475C86" w:rsidRPr="00FA34F5">
        <w:rPr>
          <w:rFonts w:asciiTheme="minorHAnsi" w:hAnsiTheme="minorHAnsi" w:cs="Arial"/>
          <w:color w:val="auto"/>
          <w:szCs w:val="22"/>
        </w:rPr>
        <w:t xml:space="preserve">, not only due to the traditional close contact </w:t>
      </w:r>
      <w:r w:rsidR="00F02302" w:rsidRPr="00FA34F5">
        <w:rPr>
          <w:rFonts w:asciiTheme="minorHAnsi" w:hAnsiTheme="minorHAnsi" w:cs="Arial"/>
          <w:color w:val="auto"/>
          <w:szCs w:val="22"/>
        </w:rPr>
        <w:t xml:space="preserve">and personal </w:t>
      </w:r>
      <w:r w:rsidR="00475C86" w:rsidRPr="00FA34F5">
        <w:rPr>
          <w:rFonts w:asciiTheme="minorHAnsi" w:hAnsiTheme="minorHAnsi" w:cs="Arial"/>
          <w:color w:val="auto"/>
          <w:szCs w:val="22"/>
        </w:rPr>
        <w:t xml:space="preserve">support provided but </w:t>
      </w:r>
      <w:r w:rsidR="00F02302" w:rsidRPr="00FA34F5">
        <w:rPr>
          <w:rFonts w:asciiTheme="minorHAnsi" w:hAnsiTheme="minorHAnsi" w:cs="Arial"/>
          <w:color w:val="auto"/>
          <w:szCs w:val="22"/>
        </w:rPr>
        <w:t>the need to introduce</w:t>
      </w:r>
      <w:r w:rsidR="0048427F" w:rsidRPr="00FA34F5">
        <w:rPr>
          <w:rFonts w:asciiTheme="minorHAnsi" w:hAnsiTheme="minorHAnsi" w:cs="Arial"/>
          <w:color w:val="auto"/>
          <w:szCs w:val="22"/>
        </w:rPr>
        <w:t xml:space="preserve"> new ways of working </w:t>
      </w:r>
      <w:r w:rsidR="007355E9" w:rsidRPr="00FA34F5">
        <w:rPr>
          <w:rFonts w:asciiTheme="minorHAnsi" w:hAnsiTheme="minorHAnsi" w:cs="Arial"/>
          <w:color w:val="auto"/>
          <w:szCs w:val="22"/>
        </w:rPr>
        <w:t>which required investments in digital infrastructure and equipment</w:t>
      </w:r>
      <w:r w:rsidR="00C239D9">
        <w:rPr>
          <w:rFonts w:asciiTheme="minorHAnsi" w:hAnsiTheme="minorHAnsi" w:cs="Arial"/>
          <w:color w:val="auto"/>
          <w:szCs w:val="22"/>
        </w:rPr>
        <w:t xml:space="preserve">; </w:t>
      </w:r>
      <w:r w:rsidR="00960C87" w:rsidRPr="00FA34F5">
        <w:rPr>
          <w:rFonts w:asciiTheme="minorHAnsi" w:hAnsiTheme="minorHAnsi" w:cs="Arial"/>
          <w:color w:val="auto"/>
          <w:szCs w:val="22"/>
        </w:rPr>
        <w:t xml:space="preserve">and ensuring that staff, volunteers and </w:t>
      </w:r>
      <w:r w:rsidR="005A0E6A" w:rsidRPr="00FA34F5">
        <w:rPr>
          <w:rFonts w:asciiTheme="minorHAnsi" w:hAnsiTheme="minorHAnsi" w:cs="Arial"/>
          <w:color w:val="auto"/>
          <w:szCs w:val="22"/>
        </w:rPr>
        <w:t>service</w:t>
      </w:r>
      <w:r w:rsidR="00960C87" w:rsidRPr="00FA34F5">
        <w:rPr>
          <w:rFonts w:asciiTheme="minorHAnsi" w:hAnsiTheme="minorHAnsi" w:cs="Arial"/>
          <w:color w:val="auto"/>
          <w:szCs w:val="22"/>
        </w:rPr>
        <w:t xml:space="preserve"> users </w:t>
      </w:r>
      <w:r w:rsidR="005A0E6A" w:rsidRPr="00FA34F5">
        <w:rPr>
          <w:rFonts w:asciiTheme="minorHAnsi" w:hAnsiTheme="minorHAnsi" w:cs="Arial"/>
          <w:color w:val="auto"/>
          <w:szCs w:val="22"/>
        </w:rPr>
        <w:t>health</w:t>
      </w:r>
      <w:r w:rsidR="00960C87" w:rsidRPr="00FA34F5">
        <w:rPr>
          <w:rFonts w:asciiTheme="minorHAnsi" w:hAnsiTheme="minorHAnsi" w:cs="Arial"/>
          <w:color w:val="auto"/>
          <w:szCs w:val="22"/>
        </w:rPr>
        <w:t xml:space="preserve"> </w:t>
      </w:r>
      <w:r w:rsidR="005A0E6A" w:rsidRPr="00FA34F5">
        <w:rPr>
          <w:rFonts w:asciiTheme="minorHAnsi" w:hAnsiTheme="minorHAnsi" w:cs="Arial"/>
          <w:color w:val="auto"/>
          <w:szCs w:val="22"/>
        </w:rPr>
        <w:t>and welfare were maintained.</w:t>
      </w:r>
      <w:r w:rsidR="00960C87" w:rsidRPr="00FA34F5">
        <w:rPr>
          <w:rFonts w:asciiTheme="minorHAnsi" w:hAnsiTheme="minorHAnsi" w:cs="Arial"/>
          <w:color w:val="auto"/>
          <w:szCs w:val="22"/>
        </w:rPr>
        <w:t xml:space="preserve"> </w:t>
      </w:r>
      <w:r w:rsidR="00A57BB3" w:rsidRPr="00FA34F5">
        <w:rPr>
          <w:rFonts w:asciiTheme="minorHAnsi" w:hAnsiTheme="minorHAnsi" w:cs="Arial"/>
          <w:color w:val="auto"/>
          <w:szCs w:val="22"/>
        </w:rPr>
        <w:t>Further</w:t>
      </w:r>
      <w:r w:rsidR="002541C1">
        <w:rPr>
          <w:rFonts w:asciiTheme="minorHAnsi" w:hAnsiTheme="minorHAnsi" w:cs="Arial"/>
          <w:color w:val="auto"/>
          <w:szCs w:val="22"/>
        </w:rPr>
        <w:t>,</w:t>
      </w:r>
      <w:r w:rsidR="00A57BB3" w:rsidRPr="00FA34F5">
        <w:rPr>
          <w:rFonts w:asciiTheme="minorHAnsi" w:hAnsiTheme="minorHAnsi" w:cs="Arial"/>
          <w:color w:val="auto"/>
          <w:szCs w:val="22"/>
        </w:rPr>
        <w:t xml:space="preserve"> the staff and volunteers</w:t>
      </w:r>
      <w:r w:rsidR="00F112C1" w:rsidRPr="00FA34F5">
        <w:rPr>
          <w:rFonts w:asciiTheme="minorHAnsi" w:hAnsiTheme="minorHAnsi" w:cs="Arial"/>
          <w:color w:val="auto"/>
          <w:szCs w:val="22"/>
        </w:rPr>
        <w:t xml:space="preserve"> played a</w:t>
      </w:r>
      <w:r w:rsidR="00A57BB3" w:rsidRPr="00FA34F5">
        <w:rPr>
          <w:rFonts w:asciiTheme="minorHAnsi" w:hAnsiTheme="minorHAnsi" w:cs="Arial"/>
          <w:color w:val="auto"/>
          <w:szCs w:val="22"/>
        </w:rPr>
        <w:t xml:space="preserve"> critical</w:t>
      </w:r>
      <w:r w:rsidR="00F112C1" w:rsidRPr="00FA34F5">
        <w:rPr>
          <w:rFonts w:asciiTheme="minorHAnsi" w:hAnsiTheme="minorHAnsi" w:cs="Arial"/>
          <w:color w:val="auto"/>
          <w:szCs w:val="22"/>
        </w:rPr>
        <w:t xml:space="preserve"> role in encouraging and supporting </w:t>
      </w:r>
      <w:r w:rsidR="00A57BB3" w:rsidRPr="00FA34F5">
        <w:rPr>
          <w:rFonts w:asciiTheme="minorHAnsi" w:hAnsiTheme="minorHAnsi" w:cs="Arial"/>
          <w:color w:val="auto"/>
          <w:szCs w:val="22"/>
        </w:rPr>
        <w:t>service users</w:t>
      </w:r>
      <w:r w:rsidR="00F112C1" w:rsidRPr="00FA34F5">
        <w:rPr>
          <w:rFonts w:asciiTheme="minorHAnsi" w:hAnsiTheme="minorHAnsi" w:cs="Arial"/>
          <w:color w:val="auto"/>
          <w:szCs w:val="22"/>
        </w:rPr>
        <w:t xml:space="preserve"> to </w:t>
      </w:r>
      <w:r w:rsidR="00A57BB3" w:rsidRPr="00FA34F5">
        <w:rPr>
          <w:rFonts w:asciiTheme="minorHAnsi" w:hAnsiTheme="minorHAnsi" w:cs="Arial"/>
          <w:color w:val="auto"/>
          <w:szCs w:val="22"/>
        </w:rPr>
        <w:t xml:space="preserve">resume social activity and to re-engage with their community and social networks </w:t>
      </w:r>
      <w:r w:rsidR="00F112C1" w:rsidRPr="00FA34F5">
        <w:rPr>
          <w:rFonts w:asciiTheme="minorHAnsi" w:hAnsiTheme="minorHAnsi" w:cs="Arial"/>
          <w:color w:val="auto"/>
          <w:szCs w:val="22"/>
        </w:rPr>
        <w:t>when restrictions allowed</w:t>
      </w:r>
      <w:r w:rsidR="007B47D5" w:rsidRPr="00FA34F5">
        <w:rPr>
          <w:rFonts w:asciiTheme="minorHAnsi" w:hAnsiTheme="minorHAnsi" w:cs="Arial"/>
          <w:color w:val="auto"/>
          <w:szCs w:val="22"/>
        </w:rPr>
        <w:t>.</w:t>
      </w:r>
    </w:p>
    <w:p w14:paraId="56C1066A" w14:textId="5E3731C9" w:rsidR="005D5B67" w:rsidRPr="00FA34F5" w:rsidRDefault="00F94992" w:rsidP="005D5B67">
      <w:pPr>
        <w:jc w:val="both"/>
        <w:rPr>
          <w:rFonts w:asciiTheme="minorHAnsi" w:hAnsiTheme="minorHAnsi" w:cs="Arial"/>
          <w:color w:val="auto"/>
          <w:szCs w:val="22"/>
        </w:rPr>
      </w:pPr>
      <w:r w:rsidRPr="00FA34F5">
        <w:rPr>
          <w:rFonts w:asciiTheme="minorHAnsi" w:hAnsiTheme="minorHAnsi" w:cs="Arial"/>
          <w:color w:val="auto"/>
          <w:szCs w:val="22"/>
        </w:rPr>
        <w:t xml:space="preserve">Beyond the benefits to the </w:t>
      </w:r>
      <w:r w:rsidR="006918FF" w:rsidRPr="00FA34F5">
        <w:rPr>
          <w:rFonts w:asciiTheme="minorHAnsi" w:hAnsiTheme="minorHAnsi" w:cs="Arial"/>
          <w:color w:val="auto"/>
          <w:szCs w:val="22"/>
        </w:rPr>
        <w:t>b</w:t>
      </w:r>
      <w:r w:rsidRPr="00FA34F5">
        <w:rPr>
          <w:rFonts w:asciiTheme="minorHAnsi" w:hAnsiTheme="minorHAnsi" w:cs="Arial"/>
          <w:color w:val="auto"/>
          <w:szCs w:val="22"/>
        </w:rPr>
        <w:t xml:space="preserve">efriendee, the </w:t>
      </w:r>
      <w:r w:rsidR="00DD5316" w:rsidRPr="00FA34F5">
        <w:rPr>
          <w:rFonts w:asciiTheme="minorHAnsi" w:hAnsiTheme="minorHAnsi" w:cs="Arial"/>
          <w:color w:val="auto"/>
          <w:szCs w:val="22"/>
        </w:rPr>
        <w:t>Caraidean Uibhist model</w:t>
      </w:r>
      <w:r w:rsidR="005D5B67" w:rsidRPr="00FA34F5">
        <w:rPr>
          <w:rFonts w:asciiTheme="minorHAnsi" w:hAnsiTheme="minorHAnsi" w:cs="Arial"/>
          <w:color w:val="auto"/>
          <w:szCs w:val="22"/>
        </w:rPr>
        <w:t xml:space="preserve"> also impact</w:t>
      </w:r>
      <w:r w:rsidR="00DD5316" w:rsidRPr="00FA34F5">
        <w:rPr>
          <w:rFonts w:asciiTheme="minorHAnsi" w:hAnsiTheme="minorHAnsi" w:cs="Arial"/>
          <w:color w:val="auto"/>
          <w:szCs w:val="22"/>
        </w:rPr>
        <w:t>s positively</w:t>
      </w:r>
      <w:r w:rsidR="005D5B67" w:rsidRPr="00FA34F5">
        <w:rPr>
          <w:rFonts w:asciiTheme="minorHAnsi" w:hAnsiTheme="minorHAnsi" w:cs="Arial"/>
          <w:color w:val="auto"/>
          <w:szCs w:val="22"/>
        </w:rPr>
        <w:t xml:space="preserve"> on the </w:t>
      </w:r>
      <w:r w:rsidR="00DD5316" w:rsidRPr="00FA34F5">
        <w:rPr>
          <w:rFonts w:asciiTheme="minorHAnsi" w:hAnsiTheme="minorHAnsi" w:cs="Arial"/>
          <w:color w:val="auto"/>
          <w:szCs w:val="22"/>
        </w:rPr>
        <w:t>befrienders</w:t>
      </w:r>
      <w:r w:rsidR="006918FF" w:rsidRPr="00FA34F5">
        <w:rPr>
          <w:rFonts w:asciiTheme="minorHAnsi" w:hAnsiTheme="minorHAnsi" w:cs="Arial"/>
          <w:color w:val="auto"/>
          <w:szCs w:val="22"/>
        </w:rPr>
        <w:t>,</w:t>
      </w:r>
      <w:r w:rsidR="00F52C15">
        <w:rPr>
          <w:rFonts w:asciiTheme="minorHAnsi" w:hAnsiTheme="minorHAnsi" w:cs="Arial"/>
          <w:color w:val="auto"/>
          <w:szCs w:val="22"/>
        </w:rPr>
        <w:t xml:space="preserve"> as was seen</w:t>
      </w:r>
      <w:r w:rsidR="006918FF" w:rsidRPr="00FA34F5">
        <w:rPr>
          <w:rFonts w:asciiTheme="minorHAnsi" w:hAnsiTheme="minorHAnsi" w:cs="Arial"/>
          <w:color w:val="auto"/>
          <w:szCs w:val="22"/>
        </w:rPr>
        <w:t xml:space="preserve"> during Covid-19 when there was a shared lived experience and having that social interaction was a </w:t>
      </w:r>
      <w:r w:rsidR="00D83929" w:rsidRPr="00FA34F5">
        <w:rPr>
          <w:rFonts w:asciiTheme="minorHAnsi" w:hAnsiTheme="minorHAnsi" w:cs="Arial"/>
          <w:color w:val="auto"/>
          <w:szCs w:val="22"/>
        </w:rPr>
        <w:t>two-way</w:t>
      </w:r>
      <w:r w:rsidR="006918FF" w:rsidRPr="00FA34F5">
        <w:rPr>
          <w:rFonts w:asciiTheme="minorHAnsi" w:hAnsiTheme="minorHAnsi" w:cs="Arial"/>
          <w:color w:val="auto"/>
          <w:szCs w:val="22"/>
        </w:rPr>
        <w:t xml:space="preserve"> process, </w:t>
      </w:r>
      <w:r w:rsidR="006A2C2F" w:rsidRPr="00FA34F5">
        <w:rPr>
          <w:rFonts w:asciiTheme="minorHAnsi" w:hAnsiTheme="minorHAnsi" w:cs="Arial"/>
          <w:color w:val="auto"/>
          <w:szCs w:val="22"/>
        </w:rPr>
        <w:t>particularly</w:t>
      </w:r>
      <w:r w:rsidR="006918FF" w:rsidRPr="00FA34F5">
        <w:rPr>
          <w:rFonts w:asciiTheme="minorHAnsi" w:hAnsiTheme="minorHAnsi" w:cs="Arial"/>
          <w:color w:val="auto"/>
          <w:szCs w:val="22"/>
        </w:rPr>
        <w:t xml:space="preserve"> when seen through</w:t>
      </w:r>
      <w:r w:rsidR="00497162">
        <w:rPr>
          <w:rFonts w:asciiTheme="minorHAnsi" w:hAnsiTheme="minorHAnsi" w:cs="Arial"/>
          <w:color w:val="auto"/>
          <w:szCs w:val="22"/>
        </w:rPr>
        <w:t xml:space="preserve"> the</w:t>
      </w:r>
      <w:r w:rsidR="006918FF" w:rsidRPr="00FA34F5">
        <w:rPr>
          <w:rFonts w:asciiTheme="minorHAnsi" w:hAnsiTheme="minorHAnsi" w:cs="Arial"/>
          <w:color w:val="auto"/>
          <w:szCs w:val="22"/>
        </w:rPr>
        <w:t xml:space="preserve"> lens of </w:t>
      </w:r>
      <w:r w:rsidR="006A2C2F" w:rsidRPr="00FA34F5">
        <w:rPr>
          <w:rFonts w:asciiTheme="minorHAnsi" w:hAnsiTheme="minorHAnsi" w:cs="Arial"/>
          <w:color w:val="auto"/>
          <w:szCs w:val="22"/>
        </w:rPr>
        <w:t xml:space="preserve">a rural island environment. </w:t>
      </w:r>
    </w:p>
    <w:p w14:paraId="2325153C" w14:textId="0B4E55A8" w:rsidR="00523EB5" w:rsidRPr="00FA34F5" w:rsidRDefault="00523EB5" w:rsidP="005E56A1">
      <w:pPr>
        <w:spacing w:after="0"/>
        <w:rPr>
          <w:rFonts w:ascii="Arial" w:hAnsi="Arial" w:cs="Arial"/>
          <w:color w:val="auto"/>
        </w:rPr>
      </w:pPr>
    </w:p>
    <w:p w14:paraId="70B71E69" w14:textId="279B2BB2" w:rsidR="0082013F" w:rsidRPr="00497162" w:rsidRDefault="0082013F" w:rsidP="00497162">
      <w:pPr>
        <w:pStyle w:val="2CESub-heading"/>
      </w:pPr>
      <w:bookmarkStart w:id="6" w:name="_Toc120628464"/>
      <w:r w:rsidRPr="00497162">
        <w:t>1.4 Common Thread</w:t>
      </w:r>
      <w:bookmarkEnd w:id="6"/>
    </w:p>
    <w:p w14:paraId="6FF46FFF" w14:textId="2071EC62" w:rsidR="00504FA4" w:rsidRPr="00FA34F5" w:rsidRDefault="00101250" w:rsidP="00101250">
      <w:pPr>
        <w:jc w:val="both"/>
        <w:rPr>
          <w:rFonts w:asciiTheme="minorHAnsi" w:hAnsiTheme="minorHAnsi" w:cs="Arial"/>
          <w:color w:val="auto"/>
        </w:rPr>
      </w:pPr>
      <w:r w:rsidRPr="00FA34F5">
        <w:rPr>
          <w:rFonts w:asciiTheme="minorHAnsi" w:hAnsiTheme="minorHAnsi" w:cs="Arial"/>
          <w:color w:val="auto"/>
        </w:rPr>
        <w:t xml:space="preserve">There are many features </w:t>
      </w:r>
      <w:r w:rsidR="00DA3C21" w:rsidRPr="00FA34F5">
        <w:rPr>
          <w:rFonts w:asciiTheme="minorHAnsi" w:hAnsiTheme="minorHAnsi" w:cs="Arial"/>
          <w:color w:val="auto"/>
        </w:rPr>
        <w:t>of both the Bef</w:t>
      </w:r>
      <w:r w:rsidR="00B822E0" w:rsidRPr="00FA34F5">
        <w:rPr>
          <w:rFonts w:asciiTheme="minorHAnsi" w:hAnsiTheme="minorHAnsi" w:cs="Arial"/>
          <w:color w:val="auto"/>
        </w:rPr>
        <w:t>riending Service</w:t>
      </w:r>
      <w:r w:rsidR="00DA3C21" w:rsidRPr="00FA34F5">
        <w:rPr>
          <w:rFonts w:asciiTheme="minorHAnsi" w:hAnsiTheme="minorHAnsi" w:cs="Arial"/>
          <w:color w:val="auto"/>
        </w:rPr>
        <w:t xml:space="preserve"> and Drug and Alcohol </w:t>
      </w:r>
      <w:r w:rsidR="00B822E0" w:rsidRPr="00FA34F5">
        <w:rPr>
          <w:rFonts w:asciiTheme="minorHAnsi" w:hAnsiTheme="minorHAnsi" w:cs="Arial"/>
          <w:color w:val="auto"/>
        </w:rPr>
        <w:t>S</w:t>
      </w:r>
      <w:r w:rsidR="00DA3C21" w:rsidRPr="00FA34F5">
        <w:rPr>
          <w:rFonts w:asciiTheme="minorHAnsi" w:hAnsiTheme="minorHAnsi" w:cs="Arial"/>
          <w:color w:val="auto"/>
        </w:rPr>
        <w:t xml:space="preserve">upport </w:t>
      </w:r>
      <w:r w:rsidRPr="00FA34F5">
        <w:rPr>
          <w:rFonts w:asciiTheme="minorHAnsi" w:hAnsiTheme="minorHAnsi" w:cs="Arial"/>
          <w:color w:val="auto"/>
        </w:rPr>
        <w:t xml:space="preserve">that ensure they both align to </w:t>
      </w:r>
      <w:r w:rsidR="00C06193" w:rsidRPr="00FA34F5">
        <w:rPr>
          <w:rFonts w:asciiTheme="minorHAnsi" w:hAnsiTheme="minorHAnsi" w:cs="Arial"/>
          <w:color w:val="auto"/>
        </w:rPr>
        <w:t xml:space="preserve">the core values and objectives of the organisation, all of which was evident in </w:t>
      </w:r>
      <w:r w:rsidR="00054882" w:rsidRPr="00FA34F5">
        <w:rPr>
          <w:rFonts w:asciiTheme="minorHAnsi" w:hAnsiTheme="minorHAnsi" w:cs="Arial"/>
          <w:color w:val="auto"/>
        </w:rPr>
        <w:t>the stakeholder feedback</w:t>
      </w:r>
      <w:r w:rsidR="00F52C15">
        <w:rPr>
          <w:rFonts w:asciiTheme="minorHAnsi" w:hAnsiTheme="minorHAnsi" w:cs="Arial"/>
          <w:color w:val="auto"/>
        </w:rPr>
        <w:t>:</w:t>
      </w:r>
    </w:p>
    <w:p w14:paraId="0F4006B2" w14:textId="407D4C79" w:rsidR="00101250" w:rsidRPr="00FA34F5" w:rsidRDefault="00F52C15" w:rsidP="009F33AC">
      <w:pPr>
        <w:pStyle w:val="ListParagraph"/>
        <w:numPr>
          <w:ilvl w:val="0"/>
          <w:numId w:val="26"/>
        </w:numPr>
        <w:spacing w:before="0" w:after="160" w:line="259" w:lineRule="auto"/>
        <w:contextualSpacing/>
        <w:rPr>
          <w:rFonts w:asciiTheme="minorHAnsi" w:hAnsiTheme="minorHAnsi" w:cs="Arial"/>
          <w:color w:val="auto"/>
        </w:rPr>
      </w:pPr>
      <w:bookmarkStart w:id="7" w:name="_Hlk120109104"/>
      <w:r>
        <w:rPr>
          <w:rFonts w:asciiTheme="minorHAnsi" w:hAnsiTheme="minorHAnsi" w:cs="Arial"/>
          <w:color w:val="auto"/>
        </w:rPr>
        <w:t>Person centred</w:t>
      </w:r>
    </w:p>
    <w:p w14:paraId="264D8586" w14:textId="0C356BEA" w:rsidR="00101250" w:rsidRPr="00FA34F5" w:rsidRDefault="00F52C15" w:rsidP="009F33AC">
      <w:pPr>
        <w:pStyle w:val="ListParagraph"/>
        <w:numPr>
          <w:ilvl w:val="0"/>
          <w:numId w:val="26"/>
        </w:numPr>
        <w:spacing w:before="0" w:after="160" w:line="259" w:lineRule="auto"/>
        <w:contextualSpacing/>
        <w:rPr>
          <w:rFonts w:asciiTheme="minorHAnsi" w:hAnsiTheme="minorHAnsi" w:cs="Arial"/>
          <w:color w:val="auto"/>
        </w:rPr>
      </w:pPr>
      <w:r>
        <w:rPr>
          <w:rFonts w:asciiTheme="minorHAnsi" w:hAnsiTheme="minorHAnsi" w:cs="Arial"/>
          <w:color w:val="auto"/>
        </w:rPr>
        <w:t>Community driven</w:t>
      </w:r>
    </w:p>
    <w:p w14:paraId="07083BA0" w14:textId="63A9E7A4" w:rsidR="00101250" w:rsidRDefault="00F52C15" w:rsidP="009F33AC">
      <w:pPr>
        <w:pStyle w:val="ListParagraph"/>
        <w:numPr>
          <w:ilvl w:val="0"/>
          <w:numId w:val="26"/>
        </w:numPr>
        <w:spacing w:before="0" w:after="160" w:line="259" w:lineRule="auto"/>
        <w:contextualSpacing/>
        <w:rPr>
          <w:rFonts w:asciiTheme="minorHAnsi" w:hAnsiTheme="minorHAnsi" w:cs="Arial"/>
          <w:color w:val="auto"/>
        </w:rPr>
      </w:pPr>
      <w:r>
        <w:rPr>
          <w:rFonts w:asciiTheme="minorHAnsi" w:hAnsiTheme="minorHAnsi" w:cs="Arial"/>
          <w:color w:val="auto"/>
        </w:rPr>
        <w:t>Tailored</w:t>
      </w:r>
    </w:p>
    <w:p w14:paraId="4534D6C9" w14:textId="4CA44CE3" w:rsidR="00D106EF" w:rsidRDefault="006F0225" w:rsidP="006F0225">
      <w:pPr>
        <w:pStyle w:val="ListParagraph"/>
        <w:numPr>
          <w:ilvl w:val="0"/>
          <w:numId w:val="26"/>
        </w:numPr>
        <w:spacing w:before="0" w:after="160" w:line="259" w:lineRule="auto"/>
        <w:contextualSpacing/>
        <w:rPr>
          <w:rFonts w:asciiTheme="minorHAnsi" w:hAnsiTheme="minorHAnsi" w:cs="Arial"/>
          <w:color w:val="auto"/>
        </w:rPr>
      </w:pPr>
      <w:r>
        <w:rPr>
          <w:rFonts w:asciiTheme="minorHAnsi" w:hAnsiTheme="minorHAnsi" w:cs="Arial"/>
          <w:color w:val="auto"/>
        </w:rPr>
        <w:t>Caring</w:t>
      </w:r>
      <w:bookmarkEnd w:id="7"/>
    </w:p>
    <w:p w14:paraId="36EF594C" w14:textId="7CC975AF" w:rsidR="00397A0F" w:rsidRDefault="006F0225" w:rsidP="006F0225">
      <w:pPr>
        <w:pStyle w:val="ListParagraph"/>
        <w:numPr>
          <w:ilvl w:val="0"/>
          <w:numId w:val="26"/>
        </w:numPr>
        <w:spacing w:before="0" w:after="160" w:line="259" w:lineRule="auto"/>
        <w:contextualSpacing/>
        <w:rPr>
          <w:rFonts w:asciiTheme="minorHAnsi" w:hAnsiTheme="minorHAnsi" w:cs="Arial"/>
          <w:color w:val="auto"/>
        </w:rPr>
      </w:pPr>
      <w:r>
        <w:rPr>
          <w:rFonts w:asciiTheme="minorHAnsi" w:hAnsiTheme="minorHAnsi" w:cs="Arial"/>
          <w:color w:val="auto"/>
        </w:rPr>
        <w:t>Essential</w:t>
      </w:r>
    </w:p>
    <w:p w14:paraId="10B7C4AB" w14:textId="031CE5FA" w:rsidR="002E35D6" w:rsidRPr="006F0225" w:rsidRDefault="002E35D6" w:rsidP="006F0225">
      <w:pPr>
        <w:pStyle w:val="ListParagraph"/>
        <w:numPr>
          <w:ilvl w:val="0"/>
          <w:numId w:val="26"/>
        </w:numPr>
        <w:spacing w:before="0" w:after="160" w:line="259" w:lineRule="auto"/>
        <w:contextualSpacing/>
        <w:rPr>
          <w:rFonts w:asciiTheme="minorHAnsi" w:hAnsiTheme="minorHAnsi" w:cs="Arial"/>
          <w:color w:val="auto"/>
        </w:rPr>
      </w:pPr>
      <w:r>
        <w:rPr>
          <w:rFonts w:asciiTheme="minorHAnsi" w:hAnsiTheme="minorHAnsi" w:cs="Arial"/>
          <w:color w:val="auto"/>
        </w:rPr>
        <w:t>Positive benefits to health and wellbeing</w:t>
      </w:r>
    </w:p>
    <w:p w14:paraId="261014FF" w14:textId="1D5E72A1" w:rsidR="00C3671F" w:rsidRPr="00497162" w:rsidRDefault="00C3671F" w:rsidP="00497162">
      <w:pPr>
        <w:pStyle w:val="2CESub-heading"/>
      </w:pPr>
      <w:bookmarkStart w:id="8" w:name="_Toc120628465"/>
      <w:r w:rsidRPr="00497162">
        <w:t xml:space="preserve">1.5 </w:t>
      </w:r>
      <w:r w:rsidR="008003AF" w:rsidRPr="00497162">
        <w:t xml:space="preserve">Caraidean </w:t>
      </w:r>
      <w:r w:rsidR="00EE4A09" w:rsidRPr="00497162">
        <w:t xml:space="preserve">Uibhist - </w:t>
      </w:r>
      <w:r w:rsidR="00051494" w:rsidRPr="00497162">
        <w:t>Success and Achievements</w:t>
      </w:r>
      <w:bookmarkEnd w:id="8"/>
    </w:p>
    <w:p w14:paraId="599568AD" w14:textId="39AB119E" w:rsidR="00EC41FD" w:rsidRPr="00FA34F5" w:rsidRDefault="008470CC" w:rsidP="00EC41FD">
      <w:pPr>
        <w:jc w:val="both"/>
        <w:rPr>
          <w:rFonts w:asciiTheme="minorHAnsi" w:hAnsiTheme="minorHAnsi" w:cs="Arial"/>
          <w:color w:val="auto"/>
        </w:rPr>
      </w:pPr>
      <w:r w:rsidRPr="00FA34F5">
        <w:rPr>
          <w:rFonts w:asciiTheme="minorHAnsi" w:hAnsiTheme="minorHAnsi" w:cs="Arial"/>
          <w:color w:val="auto"/>
        </w:rPr>
        <w:t xml:space="preserve">Caraidean Uibhist </w:t>
      </w:r>
      <w:r w:rsidR="00AD3B20" w:rsidRPr="00FA34F5">
        <w:rPr>
          <w:rFonts w:asciiTheme="minorHAnsi" w:hAnsiTheme="minorHAnsi" w:cs="Arial"/>
          <w:color w:val="auto"/>
        </w:rPr>
        <w:t xml:space="preserve">have </w:t>
      </w:r>
      <w:r w:rsidR="00EC41FD" w:rsidRPr="00FA34F5">
        <w:rPr>
          <w:rFonts w:asciiTheme="minorHAnsi" w:hAnsiTheme="minorHAnsi" w:cs="Arial"/>
          <w:color w:val="auto"/>
        </w:rPr>
        <w:t xml:space="preserve">not been alone in having to adapt to a changing landscape </w:t>
      </w:r>
      <w:r w:rsidRPr="00FA34F5">
        <w:rPr>
          <w:rFonts w:asciiTheme="minorHAnsi" w:hAnsiTheme="minorHAnsi" w:cs="Arial"/>
          <w:color w:val="auto"/>
        </w:rPr>
        <w:t xml:space="preserve">and exceptional circumstances </w:t>
      </w:r>
      <w:r w:rsidR="00EC41FD" w:rsidRPr="00FA34F5">
        <w:rPr>
          <w:rFonts w:asciiTheme="minorHAnsi" w:hAnsiTheme="minorHAnsi" w:cs="Arial"/>
          <w:color w:val="auto"/>
        </w:rPr>
        <w:t>brought on by Covid-19</w:t>
      </w:r>
      <w:r w:rsidRPr="00FA34F5">
        <w:rPr>
          <w:rFonts w:asciiTheme="minorHAnsi" w:hAnsiTheme="minorHAnsi" w:cs="Arial"/>
          <w:color w:val="auto"/>
        </w:rPr>
        <w:t xml:space="preserve">. </w:t>
      </w:r>
      <w:r w:rsidR="00EC41FD" w:rsidRPr="00FA34F5">
        <w:rPr>
          <w:rFonts w:asciiTheme="minorHAnsi" w:hAnsiTheme="minorHAnsi" w:cs="Arial"/>
          <w:color w:val="auto"/>
        </w:rPr>
        <w:t>The increasing need</w:t>
      </w:r>
      <w:r w:rsidRPr="00FA34F5">
        <w:rPr>
          <w:rFonts w:asciiTheme="minorHAnsi" w:hAnsiTheme="minorHAnsi" w:cs="Arial"/>
          <w:color w:val="auto"/>
        </w:rPr>
        <w:t xml:space="preserve"> and demand </w:t>
      </w:r>
      <w:r w:rsidR="0077027E" w:rsidRPr="00FA34F5">
        <w:rPr>
          <w:rFonts w:asciiTheme="minorHAnsi" w:hAnsiTheme="minorHAnsi" w:cs="Arial"/>
          <w:color w:val="auto"/>
        </w:rPr>
        <w:t>for support to help</w:t>
      </w:r>
      <w:r w:rsidRPr="00FA34F5">
        <w:rPr>
          <w:rFonts w:asciiTheme="minorHAnsi" w:hAnsiTheme="minorHAnsi" w:cs="Arial"/>
          <w:color w:val="auto"/>
        </w:rPr>
        <w:t xml:space="preserve"> the most </w:t>
      </w:r>
      <w:r w:rsidR="00955B47" w:rsidRPr="00FA34F5">
        <w:rPr>
          <w:rFonts w:asciiTheme="minorHAnsi" w:hAnsiTheme="minorHAnsi" w:cs="Arial"/>
          <w:color w:val="auto"/>
        </w:rPr>
        <w:t xml:space="preserve">vulnerable, many argued was unprecedented, coupled </w:t>
      </w:r>
      <w:r w:rsidR="00675522" w:rsidRPr="00FA34F5">
        <w:rPr>
          <w:rFonts w:asciiTheme="minorHAnsi" w:hAnsiTheme="minorHAnsi" w:cs="Arial"/>
          <w:color w:val="auto"/>
        </w:rPr>
        <w:t xml:space="preserve">with the stretch and challenge placed on </w:t>
      </w:r>
      <w:r w:rsidR="00EC41FD" w:rsidRPr="00FA34F5">
        <w:rPr>
          <w:rFonts w:asciiTheme="minorHAnsi" w:hAnsiTheme="minorHAnsi" w:cs="Arial"/>
          <w:color w:val="auto"/>
        </w:rPr>
        <w:t>the traditional infrastructure designed to support those in greatest need</w:t>
      </w:r>
      <w:r w:rsidR="00675522" w:rsidRPr="00FA34F5">
        <w:rPr>
          <w:rFonts w:asciiTheme="minorHAnsi" w:hAnsiTheme="minorHAnsi" w:cs="Arial"/>
          <w:color w:val="auto"/>
        </w:rPr>
        <w:t xml:space="preserve">, and the negative impact on the </w:t>
      </w:r>
      <w:r w:rsidR="00EC41FD" w:rsidRPr="00FA34F5">
        <w:rPr>
          <w:rFonts w:asciiTheme="minorHAnsi" w:hAnsiTheme="minorHAnsi" w:cs="Arial"/>
          <w:color w:val="auto"/>
        </w:rPr>
        <w:t xml:space="preserve">local and national economy. </w:t>
      </w:r>
    </w:p>
    <w:p w14:paraId="57ACA2B0" w14:textId="77777777" w:rsidR="008D2CB5" w:rsidRPr="00397A0F" w:rsidRDefault="008D2CB5" w:rsidP="008D2CB5">
      <w:pPr>
        <w:spacing w:after="0"/>
        <w:jc w:val="center"/>
        <w:rPr>
          <w:rFonts w:asciiTheme="minorHAnsi" w:hAnsiTheme="minorHAnsi" w:cs="Arial"/>
          <w:color w:val="FBB800" w:themeColor="accent1"/>
        </w:rPr>
      </w:pPr>
      <w:r w:rsidRPr="00397A0F">
        <w:rPr>
          <w:rFonts w:asciiTheme="minorHAnsi" w:hAnsiTheme="minorHAnsi" w:cs="Arial"/>
          <w:i/>
          <w:iCs/>
          <w:color w:val="FBB800" w:themeColor="accent1"/>
        </w:rPr>
        <w:t>The impact is measured in a wide range of ways…. social inclusion, metal health and well-being, respite for families, keeping people active</w:t>
      </w:r>
      <w:r w:rsidRPr="00397A0F">
        <w:rPr>
          <w:rFonts w:asciiTheme="minorHAnsi" w:hAnsiTheme="minorHAnsi" w:cs="Arial"/>
          <w:color w:val="FBB800" w:themeColor="accent1"/>
        </w:rPr>
        <w:t xml:space="preserve"> </w:t>
      </w:r>
    </w:p>
    <w:p w14:paraId="7C15510C" w14:textId="203A2D26" w:rsidR="008D2CB5" w:rsidRPr="00397A0F" w:rsidRDefault="008D2CB5" w:rsidP="008D2CB5">
      <w:pPr>
        <w:spacing w:after="0"/>
        <w:jc w:val="center"/>
        <w:rPr>
          <w:rFonts w:asciiTheme="minorHAnsi" w:hAnsiTheme="minorHAnsi" w:cs="Arial"/>
          <w:color w:val="FBB800" w:themeColor="accent1"/>
        </w:rPr>
      </w:pPr>
      <w:r w:rsidRPr="00397A0F">
        <w:rPr>
          <w:rFonts w:asciiTheme="minorHAnsi" w:hAnsiTheme="minorHAnsi" w:cs="Arial"/>
          <w:color w:val="FBB800" w:themeColor="accent1"/>
        </w:rPr>
        <w:t>(Strategic Partner)</w:t>
      </w:r>
    </w:p>
    <w:p w14:paraId="020086EF" w14:textId="77777777" w:rsidR="008D2CB5" w:rsidRPr="00FA34F5" w:rsidRDefault="008D2CB5" w:rsidP="008D2CB5">
      <w:pPr>
        <w:spacing w:after="0"/>
        <w:jc w:val="center"/>
        <w:rPr>
          <w:rFonts w:asciiTheme="minorHAnsi" w:hAnsiTheme="minorHAnsi" w:cs="Arial"/>
          <w:color w:val="auto"/>
        </w:rPr>
      </w:pPr>
    </w:p>
    <w:p w14:paraId="36C9765D" w14:textId="59A2C7D5" w:rsidR="00033B98" w:rsidRDefault="00033B98" w:rsidP="00EC41FD">
      <w:pPr>
        <w:jc w:val="both"/>
        <w:rPr>
          <w:rFonts w:asciiTheme="minorHAnsi" w:hAnsiTheme="minorHAnsi" w:cs="Arial"/>
          <w:color w:val="auto"/>
        </w:rPr>
      </w:pPr>
      <w:r>
        <w:rPr>
          <w:rFonts w:asciiTheme="minorHAnsi" w:hAnsiTheme="minorHAnsi" w:cs="Arial"/>
          <w:noProof/>
          <w:color w:val="auto"/>
        </w:rPr>
        <w:drawing>
          <wp:anchor distT="0" distB="0" distL="114300" distR="114300" simplePos="0" relativeHeight="251739136" behindDoc="0" locked="0" layoutInCell="1" allowOverlap="1" wp14:anchorId="34A60BF4" wp14:editId="2E8B5CDB">
            <wp:simplePos x="0" y="0"/>
            <wp:positionH relativeFrom="margin">
              <wp:align>right</wp:align>
            </wp:positionH>
            <wp:positionV relativeFrom="paragraph">
              <wp:posOffset>99695</wp:posOffset>
            </wp:positionV>
            <wp:extent cx="2005965" cy="1379220"/>
            <wp:effectExtent l="0" t="0" r="0" b="0"/>
            <wp:wrapSquare wrapText="bothSides"/>
            <wp:docPr id="17" name="Picture 17" descr="A picture containing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posing&#10;&#10;Description automatically generated"/>
                    <pic:cNvPicPr/>
                  </pic:nvPicPr>
                  <pic:blipFill>
                    <a:blip r:embed="rId19"/>
                    <a:stretch>
                      <a:fillRect/>
                    </a:stretch>
                  </pic:blipFill>
                  <pic:spPr>
                    <a:xfrm>
                      <a:off x="0" y="0"/>
                      <a:ext cx="2005965" cy="1379220"/>
                    </a:xfrm>
                    <a:prstGeom prst="rect">
                      <a:avLst/>
                    </a:prstGeom>
                  </pic:spPr>
                </pic:pic>
              </a:graphicData>
            </a:graphic>
          </wp:anchor>
        </w:drawing>
      </w:r>
      <w:r w:rsidR="002E35D6">
        <w:rPr>
          <w:rFonts w:asciiTheme="minorHAnsi" w:hAnsiTheme="minorHAnsi" w:cs="Arial"/>
          <w:color w:val="auto"/>
        </w:rPr>
        <w:t>W</w:t>
      </w:r>
      <w:r w:rsidR="000864E6" w:rsidRPr="00FA34F5">
        <w:rPr>
          <w:rFonts w:asciiTheme="minorHAnsi" w:hAnsiTheme="minorHAnsi" w:cs="Arial"/>
          <w:color w:val="auto"/>
        </w:rPr>
        <w:t xml:space="preserve">hile there are some clear and defined outcomes, such as reduced </w:t>
      </w:r>
      <w:r w:rsidR="006947BC" w:rsidRPr="00FA34F5">
        <w:rPr>
          <w:rFonts w:asciiTheme="minorHAnsi" w:hAnsiTheme="minorHAnsi" w:cs="Arial"/>
          <w:color w:val="auto"/>
        </w:rPr>
        <w:t>loneliness</w:t>
      </w:r>
      <w:r w:rsidR="000864E6" w:rsidRPr="00FA34F5">
        <w:rPr>
          <w:rFonts w:asciiTheme="minorHAnsi" w:hAnsiTheme="minorHAnsi" w:cs="Arial"/>
          <w:color w:val="auto"/>
        </w:rPr>
        <w:t xml:space="preserve"> and </w:t>
      </w:r>
      <w:r w:rsidR="006947BC" w:rsidRPr="00FA34F5">
        <w:rPr>
          <w:rFonts w:asciiTheme="minorHAnsi" w:hAnsiTheme="minorHAnsi" w:cs="Arial"/>
          <w:color w:val="auto"/>
        </w:rPr>
        <w:t>increased</w:t>
      </w:r>
      <w:r w:rsidR="000864E6" w:rsidRPr="00FA34F5">
        <w:rPr>
          <w:rFonts w:asciiTheme="minorHAnsi" w:hAnsiTheme="minorHAnsi" w:cs="Arial"/>
          <w:color w:val="auto"/>
        </w:rPr>
        <w:t xml:space="preserve"> connectivity there are a number of </w:t>
      </w:r>
      <w:r w:rsidR="006947BC" w:rsidRPr="00FA34F5">
        <w:rPr>
          <w:rFonts w:asciiTheme="minorHAnsi" w:hAnsiTheme="minorHAnsi" w:cs="Arial"/>
          <w:color w:val="auto"/>
        </w:rPr>
        <w:t>additional</w:t>
      </w:r>
      <w:r w:rsidR="000864E6" w:rsidRPr="00FA34F5">
        <w:rPr>
          <w:rFonts w:asciiTheme="minorHAnsi" w:hAnsiTheme="minorHAnsi" w:cs="Arial"/>
          <w:color w:val="auto"/>
        </w:rPr>
        <w:t xml:space="preserve"> and so</w:t>
      </w:r>
      <w:r w:rsidR="006947BC" w:rsidRPr="00FA34F5">
        <w:rPr>
          <w:rFonts w:asciiTheme="minorHAnsi" w:hAnsiTheme="minorHAnsi" w:cs="Arial"/>
          <w:color w:val="auto"/>
        </w:rPr>
        <w:t>metimes</w:t>
      </w:r>
      <w:r w:rsidR="000864E6" w:rsidRPr="00FA34F5">
        <w:rPr>
          <w:rFonts w:asciiTheme="minorHAnsi" w:hAnsiTheme="minorHAnsi" w:cs="Arial"/>
          <w:color w:val="auto"/>
        </w:rPr>
        <w:t xml:space="preserve"> unin</w:t>
      </w:r>
      <w:r w:rsidR="006947BC" w:rsidRPr="00FA34F5">
        <w:rPr>
          <w:rFonts w:asciiTheme="minorHAnsi" w:hAnsiTheme="minorHAnsi" w:cs="Arial"/>
          <w:color w:val="auto"/>
        </w:rPr>
        <w:t>tended</w:t>
      </w:r>
      <w:r w:rsidR="000864E6" w:rsidRPr="00FA34F5">
        <w:rPr>
          <w:rFonts w:asciiTheme="minorHAnsi" w:hAnsiTheme="minorHAnsi" w:cs="Arial"/>
          <w:color w:val="auto"/>
        </w:rPr>
        <w:t xml:space="preserve"> outcomes such as </w:t>
      </w:r>
      <w:r w:rsidR="006947BC" w:rsidRPr="00FA34F5">
        <w:rPr>
          <w:rFonts w:asciiTheme="minorHAnsi" w:hAnsiTheme="minorHAnsi" w:cs="Arial"/>
          <w:color w:val="auto"/>
        </w:rPr>
        <w:t xml:space="preserve">the person re-engaging with a hobby such as </w:t>
      </w:r>
      <w:r w:rsidR="005D3262" w:rsidRPr="00FA34F5">
        <w:rPr>
          <w:rFonts w:asciiTheme="minorHAnsi" w:hAnsiTheme="minorHAnsi" w:cs="Arial"/>
          <w:color w:val="auto"/>
        </w:rPr>
        <w:t>music or</w:t>
      </w:r>
      <w:r w:rsidR="00EE1187" w:rsidRPr="00FA34F5">
        <w:rPr>
          <w:rFonts w:asciiTheme="minorHAnsi" w:hAnsiTheme="minorHAnsi" w:cs="Arial"/>
          <w:color w:val="auto"/>
        </w:rPr>
        <w:t xml:space="preserve"> </w:t>
      </w:r>
      <w:r w:rsidR="006947BC" w:rsidRPr="00FA34F5">
        <w:rPr>
          <w:rFonts w:asciiTheme="minorHAnsi" w:hAnsiTheme="minorHAnsi" w:cs="Arial"/>
          <w:color w:val="auto"/>
        </w:rPr>
        <w:t>connecting with families</w:t>
      </w:r>
      <w:r w:rsidR="00EE1187" w:rsidRPr="00FA34F5">
        <w:rPr>
          <w:rFonts w:asciiTheme="minorHAnsi" w:hAnsiTheme="minorHAnsi" w:cs="Arial"/>
          <w:color w:val="auto"/>
        </w:rPr>
        <w:t>. Furthe</w:t>
      </w:r>
      <w:r w:rsidR="00984285" w:rsidRPr="00FA34F5">
        <w:rPr>
          <w:rFonts w:asciiTheme="minorHAnsi" w:hAnsiTheme="minorHAnsi" w:cs="Arial"/>
          <w:color w:val="auto"/>
        </w:rPr>
        <w:t>r, as feedback suggested</w:t>
      </w:r>
      <w:r w:rsidR="0091345D" w:rsidRPr="00FA34F5">
        <w:rPr>
          <w:rFonts w:asciiTheme="minorHAnsi" w:hAnsiTheme="minorHAnsi" w:cs="Arial"/>
          <w:color w:val="auto"/>
        </w:rPr>
        <w:t>,</w:t>
      </w:r>
      <w:r w:rsidR="00984285" w:rsidRPr="00FA34F5">
        <w:rPr>
          <w:rFonts w:asciiTheme="minorHAnsi" w:hAnsiTheme="minorHAnsi" w:cs="Arial"/>
          <w:color w:val="auto"/>
        </w:rPr>
        <w:t xml:space="preserve"> there is a positive impact on the </w:t>
      </w:r>
      <w:r w:rsidR="0091345D" w:rsidRPr="00FA34F5">
        <w:rPr>
          <w:rFonts w:asciiTheme="minorHAnsi" w:hAnsiTheme="minorHAnsi" w:cs="Arial"/>
          <w:color w:val="auto"/>
        </w:rPr>
        <w:t>befriender</w:t>
      </w:r>
      <w:r w:rsidR="00984285" w:rsidRPr="00FA34F5">
        <w:rPr>
          <w:rFonts w:asciiTheme="minorHAnsi" w:hAnsiTheme="minorHAnsi" w:cs="Arial"/>
          <w:color w:val="auto"/>
        </w:rPr>
        <w:t xml:space="preserve"> who </w:t>
      </w:r>
      <w:r w:rsidR="0091345D" w:rsidRPr="00FA34F5">
        <w:rPr>
          <w:rFonts w:asciiTheme="minorHAnsi" w:hAnsiTheme="minorHAnsi" w:cs="Arial"/>
          <w:color w:val="auto"/>
        </w:rPr>
        <w:t>benefits</w:t>
      </w:r>
      <w:r w:rsidR="00984285" w:rsidRPr="00FA34F5">
        <w:rPr>
          <w:rFonts w:asciiTheme="minorHAnsi" w:hAnsiTheme="minorHAnsi" w:cs="Arial"/>
          <w:color w:val="auto"/>
        </w:rPr>
        <w:t xml:space="preserve"> </w:t>
      </w:r>
      <w:r w:rsidR="0091345D" w:rsidRPr="00FA34F5">
        <w:rPr>
          <w:rFonts w:asciiTheme="minorHAnsi" w:hAnsiTheme="minorHAnsi" w:cs="Arial"/>
          <w:color w:val="auto"/>
        </w:rPr>
        <w:t>from</w:t>
      </w:r>
      <w:r w:rsidR="00984285" w:rsidRPr="00FA34F5">
        <w:rPr>
          <w:rFonts w:asciiTheme="minorHAnsi" w:hAnsiTheme="minorHAnsi" w:cs="Arial"/>
          <w:color w:val="auto"/>
        </w:rPr>
        <w:t xml:space="preserve"> increased social interaction and to </w:t>
      </w:r>
      <w:r w:rsidR="0091345D" w:rsidRPr="00FA34F5">
        <w:rPr>
          <w:rFonts w:asciiTheme="minorHAnsi" w:hAnsiTheme="minorHAnsi" w:cs="Arial"/>
          <w:color w:val="auto"/>
        </w:rPr>
        <w:t>discover</w:t>
      </w:r>
      <w:r w:rsidR="00984285" w:rsidRPr="00FA34F5">
        <w:rPr>
          <w:rFonts w:asciiTheme="minorHAnsi" w:hAnsiTheme="minorHAnsi" w:cs="Arial"/>
          <w:color w:val="auto"/>
        </w:rPr>
        <w:t xml:space="preserve"> </w:t>
      </w:r>
      <w:r w:rsidR="0091345D" w:rsidRPr="00FA34F5">
        <w:rPr>
          <w:rFonts w:asciiTheme="minorHAnsi" w:hAnsiTheme="minorHAnsi" w:cs="Arial"/>
          <w:color w:val="auto"/>
        </w:rPr>
        <w:t>parts of</w:t>
      </w:r>
      <w:r w:rsidR="00611BDC" w:rsidRPr="00FA34F5">
        <w:rPr>
          <w:rFonts w:asciiTheme="minorHAnsi" w:hAnsiTheme="minorHAnsi" w:cs="Arial"/>
          <w:color w:val="auto"/>
        </w:rPr>
        <w:t xml:space="preserve"> their</w:t>
      </w:r>
      <w:r w:rsidR="0091345D" w:rsidRPr="00FA34F5">
        <w:rPr>
          <w:rFonts w:asciiTheme="minorHAnsi" w:hAnsiTheme="minorHAnsi" w:cs="Arial"/>
          <w:color w:val="auto"/>
        </w:rPr>
        <w:t xml:space="preserve"> island community they may not have otherwise visited</w:t>
      </w:r>
      <w:r w:rsidR="0065470B">
        <w:rPr>
          <w:rFonts w:asciiTheme="minorHAnsi" w:hAnsiTheme="minorHAnsi" w:cs="Arial"/>
          <w:color w:val="auto"/>
        </w:rPr>
        <w:t xml:space="preserve"> or known about</w:t>
      </w:r>
      <w:r w:rsidR="0091345D" w:rsidRPr="00FA34F5">
        <w:rPr>
          <w:rFonts w:asciiTheme="minorHAnsi" w:hAnsiTheme="minorHAnsi" w:cs="Arial"/>
          <w:color w:val="auto"/>
        </w:rPr>
        <w:t>.</w:t>
      </w:r>
      <w:r w:rsidR="006C6FE1">
        <w:rPr>
          <w:rFonts w:asciiTheme="minorHAnsi" w:hAnsiTheme="minorHAnsi" w:cs="Arial"/>
          <w:color w:val="auto"/>
        </w:rPr>
        <w:t xml:space="preserve">                                                                     </w:t>
      </w:r>
    </w:p>
    <w:p w14:paraId="53DD9C3F" w14:textId="5E8C45D5" w:rsidR="00EC41FD" w:rsidRPr="00FA34F5" w:rsidRDefault="00EC41FD" w:rsidP="00EC41FD">
      <w:pPr>
        <w:jc w:val="both"/>
        <w:rPr>
          <w:rFonts w:asciiTheme="minorHAnsi" w:hAnsiTheme="minorHAnsi" w:cs="Arial"/>
          <w:color w:val="auto"/>
        </w:rPr>
      </w:pPr>
      <w:r w:rsidRPr="00FA34F5">
        <w:rPr>
          <w:rFonts w:asciiTheme="minorHAnsi" w:hAnsiTheme="minorHAnsi" w:cs="Arial"/>
          <w:color w:val="auto"/>
        </w:rPr>
        <w:t xml:space="preserve">For </w:t>
      </w:r>
      <w:r w:rsidR="00C36400" w:rsidRPr="00FA34F5">
        <w:rPr>
          <w:rFonts w:asciiTheme="minorHAnsi" w:hAnsiTheme="minorHAnsi" w:cs="Arial"/>
          <w:color w:val="auto"/>
        </w:rPr>
        <w:t xml:space="preserve">the organisation </w:t>
      </w:r>
      <w:r w:rsidRPr="00FA34F5">
        <w:rPr>
          <w:rFonts w:asciiTheme="minorHAnsi" w:hAnsiTheme="minorHAnsi" w:cs="Arial"/>
          <w:color w:val="auto"/>
        </w:rPr>
        <w:t xml:space="preserve">to </w:t>
      </w:r>
      <w:r w:rsidR="009F33AC" w:rsidRPr="00FA34F5">
        <w:rPr>
          <w:rFonts w:asciiTheme="minorHAnsi" w:hAnsiTheme="minorHAnsi" w:cs="Arial"/>
          <w:color w:val="auto"/>
        </w:rPr>
        <w:t>continue</w:t>
      </w:r>
      <w:r w:rsidRPr="00FA34F5">
        <w:rPr>
          <w:rFonts w:asciiTheme="minorHAnsi" w:hAnsiTheme="minorHAnsi" w:cs="Arial"/>
          <w:color w:val="auto"/>
        </w:rPr>
        <w:t xml:space="preserve"> to provide services during Covid-19, whether that </w:t>
      </w:r>
      <w:r w:rsidR="009F33AC" w:rsidRPr="00FA34F5">
        <w:rPr>
          <w:rFonts w:asciiTheme="minorHAnsi" w:hAnsiTheme="minorHAnsi" w:cs="Arial"/>
          <w:color w:val="auto"/>
        </w:rPr>
        <w:t>was</w:t>
      </w:r>
      <w:r w:rsidRPr="00FA34F5">
        <w:rPr>
          <w:rFonts w:asciiTheme="minorHAnsi" w:hAnsiTheme="minorHAnsi" w:cs="Arial"/>
          <w:color w:val="auto"/>
        </w:rPr>
        <w:t xml:space="preserve"> remote or on-line</w:t>
      </w:r>
      <w:r w:rsidR="00E23032" w:rsidRPr="00FA34F5">
        <w:rPr>
          <w:rFonts w:asciiTheme="minorHAnsi" w:hAnsiTheme="minorHAnsi" w:cs="Arial"/>
          <w:color w:val="auto"/>
        </w:rPr>
        <w:t>,</w:t>
      </w:r>
      <w:r w:rsidRPr="00FA34F5">
        <w:rPr>
          <w:rFonts w:asciiTheme="minorHAnsi" w:hAnsiTheme="minorHAnsi" w:cs="Arial"/>
          <w:color w:val="auto"/>
        </w:rPr>
        <w:t xml:space="preserve"> was a major achievement </w:t>
      </w:r>
      <w:r w:rsidR="00E23032" w:rsidRPr="00FA34F5">
        <w:rPr>
          <w:rFonts w:asciiTheme="minorHAnsi" w:hAnsiTheme="minorHAnsi" w:cs="Arial"/>
          <w:color w:val="auto"/>
        </w:rPr>
        <w:t>and</w:t>
      </w:r>
      <w:r w:rsidRPr="00FA34F5">
        <w:rPr>
          <w:rFonts w:asciiTheme="minorHAnsi" w:hAnsiTheme="minorHAnsi" w:cs="Arial"/>
          <w:color w:val="auto"/>
        </w:rPr>
        <w:t xml:space="preserve"> testament to the organisation’s ability to be flexible, agile, </w:t>
      </w:r>
      <w:r w:rsidR="002134E4" w:rsidRPr="00FA34F5">
        <w:rPr>
          <w:rFonts w:asciiTheme="minorHAnsi" w:hAnsiTheme="minorHAnsi" w:cs="Arial"/>
          <w:color w:val="auto"/>
        </w:rPr>
        <w:t>responsive,</w:t>
      </w:r>
      <w:r w:rsidRPr="00FA34F5">
        <w:rPr>
          <w:rFonts w:asciiTheme="minorHAnsi" w:hAnsiTheme="minorHAnsi" w:cs="Arial"/>
          <w:color w:val="auto"/>
        </w:rPr>
        <w:t xml:space="preserve"> and proactive.</w:t>
      </w:r>
    </w:p>
    <w:p w14:paraId="068D1508" w14:textId="77777777" w:rsidR="00B01298" w:rsidRDefault="00B01298" w:rsidP="005C2E50">
      <w:pPr>
        <w:jc w:val="both"/>
        <w:rPr>
          <w:rFonts w:asciiTheme="minorHAnsi" w:hAnsiTheme="minorHAnsi" w:cs="Arial"/>
          <w:color w:val="auto"/>
        </w:rPr>
      </w:pPr>
    </w:p>
    <w:p w14:paraId="78C05EB1" w14:textId="77777777" w:rsidR="00B01298" w:rsidRDefault="00B01298" w:rsidP="005C2E50">
      <w:pPr>
        <w:jc w:val="both"/>
        <w:rPr>
          <w:rFonts w:asciiTheme="minorHAnsi" w:hAnsiTheme="minorHAnsi" w:cs="Arial"/>
          <w:color w:val="auto"/>
        </w:rPr>
      </w:pPr>
    </w:p>
    <w:p w14:paraId="4B2635C0" w14:textId="77777777" w:rsidR="00B01298" w:rsidRDefault="00B01298" w:rsidP="005C2E50">
      <w:pPr>
        <w:jc w:val="both"/>
        <w:rPr>
          <w:rFonts w:asciiTheme="minorHAnsi" w:hAnsiTheme="minorHAnsi" w:cs="Arial"/>
          <w:color w:val="auto"/>
        </w:rPr>
      </w:pPr>
    </w:p>
    <w:p w14:paraId="32378ECD" w14:textId="06FDA16B" w:rsidR="00C61708" w:rsidRPr="00FA34F5" w:rsidRDefault="00EC41FD" w:rsidP="005C2E50">
      <w:pPr>
        <w:jc w:val="both"/>
        <w:rPr>
          <w:rFonts w:asciiTheme="minorHAnsi" w:hAnsiTheme="minorHAnsi" w:cs="Arial"/>
          <w:color w:val="auto"/>
        </w:rPr>
      </w:pPr>
      <w:r w:rsidRPr="00FA34F5">
        <w:rPr>
          <w:rFonts w:asciiTheme="minorHAnsi" w:hAnsiTheme="minorHAnsi" w:cs="Arial"/>
          <w:color w:val="auto"/>
        </w:rPr>
        <w:lastRenderedPageBreak/>
        <w:t xml:space="preserve">The </w:t>
      </w:r>
      <w:r w:rsidR="002134E4" w:rsidRPr="00FA34F5">
        <w:rPr>
          <w:rFonts w:asciiTheme="minorHAnsi" w:hAnsiTheme="minorHAnsi" w:cs="Arial"/>
          <w:color w:val="auto"/>
        </w:rPr>
        <w:t>organisation</w:t>
      </w:r>
      <w:r w:rsidRPr="00FA34F5">
        <w:rPr>
          <w:rFonts w:asciiTheme="minorHAnsi" w:hAnsiTheme="minorHAnsi" w:cs="Arial"/>
          <w:color w:val="auto"/>
        </w:rPr>
        <w:t xml:space="preserve"> ha</w:t>
      </w:r>
      <w:r w:rsidR="00B8157F" w:rsidRPr="00FA34F5">
        <w:rPr>
          <w:rFonts w:asciiTheme="minorHAnsi" w:hAnsiTheme="minorHAnsi" w:cs="Arial"/>
          <w:color w:val="auto"/>
        </w:rPr>
        <w:t>d</w:t>
      </w:r>
      <w:r w:rsidRPr="00FA34F5">
        <w:rPr>
          <w:rFonts w:asciiTheme="minorHAnsi" w:hAnsiTheme="minorHAnsi" w:cs="Arial"/>
          <w:color w:val="auto"/>
        </w:rPr>
        <w:t xml:space="preserve"> a number of </w:t>
      </w:r>
      <w:r w:rsidR="00EE4A09" w:rsidRPr="00FA34F5">
        <w:rPr>
          <w:rFonts w:asciiTheme="minorHAnsi" w:hAnsiTheme="minorHAnsi" w:cs="Arial"/>
          <w:color w:val="auto"/>
        </w:rPr>
        <w:t>success</w:t>
      </w:r>
      <w:r w:rsidR="00C11408" w:rsidRPr="00FA34F5">
        <w:rPr>
          <w:rFonts w:asciiTheme="minorHAnsi" w:hAnsiTheme="minorHAnsi" w:cs="Arial"/>
          <w:color w:val="auto"/>
        </w:rPr>
        <w:t xml:space="preserve">es and </w:t>
      </w:r>
      <w:r w:rsidRPr="00FA34F5">
        <w:rPr>
          <w:rFonts w:asciiTheme="minorHAnsi" w:hAnsiTheme="minorHAnsi" w:cs="Arial"/>
          <w:color w:val="auto"/>
        </w:rPr>
        <w:t xml:space="preserve">achievements during </w:t>
      </w:r>
      <w:r w:rsidR="007C20EB" w:rsidRPr="00FA34F5">
        <w:rPr>
          <w:rFonts w:asciiTheme="minorHAnsi" w:hAnsiTheme="minorHAnsi" w:cs="Arial"/>
          <w:color w:val="auto"/>
        </w:rPr>
        <w:t>2021/2022</w:t>
      </w:r>
      <w:r w:rsidRPr="00FA34F5">
        <w:rPr>
          <w:rFonts w:asciiTheme="minorHAnsi" w:hAnsiTheme="minorHAnsi" w:cs="Arial"/>
          <w:color w:val="auto"/>
        </w:rPr>
        <w:t xml:space="preserve"> including:</w:t>
      </w:r>
    </w:p>
    <w:p w14:paraId="31529EFC" w14:textId="6FFE53B8" w:rsidR="00CA40D4" w:rsidRPr="00FA34F5" w:rsidRDefault="00CA40D4" w:rsidP="00397A0F">
      <w:pPr>
        <w:pStyle w:val="ListParagraph"/>
        <w:numPr>
          <w:ilvl w:val="0"/>
          <w:numId w:val="27"/>
        </w:numPr>
        <w:spacing w:before="0" w:after="0" w:line="360" w:lineRule="auto"/>
        <w:contextualSpacing/>
        <w:rPr>
          <w:rFonts w:asciiTheme="minorHAnsi" w:hAnsiTheme="minorHAnsi" w:cs="Arial"/>
          <w:color w:val="auto"/>
        </w:rPr>
      </w:pPr>
      <w:bookmarkStart w:id="9" w:name="_Toc120628466"/>
      <w:r w:rsidRPr="00FA34F5">
        <w:rPr>
          <w:rFonts w:asciiTheme="minorHAnsi" w:hAnsiTheme="minorHAnsi" w:cs="Arial"/>
          <w:color w:val="auto"/>
        </w:rPr>
        <w:t>Provide bespoke services across all 5 island communities</w:t>
      </w:r>
    </w:p>
    <w:p w14:paraId="2FC546FF" w14:textId="31346ACB" w:rsidR="000C32C3" w:rsidRPr="00FA34F5" w:rsidRDefault="000C32C3" w:rsidP="00397A0F">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Extending provision into Dementia services support</w:t>
      </w:r>
    </w:p>
    <w:p w14:paraId="4C07AAC4" w14:textId="42D1A34E" w:rsidR="000C32C3" w:rsidRPr="00FA34F5" w:rsidRDefault="002D26CF" w:rsidP="00397A0F">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Achieved The Volunteer Friendly Award status</w:t>
      </w:r>
    </w:p>
    <w:p w14:paraId="193188FF" w14:textId="612D666E" w:rsidR="003A311B" w:rsidRPr="00FA34F5" w:rsidRDefault="003A311B" w:rsidP="00397A0F">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 xml:space="preserve">75 </w:t>
      </w:r>
      <w:r w:rsidR="00D97E6F" w:rsidRPr="00FA34F5">
        <w:rPr>
          <w:rFonts w:asciiTheme="minorHAnsi" w:hAnsiTheme="minorHAnsi" w:cs="Arial"/>
          <w:color w:val="auto"/>
        </w:rPr>
        <w:t xml:space="preserve">people successfully matched with a befriender </w:t>
      </w:r>
    </w:p>
    <w:p w14:paraId="5E3E0456" w14:textId="58B0FEF3" w:rsidR="0028281E" w:rsidRPr="00FA34F5" w:rsidRDefault="00961CF8" w:rsidP="00397A0F">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 xml:space="preserve">28 </w:t>
      </w:r>
      <w:r w:rsidR="0028281E" w:rsidRPr="00FA34F5">
        <w:rPr>
          <w:rFonts w:asciiTheme="minorHAnsi" w:hAnsiTheme="minorHAnsi" w:cs="Arial"/>
          <w:color w:val="auto"/>
        </w:rPr>
        <w:t>supported</w:t>
      </w:r>
      <w:r w:rsidRPr="00FA34F5">
        <w:rPr>
          <w:rFonts w:asciiTheme="minorHAnsi" w:hAnsiTheme="minorHAnsi" w:cs="Arial"/>
          <w:color w:val="auto"/>
        </w:rPr>
        <w:t xml:space="preserve"> through the Alcohol and </w:t>
      </w:r>
      <w:r w:rsidR="0028281E" w:rsidRPr="00FA34F5">
        <w:rPr>
          <w:rFonts w:asciiTheme="minorHAnsi" w:hAnsiTheme="minorHAnsi" w:cs="Arial"/>
          <w:color w:val="auto"/>
        </w:rPr>
        <w:t>Drug</w:t>
      </w:r>
      <w:r w:rsidRPr="00FA34F5">
        <w:rPr>
          <w:rFonts w:asciiTheme="minorHAnsi" w:hAnsiTheme="minorHAnsi" w:cs="Arial"/>
          <w:color w:val="auto"/>
        </w:rPr>
        <w:t xml:space="preserve"> </w:t>
      </w:r>
      <w:r w:rsidR="0028281E" w:rsidRPr="00FA34F5">
        <w:rPr>
          <w:rFonts w:asciiTheme="minorHAnsi" w:hAnsiTheme="minorHAnsi" w:cs="Arial"/>
          <w:color w:val="auto"/>
        </w:rPr>
        <w:t>Prevention</w:t>
      </w:r>
      <w:r w:rsidRPr="00FA34F5">
        <w:rPr>
          <w:rFonts w:asciiTheme="minorHAnsi" w:hAnsiTheme="minorHAnsi" w:cs="Arial"/>
          <w:color w:val="auto"/>
        </w:rPr>
        <w:t xml:space="preserve"> </w:t>
      </w:r>
    </w:p>
    <w:p w14:paraId="781206C6" w14:textId="30A56606" w:rsidR="005E3B3F" w:rsidRPr="00FA34F5" w:rsidRDefault="001B51BD" w:rsidP="00397A0F">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 xml:space="preserve">10 people supported </w:t>
      </w:r>
      <w:r w:rsidR="0009678A" w:rsidRPr="00FA34F5">
        <w:rPr>
          <w:rFonts w:asciiTheme="minorHAnsi" w:hAnsiTheme="minorHAnsi" w:cs="Arial"/>
          <w:color w:val="auto"/>
        </w:rPr>
        <w:t xml:space="preserve">to access </w:t>
      </w:r>
      <w:r w:rsidR="003256D0" w:rsidRPr="00FA34F5">
        <w:rPr>
          <w:rFonts w:asciiTheme="minorHAnsi" w:hAnsiTheme="minorHAnsi" w:cs="Arial"/>
          <w:color w:val="auto"/>
        </w:rPr>
        <w:t>appointments</w:t>
      </w:r>
      <w:r w:rsidR="0009678A" w:rsidRPr="00FA34F5">
        <w:rPr>
          <w:rFonts w:asciiTheme="minorHAnsi" w:hAnsiTheme="minorHAnsi" w:cs="Arial"/>
          <w:color w:val="auto"/>
        </w:rPr>
        <w:t xml:space="preserve"> through the </w:t>
      </w:r>
      <w:r w:rsidR="003256D0" w:rsidRPr="00FA34F5">
        <w:rPr>
          <w:rFonts w:asciiTheme="minorHAnsi" w:hAnsiTheme="minorHAnsi" w:cs="Arial"/>
          <w:color w:val="auto"/>
        </w:rPr>
        <w:t>Off-Island Escort Service</w:t>
      </w:r>
    </w:p>
    <w:p w14:paraId="5E2E073A" w14:textId="5F78E6EB" w:rsidR="003256D0" w:rsidRPr="00FA34F5" w:rsidRDefault="003233CB" w:rsidP="00397A0F">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 xml:space="preserve">Provided 4,680 volunteer hours to the community </w:t>
      </w:r>
    </w:p>
    <w:p w14:paraId="5EB6C3E3" w14:textId="7A0D85D7" w:rsidR="00711162" w:rsidRPr="00FA34F5" w:rsidRDefault="00711162" w:rsidP="00397A0F">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 xml:space="preserve">Created partnerships with Food Bank to deliver food parcels </w:t>
      </w:r>
    </w:p>
    <w:p w14:paraId="0784A291" w14:textId="0F4FB0A1" w:rsidR="00C653FB" w:rsidRPr="00FA34F5" w:rsidRDefault="007C20EB" w:rsidP="00397A0F">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60 individuals attended on-line events</w:t>
      </w:r>
    </w:p>
    <w:p w14:paraId="50C3257A" w14:textId="55989EC2" w:rsidR="00780E42" w:rsidRPr="00FA34F5" w:rsidRDefault="00C50BF6" w:rsidP="00397A0F">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 xml:space="preserve">Distribute a Newsletter across all </w:t>
      </w:r>
      <w:r w:rsidR="0065470B">
        <w:rPr>
          <w:rFonts w:asciiTheme="minorHAnsi" w:hAnsiTheme="minorHAnsi" w:cs="Arial"/>
          <w:color w:val="auto"/>
        </w:rPr>
        <w:t>five</w:t>
      </w:r>
      <w:r w:rsidRPr="00FA34F5">
        <w:rPr>
          <w:rFonts w:asciiTheme="minorHAnsi" w:hAnsiTheme="minorHAnsi" w:cs="Arial"/>
          <w:color w:val="auto"/>
        </w:rPr>
        <w:t xml:space="preserve"> island communities</w:t>
      </w:r>
    </w:p>
    <w:p w14:paraId="781A64F8" w14:textId="2768C4E3" w:rsidR="0065470B" w:rsidRPr="0065470B" w:rsidRDefault="006F42F5" w:rsidP="0065470B">
      <w:pPr>
        <w:pStyle w:val="ListParagraph"/>
        <w:numPr>
          <w:ilvl w:val="0"/>
          <w:numId w:val="27"/>
        </w:numPr>
        <w:spacing w:before="0" w:after="0" w:line="360" w:lineRule="auto"/>
        <w:contextualSpacing/>
        <w:rPr>
          <w:rFonts w:asciiTheme="minorHAnsi" w:hAnsiTheme="minorHAnsi" w:cs="Arial"/>
          <w:color w:val="auto"/>
        </w:rPr>
      </w:pPr>
      <w:r w:rsidRPr="00FA34F5">
        <w:rPr>
          <w:rFonts w:asciiTheme="minorHAnsi" w:hAnsiTheme="minorHAnsi" w:cs="Arial"/>
          <w:color w:val="auto"/>
        </w:rPr>
        <w:t>Established Gaelic Medium Intergenerational activity</w:t>
      </w:r>
    </w:p>
    <w:p w14:paraId="191AC771" w14:textId="77777777" w:rsidR="0026730A" w:rsidRPr="00397A0F" w:rsidRDefault="005D3262" w:rsidP="0026730A">
      <w:pPr>
        <w:spacing w:after="160" w:line="360" w:lineRule="auto"/>
        <w:contextualSpacing/>
        <w:jc w:val="center"/>
        <w:rPr>
          <w:rFonts w:asciiTheme="minorHAnsi" w:hAnsiTheme="minorHAnsi" w:cs="Arial"/>
          <w:color w:val="FBB800" w:themeColor="accent1"/>
        </w:rPr>
      </w:pPr>
      <w:r w:rsidRPr="00397A0F">
        <w:rPr>
          <w:rFonts w:asciiTheme="minorHAnsi" w:hAnsiTheme="minorHAnsi" w:cs="Arial"/>
          <w:i/>
          <w:iCs/>
          <w:color w:val="FBB800" w:themeColor="accent1"/>
        </w:rPr>
        <w:t xml:space="preserve">If </w:t>
      </w:r>
      <w:r w:rsidR="0026730A" w:rsidRPr="00397A0F">
        <w:rPr>
          <w:rFonts w:asciiTheme="minorHAnsi" w:hAnsiTheme="minorHAnsi" w:cs="Arial"/>
          <w:i/>
          <w:iCs/>
          <w:color w:val="FBB800" w:themeColor="accent1"/>
        </w:rPr>
        <w:t>it</w:t>
      </w:r>
      <w:r w:rsidRPr="00397A0F">
        <w:rPr>
          <w:rFonts w:asciiTheme="minorHAnsi" w:hAnsiTheme="minorHAnsi" w:cs="Arial"/>
          <w:i/>
          <w:iCs/>
          <w:color w:val="FBB800" w:themeColor="accent1"/>
        </w:rPr>
        <w:t xml:space="preserve"> wasn’t for </w:t>
      </w:r>
      <w:r w:rsidR="0026730A" w:rsidRPr="00397A0F">
        <w:rPr>
          <w:rFonts w:asciiTheme="minorHAnsi" w:hAnsiTheme="minorHAnsi" w:cs="Arial"/>
          <w:i/>
          <w:iCs/>
          <w:color w:val="FBB800" w:themeColor="accent1"/>
        </w:rPr>
        <w:t>us the only person, they might see is the postman</w:t>
      </w:r>
      <w:r w:rsidR="0026730A" w:rsidRPr="00397A0F">
        <w:rPr>
          <w:rFonts w:asciiTheme="minorHAnsi" w:hAnsiTheme="minorHAnsi" w:cs="Arial"/>
          <w:color w:val="FBB800" w:themeColor="accent1"/>
        </w:rPr>
        <w:t xml:space="preserve"> </w:t>
      </w:r>
    </w:p>
    <w:p w14:paraId="7B864887" w14:textId="242F5515" w:rsidR="00B8157F" w:rsidRPr="00397A0F" w:rsidRDefault="0026730A" w:rsidP="0026730A">
      <w:pPr>
        <w:spacing w:after="160" w:line="360" w:lineRule="auto"/>
        <w:contextualSpacing/>
        <w:jc w:val="center"/>
        <w:rPr>
          <w:rFonts w:asciiTheme="minorHAnsi" w:hAnsiTheme="minorHAnsi" w:cs="Arial"/>
          <w:color w:val="FBB800" w:themeColor="accent1"/>
        </w:rPr>
      </w:pPr>
      <w:r w:rsidRPr="00397A0F">
        <w:rPr>
          <w:rFonts w:asciiTheme="minorHAnsi" w:hAnsiTheme="minorHAnsi" w:cs="Arial"/>
          <w:color w:val="FBB800" w:themeColor="accent1"/>
        </w:rPr>
        <w:t>(Volunteer)</w:t>
      </w:r>
    </w:p>
    <w:p w14:paraId="7B81DC7E" w14:textId="2AEAF828" w:rsidR="00231F53" w:rsidRPr="008810DC" w:rsidRDefault="00231F53" w:rsidP="008810DC">
      <w:pPr>
        <w:pStyle w:val="2CESub-heading"/>
      </w:pPr>
      <w:r w:rsidRPr="008810DC">
        <w:t>1.</w:t>
      </w:r>
      <w:r w:rsidR="003E64AC" w:rsidRPr="008810DC">
        <w:t>6</w:t>
      </w:r>
      <w:r w:rsidRPr="008810DC">
        <w:t xml:space="preserve"> Research Aims</w:t>
      </w:r>
      <w:bookmarkEnd w:id="9"/>
    </w:p>
    <w:p w14:paraId="3FF4C4AF" w14:textId="62DA1702" w:rsidR="00231F53" w:rsidRPr="00FA34F5" w:rsidRDefault="00231F53" w:rsidP="00231F53">
      <w:pPr>
        <w:spacing w:before="120" w:after="120"/>
        <w:jc w:val="both"/>
        <w:rPr>
          <w:rFonts w:cs="Arial"/>
          <w:color w:val="auto"/>
          <w:lang w:eastAsia="en-US"/>
        </w:rPr>
      </w:pPr>
      <w:r w:rsidRPr="00FA34F5">
        <w:rPr>
          <w:color w:val="auto"/>
        </w:rPr>
        <w:t xml:space="preserve">Community Enterprise was commissioned </w:t>
      </w:r>
      <w:r w:rsidR="006F42F5" w:rsidRPr="00FA34F5">
        <w:rPr>
          <w:color w:val="auto"/>
        </w:rPr>
        <w:t xml:space="preserve">by Caraidean Uibhist </w:t>
      </w:r>
      <w:r w:rsidRPr="00FA34F5">
        <w:rPr>
          <w:color w:val="auto"/>
        </w:rPr>
        <w:t xml:space="preserve">to undertake an external </w:t>
      </w:r>
      <w:r w:rsidR="00307165">
        <w:rPr>
          <w:color w:val="auto"/>
        </w:rPr>
        <w:t>i</w:t>
      </w:r>
      <w:r w:rsidRPr="00FA34F5">
        <w:rPr>
          <w:color w:val="auto"/>
        </w:rPr>
        <w:t xml:space="preserve">mpact </w:t>
      </w:r>
      <w:r w:rsidR="00307165">
        <w:rPr>
          <w:color w:val="auto"/>
        </w:rPr>
        <w:t>exercise</w:t>
      </w:r>
      <w:r w:rsidR="006F42F5" w:rsidRPr="00FA34F5">
        <w:rPr>
          <w:color w:val="auto"/>
        </w:rPr>
        <w:t xml:space="preserve"> </w:t>
      </w:r>
      <w:r w:rsidRPr="00FA34F5">
        <w:rPr>
          <w:color w:val="auto"/>
        </w:rPr>
        <w:t xml:space="preserve">to help </w:t>
      </w:r>
      <w:r w:rsidR="00EF45DC" w:rsidRPr="00FA34F5">
        <w:rPr>
          <w:color w:val="auto"/>
        </w:rPr>
        <w:t xml:space="preserve">identify and </w:t>
      </w:r>
      <w:r w:rsidRPr="00FA34F5">
        <w:rPr>
          <w:color w:val="auto"/>
        </w:rPr>
        <w:t>understand the difference its work is making</w:t>
      </w:r>
      <w:r w:rsidR="009838E1" w:rsidRPr="00FA34F5">
        <w:rPr>
          <w:color w:val="auto"/>
        </w:rPr>
        <w:t xml:space="preserve"> across the </w:t>
      </w:r>
      <w:r w:rsidR="00307165">
        <w:rPr>
          <w:color w:val="auto"/>
        </w:rPr>
        <w:t>five</w:t>
      </w:r>
      <w:r w:rsidR="009838E1" w:rsidRPr="00FA34F5">
        <w:rPr>
          <w:color w:val="auto"/>
        </w:rPr>
        <w:t xml:space="preserve"> island communities. </w:t>
      </w:r>
    </w:p>
    <w:p w14:paraId="2C2A519B" w14:textId="77777777" w:rsidR="00231F53" w:rsidRPr="00FA34F5" w:rsidRDefault="00231F53" w:rsidP="00231F53">
      <w:pPr>
        <w:rPr>
          <w:color w:val="auto"/>
          <w:szCs w:val="22"/>
        </w:rPr>
      </w:pPr>
      <w:r w:rsidRPr="00FA34F5">
        <w:rPr>
          <w:rFonts w:cs="Segoe UI"/>
          <w:color w:val="auto"/>
          <w:szCs w:val="22"/>
        </w:rPr>
        <w:t>This research focused on the following areas:</w:t>
      </w:r>
    </w:p>
    <w:p w14:paraId="6E896D97" w14:textId="4681AEE0" w:rsidR="00231F53" w:rsidRPr="00FA34F5" w:rsidRDefault="003251FD" w:rsidP="00AA7D68">
      <w:pPr>
        <w:numPr>
          <w:ilvl w:val="0"/>
          <w:numId w:val="3"/>
        </w:numPr>
        <w:tabs>
          <w:tab w:val="num" w:pos="360"/>
        </w:tabs>
        <w:spacing w:after="120"/>
        <w:ind w:left="714" w:hanging="357"/>
        <w:rPr>
          <w:color w:val="auto"/>
        </w:rPr>
      </w:pPr>
      <w:bookmarkStart w:id="10" w:name="_Hlk113006598"/>
      <w:r w:rsidRPr="00FA34F5">
        <w:rPr>
          <w:color w:val="auto"/>
        </w:rPr>
        <w:t xml:space="preserve">Understanding the </w:t>
      </w:r>
      <w:r w:rsidR="00231F53" w:rsidRPr="00FA34F5">
        <w:rPr>
          <w:color w:val="auto"/>
        </w:rPr>
        <w:t xml:space="preserve">experience of those connected to </w:t>
      </w:r>
      <w:r w:rsidR="002134E4" w:rsidRPr="00FA34F5">
        <w:rPr>
          <w:color w:val="auto"/>
        </w:rPr>
        <w:t>the organisation</w:t>
      </w:r>
      <w:r w:rsidR="00F324DB" w:rsidRPr="00FA34F5">
        <w:rPr>
          <w:color w:val="auto"/>
        </w:rPr>
        <w:t xml:space="preserve"> i</w:t>
      </w:r>
      <w:r w:rsidR="00231F53" w:rsidRPr="00FA34F5">
        <w:rPr>
          <w:color w:val="auto"/>
        </w:rPr>
        <w:t xml:space="preserve">ncluding </w:t>
      </w:r>
      <w:r w:rsidR="00AF2136" w:rsidRPr="00FA34F5">
        <w:rPr>
          <w:color w:val="auto"/>
        </w:rPr>
        <w:t>s</w:t>
      </w:r>
      <w:r w:rsidR="00F324DB" w:rsidRPr="00FA34F5">
        <w:rPr>
          <w:color w:val="auto"/>
        </w:rPr>
        <w:t xml:space="preserve">ervice </w:t>
      </w:r>
      <w:r w:rsidR="00AF2136" w:rsidRPr="00FA34F5">
        <w:rPr>
          <w:color w:val="auto"/>
        </w:rPr>
        <w:t>u</w:t>
      </w:r>
      <w:r w:rsidR="00F324DB" w:rsidRPr="00FA34F5">
        <w:rPr>
          <w:color w:val="auto"/>
        </w:rPr>
        <w:t xml:space="preserve">sers, </w:t>
      </w:r>
      <w:r w:rsidR="00AF2136" w:rsidRPr="00FA34F5">
        <w:rPr>
          <w:color w:val="auto"/>
        </w:rPr>
        <w:t>f</w:t>
      </w:r>
      <w:r w:rsidR="00231F53" w:rsidRPr="00FA34F5">
        <w:rPr>
          <w:color w:val="auto"/>
        </w:rPr>
        <w:t xml:space="preserve">amilies, </w:t>
      </w:r>
      <w:r w:rsidR="00AF2136" w:rsidRPr="00FA34F5">
        <w:rPr>
          <w:color w:val="auto"/>
        </w:rPr>
        <w:t>referral a</w:t>
      </w:r>
      <w:r w:rsidR="00231F53" w:rsidRPr="00FA34F5">
        <w:rPr>
          <w:color w:val="auto"/>
        </w:rPr>
        <w:t>gencies</w:t>
      </w:r>
      <w:r w:rsidR="00F324DB" w:rsidRPr="00FA34F5">
        <w:rPr>
          <w:color w:val="auto"/>
        </w:rPr>
        <w:t xml:space="preserve">, </w:t>
      </w:r>
      <w:r w:rsidR="00AF2136" w:rsidRPr="00FA34F5">
        <w:rPr>
          <w:color w:val="auto"/>
        </w:rPr>
        <w:t>s</w:t>
      </w:r>
      <w:r w:rsidR="00F324DB" w:rsidRPr="00FA34F5">
        <w:rPr>
          <w:color w:val="auto"/>
        </w:rPr>
        <w:t>taff</w:t>
      </w:r>
      <w:r w:rsidR="004328C4" w:rsidRPr="00FA34F5">
        <w:rPr>
          <w:color w:val="auto"/>
        </w:rPr>
        <w:t xml:space="preserve">, </w:t>
      </w:r>
      <w:r w:rsidR="00AF2136" w:rsidRPr="00FA34F5">
        <w:rPr>
          <w:color w:val="auto"/>
        </w:rPr>
        <w:t>volunteers,</w:t>
      </w:r>
      <w:r w:rsidR="00231F53" w:rsidRPr="00FA34F5">
        <w:rPr>
          <w:color w:val="auto"/>
        </w:rPr>
        <w:t xml:space="preserve"> </w:t>
      </w:r>
      <w:r w:rsidR="004328C4" w:rsidRPr="00FA34F5">
        <w:rPr>
          <w:color w:val="auto"/>
        </w:rPr>
        <w:t xml:space="preserve">and </w:t>
      </w:r>
      <w:r w:rsidR="009838E1" w:rsidRPr="00FA34F5">
        <w:rPr>
          <w:color w:val="auto"/>
        </w:rPr>
        <w:t>trustees</w:t>
      </w:r>
    </w:p>
    <w:bookmarkEnd w:id="10"/>
    <w:p w14:paraId="293E223B" w14:textId="51FF01F0" w:rsidR="00231F53" w:rsidRPr="00FA34F5" w:rsidRDefault="00231F53" w:rsidP="00AA7D68">
      <w:pPr>
        <w:numPr>
          <w:ilvl w:val="0"/>
          <w:numId w:val="3"/>
        </w:numPr>
        <w:tabs>
          <w:tab w:val="num" w:pos="360"/>
        </w:tabs>
        <w:spacing w:after="120"/>
        <w:ind w:left="714" w:hanging="357"/>
        <w:rPr>
          <w:color w:val="auto"/>
        </w:rPr>
      </w:pPr>
      <w:r w:rsidRPr="00FA34F5">
        <w:rPr>
          <w:color w:val="auto"/>
        </w:rPr>
        <w:t>Explor</w:t>
      </w:r>
      <w:r w:rsidR="00F2404F" w:rsidRPr="00FA34F5">
        <w:rPr>
          <w:color w:val="auto"/>
        </w:rPr>
        <w:t>ing</w:t>
      </w:r>
      <w:r w:rsidRPr="00FA34F5">
        <w:rPr>
          <w:color w:val="auto"/>
        </w:rPr>
        <w:t xml:space="preserve"> the </w:t>
      </w:r>
      <w:r w:rsidR="005B68D0" w:rsidRPr="00FA34F5">
        <w:rPr>
          <w:color w:val="auto"/>
        </w:rPr>
        <w:t>impact,</w:t>
      </w:r>
      <w:r w:rsidRPr="00FA34F5">
        <w:rPr>
          <w:color w:val="auto"/>
        </w:rPr>
        <w:t xml:space="preserve"> </w:t>
      </w:r>
      <w:r w:rsidR="00AF2136" w:rsidRPr="00FA34F5">
        <w:rPr>
          <w:color w:val="auto"/>
        </w:rPr>
        <w:t>the organisation</w:t>
      </w:r>
      <w:r w:rsidR="004328C4" w:rsidRPr="00FA34F5">
        <w:rPr>
          <w:color w:val="auto"/>
        </w:rPr>
        <w:t xml:space="preserve"> is</w:t>
      </w:r>
      <w:r w:rsidRPr="00FA34F5">
        <w:rPr>
          <w:color w:val="auto"/>
        </w:rPr>
        <w:t xml:space="preserve"> having on the lives of </w:t>
      </w:r>
      <w:r w:rsidR="004328C4" w:rsidRPr="00FA34F5">
        <w:rPr>
          <w:color w:val="auto"/>
        </w:rPr>
        <w:t>service users</w:t>
      </w:r>
    </w:p>
    <w:p w14:paraId="6E3F4C80" w14:textId="5B6999B9" w:rsidR="005A74D9" w:rsidRDefault="003251FD" w:rsidP="005A74D9">
      <w:pPr>
        <w:numPr>
          <w:ilvl w:val="0"/>
          <w:numId w:val="3"/>
        </w:numPr>
        <w:tabs>
          <w:tab w:val="num" w:pos="360"/>
        </w:tabs>
        <w:spacing w:after="120"/>
        <w:ind w:left="714" w:hanging="357"/>
        <w:rPr>
          <w:color w:val="auto"/>
          <w:lang w:eastAsia="en-US"/>
        </w:rPr>
      </w:pPr>
      <w:r w:rsidRPr="00FA34F5">
        <w:rPr>
          <w:color w:val="auto"/>
        </w:rPr>
        <w:t>Identifying</w:t>
      </w:r>
      <w:r w:rsidR="00231F53" w:rsidRPr="00FA34F5">
        <w:rPr>
          <w:color w:val="auto"/>
        </w:rPr>
        <w:t xml:space="preserve"> what stakeholders think is working well</w:t>
      </w:r>
      <w:r w:rsidR="00E1452A" w:rsidRPr="00FA34F5">
        <w:rPr>
          <w:color w:val="auto"/>
        </w:rPr>
        <w:t xml:space="preserve">, where there are </w:t>
      </w:r>
      <w:r w:rsidR="00231F53" w:rsidRPr="00FA34F5">
        <w:rPr>
          <w:color w:val="auto"/>
        </w:rPr>
        <w:t>areas for improvement</w:t>
      </w:r>
      <w:r w:rsidR="00E1452A" w:rsidRPr="00FA34F5">
        <w:rPr>
          <w:color w:val="auto"/>
        </w:rPr>
        <w:t>,</w:t>
      </w:r>
      <w:r w:rsidR="00231F53" w:rsidRPr="00FA34F5">
        <w:rPr>
          <w:color w:val="auto"/>
        </w:rPr>
        <w:t xml:space="preserve"> or </w:t>
      </w:r>
      <w:r w:rsidR="00307165">
        <w:rPr>
          <w:color w:val="auto"/>
        </w:rPr>
        <w:t xml:space="preserve">where there are </w:t>
      </w:r>
      <w:r w:rsidR="00231F53" w:rsidRPr="00FA34F5">
        <w:rPr>
          <w:color w:val="auto"/>
        </w:rPr>
        <w:t xml:space="preserve">gaps in </w:t>
      </w:r>
      <w:r w:rsidR="00E1452A" w:rsidRPr="00FA34F5">
        <w:rPr>
          <w:color w:val="auto"/>
        </w:rPr>
        <w:t xml:space="preserve">the </w:t>
      </w:r>
      <w:r w:rsidR="00231F53" w:rsidRPr="00FA34F5">
        <w:rPr>
          <w:color w:val="auto"/>
        </w:rPr>
        <w:t>existing services</w:t>
      </w:r>
    </w:p>
    <w:p w14:paraId="09C58803" w14:textId="77777777" w:rsidR="005823D2" w:rsidRPr="00FA34F5" w:rsidRDefault="005823D2" w:rsidP="00387BB8">
      <w:pPr>
        <w:spacing w:after="120"/>
        <w:rPr>
          <w:color w:val="auto"/>
          <w:lang w:eastAsia="en-US"/>
        </w:rPr>
      </w:pPr>
    </w:p>
    <w:p w14:paraId="4E5E86CE" w14:textId="22F9487A" w:rsidR="00231F53" w:rsidRPr="008810DC" w:rsidRDefault="00231F53" w:rsidP="008810DC">
      <w:pPr>
        <w:pStyle w:val="2CESub-heading"/>
      </w:pPr>
      <w:bookmarkStart w:id="11" w:name="_Toc120628467"/>
      <w:r w:rsidRPr="008810DC">
        <w:t>1.</w:t>
      </w:r>
      <w:r w:rsidR="003E64AC" w:rsidRPr="008810DC">
        <w:t>7</w:t>
      </w:r>
      <w:r w:rsidRPr="008810DC">
        <w:t xml:space="preserve"> Methodology</w:t>
      </w:r>
      <w:bookmarkEnd w:id="11"/>
    </w:p>
    <w:p w14:paraId="1B667404" w14:textId="79863ADA" w:rsidR="00231F53" w:rsidRPr="00FA34F5" w:rsidRDefault="00231F53" w:rsidP="00231F53">
      <w:pPr>
        <w:jc w:val="both"/>
        <w:rPr>
          <w:color w:val="auto"/>
          <w:lang w:eastAsia="en-US"/>
        </w:rPr>
      </w:pPr>
      <w:r w:rsidRPr="00FA34F5">
        <w:rPr>
          <w:color w:val="auto"/>
          <w:lang w:eastAsia="en-US"/>
        </w:rPr>
        <w:t xml:space="preserve">As part of the exercise a qualitative information gathering exercise was undertaken which included one to one discussion with </w:t>
      </w:r>
      <w:r w:rsidR="00871F40" w:rsidRPr="00FA34F5">
        <w:rPr>
          <w:color w:val="auto"/>
          <w:lang w:eastAsia="en-US"/>
        </w:rPr>
        <w:t>service users, family members</w:t>
      </w:r>
      <w:r w:rsidR="005823D2" w:rsidRPr="00FA34F5">
        <w:rPr>
          <w:color w:val="auto"/>
          <w:lang w:eastAsia="en-US"/>
        </w:rPr>
        <w:t xml:space="preserve">, </w:t>
      </w:r>
      <w:r w:rsidR="00871F40" w:rsidRPr="00FA34F5">
        <w:rPr>
          <w:color w:val="auto"/>
          <w:lang w:eastAsia="en-US"/>
        </w:rPr>
        <w:t>carers, referral agencies, funders</w:t>
      </w:r>
      <w:r w:rsidR="005823D2" w:rsidRPr="00FA34F5">
        <w:rPr>
          <w:color w:val="auto"/>
          <w:lang w:eastAsia="en-US"/>
        </w:rPr>
        <w:t>,</w:t>
      </w:r>
      <w:r w:rsidR="00871F40" w:rsidRPr="00FA34F5">
        <w:rPr>
          <w:color w:val="auto"/>
          <w:lang w:eastAsia="en-US"/>
        </w:rPr>
        <w:t xml:space="preserve"> staff, volunteers, and </w:t>
      </w:r>
      <w:r w:rsidR="005823D2" w:rsidRPr="00FA34F5">
        <w:rPr>
          <w:color w:val="auto"/>
          <w:lang w:eastAsia="en-US"/>
        </w:rPr>
        <w:t>trustees</w:t>
      </w:r>
      <w:r w:rsidR="00B86DFD" w:rsidRPr="00FA34F5">
        <w:rPr>
          <w:color w:val="auto"/>
          <w:lang w:eastAsia="en-US"/>
        </w:rPr>
        <w:t>.</w:t>
      </w:r>
      <w:r w:rsidR="00871F40" w:rsidRPr="00FA34F5">
        <w:rPr>
          <w:color w:val="auto"/>
          <w:lang w:eastAsia="en-US"/>
        </w:rPr>
        <w:t xml:space="preserve"> </w:t>
      </w:r>
      <w:r w:rsidR="001C7CC6" w:rsidRPr="00FA34F5">
        <w:rPr>
          <w:color w:val="auto"/>
          <w:lang w:eastAsia="en-US"/>
        </w:rPr>
        <w:t>To</w:t>
      </w:r>
      <w:r w:rsidR="00C31B6A" w:rsidRPr="00FA34F5">
        <w:rPr>
          <w:color w:val="auto"/>
          <w:lang w:eastAsia="en-US"/>
        </w:rPr>
        <w:t xml:space="preserve"> gather as much qualitative feedback as possible</w:t>
      </w:r>
      <w:r w:rsidR="00EA4C32" w:rsidRPr="00FA34F5">
        <w:rPr>
          <w:color w:val="auto"/>
          <w:lang w:eastAsia="en-US"/>
        </w:rPr>
        <w:t>, existing</w:t>
      </w:r>
      <w:r w:rsidR="00C31B6A" w:rsidRPr="00FA34F5">
        <w:rPr>
          <w:color w:val="auto"/>
          <w:lang w:eastAsia="en-US"/>
        </w:rPr>
        <w:t xml:space="preserve"> </w:t>
      </w:r>
      <w:r w:rsidR="009C1DFD" w:rsidRPr="00FA34F5">
        <w:rPr>
          <w:color w:val="auto"/>
          <w:lang w:eastAsia="en-US"/>
        </w:rPr>
        <w:t xml:space="preserve">service user feedback </w:t>
      </w:r>
      <w:r w:rsidR="00EA4C32" w:rsidRPr="00FA34F5">
        <w:rPr>
          <w:color w:val="auto"/>
          <w:lang w:eastAsia="en-US"/>
        </w:rPr>
        <w:t>was also</w:t>
      </w:r>
      <w:r w:rsidR="0034454D" w:rsidRPr="00FA34F5">
        <w:rPr>
          <w:color w:val="auto"/>
          <w:lang w:eastAsia="en-US"/>
        </w:rPr>
        <w:t xml:space="preserve"> </w:t>
      </w:r>
      <w:r w:rsidR="00EA4C32" w:rsidRPr="00FA34F5">
        <w:rPr>
          <w:color w:val="auto"/>
          <w:lang w:eastAsia="en-US"/>
        </w:rPr>
        <w:t>used</w:t>
      </w:r>
      <w:r w:rsidR="0034454D" w:rsidRPr="00FA34F5">
        <w:rPr>
          <w:color w:val="auto"/>
          <w:lang w:eastAsia="en-US"/>
        </w:rPr>
        <w:t xml:space="preserve">. </w:t>
      </w:r>
      <w:r w:rsidR="00250BE8" w:rsidRPr="00FA34F5">
        <w:rPr>
          <w:color w:val="auto"/>
          <w:lang w:eastAsia="en-US"/>
        </w:rPr>
        <w:t>Those</w:t>
      </w:r>
      <w:r w:rsidR="00EA4C32" w:rsidRPr="00FA34F5">
        <w:rPr>
          <w:color w:val="auto"/>
          <w:lang w:eastAsia="en-US"/>
        </w:rPr>
        <w:t xml:space="preserve"> </w:t>
      </w:r>
      <w:r w:rsidR="00250BE8" w:rsidRPr="00FA34F5">
        <w:rPr>
          <w:color w:val="auto"/>
          <w:lang w:eastAsia="en-US"/>
        </w:rPr>
        <w:t>participating</w:t>
      </w:r>
      <w:r w:rsidR="00EA4C32" w:rsidRPr="00FA34F5">
        <w:rPr>
          <w:color w:val="auto"/>
          <w:lang w:eastAsia="en-US"/>
        </w:rPr>
        <w:t xml:space="preserve"> </w:t>
      </w:r>
      <w:r w:rsidR="00250BE8" w:rsidRPr="00FA34F5">
        <w:rPr>
          <w:color w:val="auto"/>
          <w:lang w:eastAsia="en-US"/>
        </w:rPr>
        <w:t xml:space="preserve">had options for a one-one discussion or to complete a questionnaire, the majority preferred to engage in a discussion. </w:t>
      </w:r>
    </w:p>
    <w:p w14:paraId="0DE7915C" w14:textId="575D0D4E" w:rsidR="00E53D63" w:rsidRPr="00FA34F5" w:rsidRDefault="00231F53" w:rsidP="00B72902">
      <w:pPr>
        <w:jc w:val="both"/>
        <w:rPr>
          <w:color w:val="auto"/>
        </w:rPr>
      </w:pPr>
      <w:r w:rsidRPr="00FA34F5">
        <w:rPr>
          <w:color w:val="auto"/>
          <w:lang w:eastAsia="en-US"/>
        </w:rPr>
        <w:t>Each participant was asked a series of set questions, with opportunit</w:t>
      </w:r>
      <w:r w:rsidR="00592253" w:rsidRPr="00FA34F5">
        <w:rPr>
          <w:color w:val="auto"/>
          <w:lang w:eastAsia="en-US"/>
        </w:rPr>
        <w:t>ies</w:t>
      </w:r>
      <w:r w:rsidRPr="00FA34F5">
        <w:rPr>
          <w:color w:val="auto"/>
          <w:lang w:eastAsia="en-US"/>
        </w:rPr>
        <w:t xml:space="preserve"> for those who wanted to consider the questions further or would prefer to respond in confidence, to send their responses by email. </w:t>
      </w:r>
      <w:r w:rsidRPr="00FA34F5">
        <w:rPr>
          <w:color w:val="auto"/>
        </w:rPr>
        <w:t>Th</w:t>
      </w:r>
      <w:r w:rsidR="00250BE8" w:rsidRPr="00FA34F5">
        <w:rPr>
          <w:color w:val="auto"/>
        </w:rPr>
        <w:t>e exercise</w:t>
      </w:r>
      <w:r w:rsidRPr="00FA34F5">
        <w:rPr>
          <w:color w:val="auto"/>
        </w:rPr>
        <w:t xml:space="preserve"> was underpinned by a qualitative research approach that aimed to explore key perspectives and experiences from a range of stakeholder</w:t>
      </w:r>
      <w:r w:rsidR="00891793" w:rsidRPr="00FA34F5">
        <w:rPr>
          <w:color w:val="auto"/>
        </w:rPr>
        <w:t>s</w:t>
      </w:r>
      <w:r w:rsidRPr="00FA34F5">
        <w:rPr>
          <w:color w:val="auto"/>
        </w:rPr>
        <w:t xml:space="preserve">. </w:t>
      </w:r>
    </w:p>
    <w:p w14:paraId="68616E00" w14:textId="77777777" w:rsidR="00B01298" w:rsidRDefault="00B01298" w:rsidP="00B72902">
      <w:pPr>
        <w:jc w:val="both"/>
        <w:rPr>
          <w:color w:val="auto"/>
        </w:rPr>
      </w:pPr>
    </w:p>
    <w:p w14:paraId="4D138DA5" w14:textId="77777777" w:rsidR="00B01298" w:rsidRDefault="00B01298" w:rsidP="00B72902">
      <w:pPr>
        <w:jc w:val="both"/>
        <w:rPr>
          <w:color w:val="auto"/>
        </w:rPr>
      </w:pPr>
    </w:p>
    <w:p w14:paraId="3482CA65" w14:textId="77777777" w:rsidR="00B01298" w:rsidRDefault="00B01298" w:rsidP="00B72902">
      <w:pPr>
        <w:jc w:val="both"/>
        <w:rPr>
          <w:color w:val="auto"/>
        </w:rPr>
      </w:pPr>
    </w:p>
    <w:p w14:paraId="31D0D593" w14:textId="022DDCF8" w:rsidR="000B68AB" w:rsidRPr="00FA34F5" w:rsidRDefault="00C96901" w:rsidP="00B72902">
      <w:pPr>
        <w:jc w:val="both"/>
        <w:rPr>
          <w:color w:val="auto"/>
        </w:rPr>
      </w:pPr>
      <w:r w:rsidRPr="00FA34F5">
        <w:rPr>
          <w:color w:val="auto"/>
        </w:rPr>
        <w:lastRenderedPageBreak/>
        <w:t>Respondents</w:t>
      </w:r>
      <w:r w:rsidR="004D235B" w:rsidRPr="00FA34F5">
        <w:rPr>
          <w:color w:val="auto"/>
        </w:rPr>
        <w:t>:</w:t>
      </w:r>
    </w:p>
    <w:p w14:paraId="1F9A2A5B" w14:textId="29E51625" w:rsidR="004D235B" w:rsidRPr="00307165" w:rsidRDefault="004D235B" w:rsidP="00397A0F">
      <w:pPr>
        <w:pStyle w:val="3CENormal"/>
        <w:numPr>
          <w:ilvl w:val="0"/>
          <w:numId w:val="49"/>
        </w:numPr>
        <w:spacing w:after="0"/>
        <w:rPr>
          <w:color w:val="auto"/>
        </w:rPr>
      </w:pPr>
      <w:r w:rsidRPr="00307165">
        <w:rPr>
          <w:color w:val="auto"/>
        </w:rPr>
        <w:t>Service Users -</w:t>
      </w:r>
      <w:r w:rsidR="00A70825" w:rsidRPr="00307165">
        <w:rPr>
          <w:color w:val="auto"/>
        </w:rPr>
        <w:t xml:space="preserve"> 9</w:t>
      </w:r>
      <w:r w:rsidRPr="00307165">
        <w:rPr>
          <w:color w:val="auto"/>
        </w:rPr>
        <w:t xml:space="preserve"> </w:t>
      </w:r>
    </w:p>
    <w:p w14:paraId="69992ED0" w14:textId="12BF2B45" w:rsidR="004D235B" w:rsidRPr="00307165" w:rsidRDefault="004D235B" w:rsidP="00397A0F">
      <w:pPr>
        <w:pStyle w:val="3CENormal"/>
        <w:numPr>
          <w:ilvl w:val="0"/>
          <w:numId w:val="49"/>
        </w:numPr>
        <w:spacing w:after="0"/>
        <w:rPr>
          <w:color w:val="auto"/>
        </w:rPr>
      </w:pPr>
      <w:r w:rsidRPr="00307165">
        <w:rPr>
          <w:color w:val="auto"/>
        </w:rPr>
        <w:t xml:space="preserve">External Stakeholders </w:t>
      </w:r>
      <w:r w:rsidR="00A70825" w:rsidRPr="00307165">
        <w:rPr>
          <w:color w:val="auto"/>
        </w:rPr>
        <w:t xml:space="preserve">- </w:t>
      </w:r>
      <w:r w:rsidR="00C96901" w:rsidRPr="00307165">
        <w:rPr>
          <w:color w:val="auto"/>
        </w:rPr>
        <w:t>6</w:t>
      </w:r>
    </w:p>
    <w:p w14:paraId="2092E3D8" w14:textId="51032894" w:rsidR="004271EC" w:rsidRPr="00307165" w:rsidRDefault="00C96901" w:rsidP="00397A0F">
      <w:pPr>
        <w:pStyle w:val="3CENormal"/>
        <w:numPr>
          <w:ilvl w:val="0"/>
          <w:numId w:val="49"/>
        </w:numPr>
        <w:spacing w:after="0"/>
        <w:rPr>
          <w:color w:val="auto"/>
        </w:rPr>
      </w:pPr>
      <w:r w:rsidRPr="00307165">
        <w:rPr>
          <w:color w:val="auto"/>
        </w:rPr>
        <w:t xml:space="preserve">Staff, Volunteers, Trustees </w:t>
      </w:r>
      <w:r w:rsidR="00397A0F" w:rsidRPr="00307165">
        <w:rPr>
          <w:color w:val="auto"/>
        </w:rPr>
        <w:t>–</w:t>
      </w:r>
      <w:r w:rsidRPr="00307165">
        <w:rPr>
          <w:color w:val="auto"/>
        </w:rPr>
        <w:t xml:space="preserve"> </w:t>
      </w:r>
      <w:r w:rsidR="00552126">
        <w:rPr>
          <w:color w:val="auto"/>
        </w:rPr>
        <w:t>20</w:t>
      </w:r>
    </w:p>
    <w:p w14:paraId="38C1036D" w14:textId="77777777" w:rsidR="00397A0F" w:rsidRPr="00397A0F" w:rsidRDefault="00397A0F" w:rsidP="00397A0F">
      <w:pPr>
        <w:pStyle w:val="3CENormal"/>
        <w:spacing w:after="0"/>
        <w:ind w:left="720"/>
      </w:pPr>
    </w:p>
    <w:p w14:paraId="26CFFAED" w14:textId="77777777" w:rsidR="00397A0F" w:rsidRDefault="004271EC" w:rsidP="00397A0F">
      <w:pPr>
        <w:spacing w:after="0"/>
        <w:jc w:val="center"/>
        <w:rPr>
          <w:color w:val="FBB800" w:themeColor="accent1"/>
        </w:rPr>
      </w:pPr>
      <w:r w:rsidRPr="00397A0F">
        <w:rPr>
          <w:i/>
          <w:iCs/>
          <w:color w:val="FBB800" w:themeColor="accent1"/>
        </w:rPr>
        <w:t>We are immensely proud to receive this recognition and reflects the dedicated and long hours the Caraidean team put in to ensure that the organisation provides the service that it does to our community; without our Volunteers, we would not exist …. they are such an integral part of the Caraidean family, from befrienders to volunteer support workers, to the Board themselves, without them we would not be able to continue to flourish</w:t>
      </w:r>
      <w:r w:rsidR="00D03A6D" w:rsidRPr="00397A0F">
        <w:rPr>
          <w:color w:val="FBB800" w:themeColor="accent1"/>
        </w:rPr>
        <w:t xml:space="preserve"> </w:t>
      </w:r>
    </w:p>
    <w:p w14:paraId="4163758C" w14:textId="7DE72053" w:rsidR="00B72902" w:rsidRDefault="00896D25" w:rsidP="00397A0F">
      <w:pPr>
        <w:spacing w:after="0"/>
        <w:jc w:val="center"/>
        <w:rPr>
          <w:color w:val="FBB800" w:themeColor="accent1"/>
        </w:rPr>
      </w:pPr>
      <w:r w:rsidRPr="00397A0F">
        <w:rPr>
          <w:color w:val="FBB800" w:themeColor="accent1"/>
        </w:rPr>
        <w:t>(</w:t>
      </w:r>
      <w:r w:rsidR="00D03A6D" w:rsidRPr="00397A0F">
        <w:rPr>
          <w:color w:val="FBB800" w:themeColor="accent1"/>
        </w:rPr>
        <w:t xml:space="preserve">Manager on being awarded the </w:t>
      </w:r>
      <w:r w:rsidRPr="00397A0F">
        <w:rPr>
          <w:color w:val="FBB800" w:themeColor="accent1"/>
        </w:rPr>
        <w:t>Volunteer Friendly Award)</w:t>
      </w:r>
    </w:p>
    <w:p w14:paraId="31A119CF" w14:textId="77777777" w:rsidR="00397A0F" w:rsidRDefault="00397A0F" w:rsidP="00397A0F">
      <w:pPr>
        <w:spacing w:after="0"/>
        <w:jc w:val="center"/>
        <w:rPr>
          <w:color w:val="FBB800" w:themeColor="accent1"/>
        </w:rPr>
      </w:pPr>
    </w:p>
    <w:p w14:paraId="07977D03" w14:textId="77777777" w:rsidR="00397A0F" w:rsidRDefault="00397A0F" w:rsidP="00397A0F">
      <w:pPr>
        <w:spacing w:after="0"/>
        <w:jc w:val="center"/>
        <w:rPr>
          <w:color w:val="FBB800" w:themeColor="accent1"/>
        </w:rPr>
      </w:pPr>
    </w:p>
    <w:p w14:paraId="7296A18B" w14:textId="77777777" w:rsidR="00397A0F" w:rsidRDefault="00397A0F" w:rsidP="00397A0F">
      <w:pPr>
        <w:spacing w:after="0"/>
        <w:jc w:val="center"/>
        <w:rPr>
          <w:color w:val="FBB800" w:themeColor="accent1"/>
        </w:rPr>
      </w:pPr>
    </w:p>
    <w:p w14:paraId="47C30766" w14:textId="77777777" w:rsidR="00387BB8" w:rsidRDefault="00387BB8" w:rsidP="00397A0F">
      <w:pPr>
        <w:spacing w:after="0"/>
        <w:jc w:val="center"/>
        <w:rPr>
          <w:color w:val="FBB800" w:themeColor="accent1"/>
        </w:rPr>
      </w:pPr>
    </w:p>
    <w:p w14:paraId="21DC7674" w14:textId="77777777" w:rsidR="00DD74A6" w:rsidRDefault="00DD74A6" w:rsidP="00397A0F">
      <w:pPr>
        <w:spacing w:after="0"/>
        <w:jc w:val="center"/>
        <w:rPr>
          <w:color w:val="FBB800" w:themeColor="accent1"/>
        </w:rPr>
      </w:pPr>
    </w:p>
    <w:p w14:paraId="54772BBE" w14:textId="77777777" w:rsidR="00DD74A6" w:rsidRDefault="00DD74A6" w:rsidP="00397A0F">
      <w:pPr>
        <w:spacing w:after="0"/>
        <w:jc w:val="center"/>
        <w:rPr>
          <w:color w:val="FBB800" w:themeColor="accent1"/>
        </w:rPr>
      </w:pPr>
    </w:p>
    <w:p w14:paraId="7FC8B921" w14:textId="77777777" w:rsidR="00DD74A6" w:rsidRDefault="00DD74A6" w:rsidP="00397A0F">
      <w:pPr>
        <w:spacing w:after="0"/>
        <w:jc w:val="center"/>
        <w:rPr>
          <w:color w:val="FBB800" w:themeColor="accent1"/>
        </w:rPr>
      </w:pPr>
    </w:p>
    <w:p w14:paraId="280C4508" w14:textId="77777777" w:rsidR="00DD74A6" w:rsidRDefault="00DD74A6" w:rsidP="00397A0F">
      <w:pPr>
        <w:spacing w:after="0"/>
        <w:jc w:val="center"/>
        <w:rPr>
          <w:color w:val="FBB800" w:themeColor="accent1"/>
        </w:rPr>
      </w:pPr>
    </w:p>
    <w:p w14:paraId="46F9FDFC" w14:textId="77777777" w:rsidR="00397A0F" w:rsidRPr="00397A0F" w:rsidRDefault="00397A0F" w:rsidP="00397A0F">
      <w:pPr>
        <w:spacing w:after="0"/>
        <w:jc w:val="center"/>
        <w:rPr>
          <w:color w:val="FBB800" w:themeColor="accent1"/>
        </w:rPr>
      </w:pPr>
    </w:p>
    <w:p w14:paraId="0F6C07C8" w14:textId="77777777" w:rsidR="00B72902" w:rsidRDefault="00B72902" w:rsidP="00231F53">
      <w:pPr>
        <w:spacing w:after="0"/>
        <w:jc w:val="both"/>
        <w:rPr>
          <w:color w:val="auto"/>
          <w:lang w:eastAsia="en-US"/>
        </w:rPr>
      </w:pPr>
    </w:p>
    <w:p w14:paraId="1A4A3E4F" w14:textId="77777777" w:rsidR="00B01298" w:rsidRDefault="00B01298" w:rsidP="00231F53">
      <w:pPr>
        <w:spacing w:after="0"/>
        <w:jc w:val="both"/>
        <w:rPr>
          <w:color w:val="auto"/>
          <w:lang w:eastAsia="en-US"/>
        </w:rPr>
      </w:pPr>
    </w:p>
    <w:p w14:paraId="50CEDA63" w14:textId="77777777" w:rsidR="00B01298" w:rsidRDefault="00B01298" w:rsidP="00231F53">
      <w:pPr>
        <w:spacing w:after="0"/>
        <w:jc w:val="both"/>
        <w:rPr>
          <w:color w:val="auto"/>
          <w:lang w:eastAsia="en-US"/>
        </w:rPr>
      </w:pPr>
    </w:p>
    <w:p w14:paraId="36010871" w14:textId="77777777" w:rsidR="00B01298" w:rsidRDefault="00B01298" w:rsidP="00231F53">
      <w:pPr>
        <w:spacing w:after="0"/>
        <w:jc w:val="both"/>
        <w:rPr>
          <w:color w:val="auto"/>
          <w:lang w:eastAsia="en-US"/>
        </w:rPr>
      </w:pPr>
    </w:p>
    <w:p w14:paraId="65FA6124" w14:textId="77777777" w:rsidR="00B01298" w:rsidRDefault="00B01298" w:rsidP="00231F53">
      <w:pPr>
        <w:spacing w:after="0"/>
        <w:jc w:val="both"/>
        <w:rPr>
          <w:color w:val="auto"/>
          <w:lang w:eastAsia="en-US"/>
        </w:rPr>
      </w:pPr>
    </w:p>
    <w:p w14:paraId="3848F80A" w14:textId="77777777" w:rsidR="00B01298" w:rsidRDefault="00B01298" w:rsidP="00231F53">
      <w:pPr>
        <w:spacing w:after="0"/>
        <w:jc w:val="both"/>
        <w:rPr>
          <w:color w:val="auto"/>
          <w:lang w:eastAsia="en-US"/>
        </w:rPr>
      </w:pPr>
    </w:p>
    <w:p w14:paraId="096ED686" w14:textId="77777777" w:rsidR="00B01298" w:rsidRDefault="00B01298" w:rsidP="00231F53">
      <w:pPr>
        <w:spacing w:after="0"/>
        <w:jc w:val="both"/>
        <w:rPr>
          <w:color w:val="auto"/>
          <w:lang w:eastAsia="en-US"/>
        </w:rPr>
      </w:pPr>
    </w:p>
    <w:p w14:paraId="02DE33D3" w14:textId="77777777" w:rsidR="00B01298" w:rsidRDefault="00B01298" w:rsidP="00231F53">
      <w:pPr>
        <w:spacing w:after="0"/>
        <w:jc w:val="both"/>
        <w:rPr>
          <w:color w:val="auto"/>
          <w:lang w:eastAsia="en-US"/>
        </w:rPr>
      </w:pPr>
    </w:p>
    <w:p w14:paraId="74A85B88" w14:textId="77777777" w:rsidR="00B01298" w:rsidRDefault="00B01298" w:rsidP="00231F53">
      <w:pPr>
        <w:spacing w:after="0"/>
        <w:jc w:val="both"/>
        <w:rPr>
          <w:color w:val="auto"/>
          <w:lang w:eastAsia="en-US"/>
        </w:rPr>
      </w:pPr>
    </w:p>
    <w:p w14:paraId="6953236C" w14:textId="77777777" w:rsidR="00B01298" w:rsidRDefault="00B01298" w:rsidP="00231F53">
      <w:pPr>
        <w:spacing w:after="0"/>
        <w:jc w:val="both"/>
        <w:rPr>
          <w:color w:val="auto"/>
          <w:lang w:eastAsia="en-US"/>
        </w:rPr>
      </w:pPr>
    </w:p>
    <w:p w14:paraId="68338E67" w14:textId="77777777" w:rsidR="00B01298" w:rsidRDefault="00B01298" w:rsidP="00231F53">
      <w:pPr>
        <w:spacing w:after="0"/>
        <w:jc w:val="both"/>
        <w:rPr>
          <w:color w:val="auto"/>
          <w:lang w:eastAsia="en-US"/>
        </w:rPr>
      </w:pPr>
    </w:p>
    <w:p w14:paraId="50067356" w14:textId="77777777" w:rsidR="00B01298" w:rsidRDefault="00B01298" w:rsidP="00231F53">
      <w:pPr>
        <w:spacing w:after="0"/>
        <w:jc w:val="both"/>
        <w:rPr>
          <w:color w:val="auto"/>
          <w:lang w:eastAsia="en-US"/>
        </w:rPr>
      </w:pPr>
    </w:p>
    <w:p w14:paraId="23B78024" w14:textId="77777777" w:rsidR="00B01298" w:rsidRDefault="00B01298" w:rsidP="00231F53">
      <w:pPr>
        <w:spacing w:after="0"/>
        <w:jc w:val="both"/>
        <w:rPr>
          <w:color w:val="auto"/>
          <w:lang w:eastAsia="en-US"/>
        </w:rPr>
      </w:pPr>
    </w:p>
    <w:p w14:paraId="1045DFFB" w14:textId="77777777" w:rsidR="00B01298" w:rsidRDefault="00B01298" w:rsidP="00231F53">
      <w:pPr>
        <w:spacing w:after="0"/>
        <w:jc w:val="both"/>
        <w:rPr>
          <w:color w:val="auto"/>
          <w:lang w:eastAsia="en-US"/>
        </w:rPr>
      </w:pPr>
    </w:p>
    <w:p w14:paraId="69EE0657" w14:textId="77777777" w:rsidR="00B01298" w:rsidRDefault="00B01298" w:rsidP="00231F53">
      <w:pPr>
        <w:spacing w:after="0"/>
        <w:jc w:val="both"/>
        <w:rPr>
          <w:color w:val="auto"/>
          <w:lang w:eastAsia="en-US"/>
        </w:rPr>
      </w:pPr>
    </w:p>
    <w:p w14:paraId="226004B6" w14:textId="77777777" w:rsidR="00B01298" w:rsidRDefault="00B01298" w:rsidP="00231F53">
      <w:pPr>
        <w:spacing w:after="0"/>
        <w:jc w:val="both"/>
        <w:rPr>
          <w:color w:val="auto"/>
          <w:lang w:eastAsia="en-US"/>
        </w:rPr>
      </w:pPr>
    </w:p>
    <w:p w14:paraId="0F713E5B" w14:textId="77777777" w:rsidR="00B01298" w:rsidRDefault="00B01298" w:rsidP="00231F53">
      <w:pPr>
        <w:spacing w:after="0"/>
        <w:jc w:val="both"/>
        <w:rPr>
          <w:color w:val="auto"/>
          <w:lang w:eastAsia="en-US"/>
        </w:rPr>
      </w:pPr>
    </w:p>
    <w:p w14:paraId="51A20556" w14:textId="77777777" w:rsidR="00B01298" w:rsidRDefault="00B01298" w:rsidP="00231F53">
      <w:pPr>
        <w:spacing w:after="0"/>
        <w:jc w:val="both"/>
        <w:rPr>
          <w:color w:val="auto"/>
          <w:lang w:eastAsia="en-US"/>
        </w:rPr>
      </w:pPr>
    </w:p>
    <w:p w14:paraId="49970A6A" w14:textId="77777777" w:rsidR="00B01298" w:rsidRDefault="00B01298" w:rsidP="00231F53">
      <w:pPr>
        <w:spacing w:after="0"/>
        <w:jc w:val="both"/>
        <w:rPr>
          <w:color w:val="auto"/>
          <w:lang w:eastAsia="en-US"/>
        </w:rPr>
      </w:pPr>
    </w:p>
    <w:p w14:paraId="4A22AA0D" w14:textId="77777777" w:rsidR="00B01298" w:rsidRDefault="00B01298" w:rsidP="00231F53">
      <w:pPr>
        <w:spacing w:after="0"/>
        <w:jc w:val="both"/>
        <w:rPr>
          <w:color w:val="auto"/>
          <w:lang w:eastAsia="en-US"/>
        </w:rPr>
      </w:pPr>
    </w:p>
    <w:p w14:paraId="080E9565" w14:textId="77777777" w:rsidR="00B01298" w:rsidRDefault="00B01298" w:rsidP="00231F53">
      <w:pPr>
        <w:spacing w:after="0"/>
        <w:jc w:val="both"/>
        <w:rPr>
          <w:color w:val="auto"/>
          <w:lang w:eastAsia="en-US"/>
        </w:rPr>
      </w:pPr>
    </w:p>
    <w:p w14:paraId="1825F5FC" w14:textId="77777777" w:rsidR="00B01298" w:rsidRDefault="00B01298" w:rsidP="00231F53">
      <w:pPr>
        <w:spacing w:after="0"/>
        <w:jc w:val="both"/>
        <w:rPr>
          <w:color w:val="auto"/>
          <w:lang w:eastAsia="en-US"/>
        </w:rPr>
      </w:pPr>
    </w:p>
    <w:p w14:paraId="6D99449E" w14:textId="77777777" w:rsidR="00B01298" w:rsidRDefault="00B01298" w:rsidP="00231F53">
      <w:pPr>
        <w:spacing w:after="0"/>
        <w:jc w:val="both"/>
        <w:rPr>
          <w:color w:val="auto"/>
          <w:lang w:eastAsia="en-US"/>
        </w:rPr>
      </w:pPr>
    </w:p>
    <w:p w14:paraId="5E6137FF" w14:textId="77777777" w:rsidR="00B01298" w:rsidRDefault="00B01298" w:rsidP="00231F53">
      <w:pPr>
        <w:spacing w:after="0"/>
        <w:jc w:val="both"/>
        <w:rPr>
          <w:color w:val="auto"/>
          <w:lang w:eastAsia="en-US"/>
        </w:rPr>
      </w:pPr>
    </w:p>
    <w:p w14:paraId="19ED8C66" w14:textId="77777777" w:rsidR="00B01298" w:rsidRDefault="00B01298" w:rsidP="00231F53">
      <w:pPr>
        <w:spacing w:after="0"/>
        <w:jc w:val="both"/>
        <w:rPr>
          <w:color w:val="auto"/>
          <w:lang w:eastAsia="en-US"/>
        </w:rPr>
      </w:pPr>
    </w:p>
    <w:p w14:paraId="0743A6DE" w14:textId="77777777" w:rsidR="00B01298" w:rsidRDefault="00B01298" w:rsidP="00231F53">
      <w:pPr>
        <w:spacing w:after="0"/>
        <w:jc w:val="both"/>
        <w:rPr>
          <w:color w:val="auto"/>
          <w:lang w:eastAsia="en-US"/>
        </w:rPr>
      </w:pPr>
    </w:p>
    <w:p w14:paraId="0BDDEF56" w14:textId="77777777" w:rsidR="00B01298" w:rsidRDefault="00B01298" w:rsidP="00231F53">
      <w:pPr>
        <w:spacing w:after="0"/>
        <w:jc w:val="both"/>
        <w:rPr>
          <w:color w:val="auto"/>
          <w:lang w:eastAsia="en-US"/>
        </w:rPr>
      </w:pPr>
    </w:p>
    <w:p w14:paraId="1751591D" w14:textId="77777777" w:rsidR="00B01298" w:rsidRDefault="00B01298" w:rsidP="00231F53">
      <w:pPr>
        <w:spacing w:after="0"/>
        <w:jc w:val="both"/>
        <w:rPr>
          <w:color w:val="auto"/>
          <w:lang w:eastAsia="en-US"/>
        </w:rPr>
      </w:pPr>
    </w:p>
    <w:p w14:paraId="20B79033" w14:textId="77777777" w:rsidR="00B01298" w:rsidRDefault="00B01298" w:rsidP="00231F53">
      <w:pPr>
        <w:spacing w:after="0"/>
        <w:jc w:val="both"/>
        <w:rPr>
          <w:color w:val="auto"/>
          <w:lang w:eastAsia="en-US"/>
        </w:rPr>
      </w:pPr>
    </w:p>
    <w:p w14:paraId="3CBCC7A8" w14:textId="77777777" w:rsidR="00B01298" w:rsidRDefault="00B01298" w:rsidP="00231F53">
      <w:pPr>
        <w:spacing w:after="0"/>
        <w:jc w:val="both"/>
        <w:rPr>
          <w:color w:val="auto"/>
          <w:lang w:eastAsia="en-US"/>
        </w:rPr>
      </w:pPr>
    </w:p>
    <w:p w14:paraId="7C2B92A6" w14:textId="77777777" w:rsidR="00B01298" w:rsidRDefault="00B01298" w:rsidP="00231F53">
      <w:pPr>
        <w:spacing w:after="0"/>
        <w:jc w:val="both"/>
        <w:rPr>
          <w:color w:val="auto"/>
          <w:lang w:eastAsia="en-US"/>
        </w:rPr>
      </w:pPr>
    </w:p>
    <w:p w14:paraId="716EB690" w14:textId="77777777" w:rsidR="00B01298" w:rsidRDefault="00B01298" w:rsidP="00231F53">
      <w:pPr>
        <w:spacing w:after="0"/>
        <w:jc w:val="both"/>
        <w:rPr>
          <w:color w:val="auto"/>
          <w:lang w:eastAsia="en-US"/>
        </w:rPr>
      </w:pPr>
    </w:p>
    <w:p w14:paraId="491E6F9B" w14:textId="77777777" w:rsidR="00B01298" w:rsidRDefault="00B01298" w:rsidP="00231F53">
      <w:pPr>
        <w:spacing w:after="0"/>
        <w:jc w:val="both"/>
        <w:rPr>
          <w:color w:val="auto"/>
          <w:lang w:eastAsia="en-US"/>
        </w:rPr>
      </w:pPr>
    </w:p>
    <w:p w14:paraId="5DB618B0" w14:textId="77777777" w:rsidR="00B01298" w:rsidRPr="00FA34F5" w:rsidRDefault="00B01298" w:rsidP="00231F53">
      <w:pPr>
        <w:spacing w:after="0"/>
        <w:jc w:val="both"/>
        <w:rPr>
          <w:color w:val="auto"/>
          <w:lang w:eastAsia="en-US"/>
        </w:rPr>
      </w:pPr>
    </w:p>
    <w:p w14:paraId="295EC5D0" w14:textId="27E7E686" w:rsidR="00231F53" w:rsidRPr="00FA34F5" w:rsidRDefault="00231F53" w:rsidP="00E836EF">
      <w:pPr>
        <w:pStyle w:val="1CEHeader"/>
        <w:rPr>
          <w:color w:val="auto"/>
        </w:rPr>
      </w:pPr>
      <w:bookmarkStart w:id="12" w:name="_Toc120628468"/>
      <w:r w:rsidRPr="00FA34F5">
        <w:rPr>
          <w:color w:val="auto"/>
        </w:rPr>
        <w:lastRenderedPageBreak/>
        <w:t>2</w:t>
      </w:r>
      <w:r w:rsidR="00C815DB" w:rsidRPr="00FA34F5">
        <w:rPr>
          <w:color w:val="auto"/>
        </w:rPr>
        <w:t>:</w:t>
      </w:r>
      <w:r w:rsidRPr="00FA34F5">
        <w:rPr>
          <w:color w:val="auto"/>
        </w:rPr>
        <w:t xml:space="preserve"> Current Landscape</w:t>
      </w:r>
      <w:bookmarkEnd w:id="12"/>
    </w:p>
    <w:p w14:paraId="33D791D5" w14:textId="77777777" w:rsidR="00231F53" w:rsidRPr="008810DC" w:rsidRDefault="00231F53" w:rsidP="008810DC">
      <w:pPr>
        <w:pStyle w:val="2CESub-heading"/>
      </w:pPr>
      <w:bookmarkStart w:id="13" w:name="_Toc120628469"/>
      <w:bookmarkStart w:id="14" w:name="_Hlk126656815"/>
      <w:bookmarkStart w:id="15" w:name="_Hlk114056886"/>
      <w:r w:rsidRPr="008810DC">
        <w:t>2.1 Statistics</w:t>
      </w:r>
      <w:bookmarkEnd w:id="13"/>
    </w:p>
    <w:bookmarkEnd w:id="14"/>
    <w:p w14:paraId="1B816BC5" w14:textId="1222D2A6" w:rsidR="00445CD0" w:rsidRPr="00FA34F5" w:rsidRDefault="0082680F" w:rsidP="0082680F">
      <w:pPr>
        <w:jc w:val="both"/>
        <w:rPr>
          <w:rFonts w:cs="Arial"/>
          <w:bCs/>
          <w:color w:val="auto"/>
          <w:szCs w:val="22"/>
        </w:rPr>
      </w:pPr>
      <w:r w:rsidRPr="00FA34F5">
        <w:rPr>
          <w:rFonts w:cs="Arial"/>
          <w:bCs/>
          <w:color w:val="auto"/>
          <w:szCs w:val="22"/>
        </w:rPr>
        <w:t>In Scotland, in 2020, 35% of adults felt lonely, some, most, almost all, or all of the time (in the previous 7 days), according to the Scottish Household Survey. This is compared with 21% in 2018.</w:t>
      </w:r>
      <w:r w:rsidRPr="00FA34F5">
        <w:rPr>
          <w:rFonts w:cs="Arial"/>
          <w:bCs/>
          <w:color w:val="auto"/>
          <w:szCs w:val="22"/>
          <w:vertAlign w:val="superscript"/>
        </w:rPr>
        <w:footnoteReference w:id="1"/>
      </w:r>
      <w:r w:rsidRPr="00FA34F5">
        <w:rPr>
          <w:rFonts w:cs="Arial"/>
          <w:bCs/>
          <w:color w:val="auto"/>
          <w:szCs w:val="22"/>
        </w:rPr>
        <w:t xml:space="preserve"> and clearly illustrates the need for ‘A Connected Scotland’, which is the Scottish Government’s national strategy for tackling social isolation and loneliness.</w:t>
      </w:r>
      <w:r w:rsidRPr="00FA34F5">
        <w:rPr>
          <w:rFonts w:cs="Arial"/>
          <w:bCs/>
          <w:color w:val="auto"/>
          <w:szCs w:val="22"/>
          <w:vertAlign w:val="superscript"/>
        </w:rPr>
        <w:footnoteReference w:id="2"/>
      </w:r>
      <w:r w:rsidRPr="00FA34F5">
        <w:rPr>
          <w:rFonts w:cs="Arial"/>
          <w:bCs/>
          <w:color w:val="auto"/>
          <w:szCs w:val="22"/>
        </w:rPr>
        <w:t xml:space="preserve"> </w:t>
      </w:r>
    </w:p>
    <w:p w14:paraId="5295AA73" w14:textId="4F102980" w:rsidR="009E0A71" w:rsidRPr="00FA34F5" w:rsidRDefault="0082680F" w:rsidP="0082680F">
      <w:pPr>
        <w:jc w:val="both"/>
        <w:rPr>
          <w:rFonts w:cs="Arial"/>
          <w:bCs/>
          <w:color w:val="auto"/>
          <w:szCs w:val="22"/>
        </w:rPr>
      </w:pPr>
      <w:r w:rsidRPr="00FA34F5">
        <w:rPr>
          <w:rFonts w:cs="Arial"/>
          <w:bCs/>
          <w:color w:val="auto"/>
          <w:szCs w:val="22"/>
        </w:rPr>
        <w:t>Further research suggests that befriending helps to alleviate loneliness and social isolation through meaningful and reciprocal friendship-like support and opportunities to engage in community and social activities. This impact is especially notable among groups of people who are at higher risk of isolation, including older adults, those with mental health problems or long-term health conditions, mothers with young children, carers, and minority ethnic groups.</w:t>
      </w:r>
      <w:r w:rsidRPr="00FA34F5">
        <w:rPr>
          <w:rFonts w:cs="Arial"/>
          <w:bCs/>
          <w:color w:val="auto"/>
          <w:szCs w:val="22"/>
          <w:vertAlign w:val="superscript"/>
        </w:rPr>
        <w:footnoteReference w:id="3"/>
      </w:r>
    </w:p>
    <w:p w14:paraId="3FD4695B" w14:textId="289A65C3" w:rsidR="009E0A71" w:rsidRPr="00FA34F5" w:rsidRDefault="00696929" w:rsidP="0082680F">
      <w:pPr>
        <w:jc w:val="both"/>
        <w:rPr>
          <w:rFonts w:cs="Arial"/>
          <w:bCs/>
          <w:color w:val="auto"/>
          <w:szCs w:val="22"/>
        </w:rPr>
      </w:pPr>
      <w:r w:rsidRPr="00FA34F5">
        <w:rPr>
          <w:rFonts w:cs="Arial"/>
          <w:bCs/>
          <w:color w:val="auto"/>
          <w:szCs w:val="22"/>
        </w:rPr>
        <w:t>While those</w:t>
      </w:r>
      <w:r w:rsidR="00190318" w:rsidRPr="00FA34F5">
        <w:rPr>
          <w:rFonts w:cs="Arial"/>
          <w:bCs/>
          <w:color w:val="auto"/>
          <w:szCs w:val="22"/>
        </w:rPr>
        <w:t xml:space="preserve"> most vulnerable in our communities </w:t>
      </w:r>
      <w:r w:rsidRPr="00FA34F5">
        <w:rPr>
          <w:rFonts w:cs="Arial"/>
          <w:bCs/>
          <w:color w:val="auto"/>
          <w:szCs w:val="22"/>
        </w:rPr>
        <w:t xml:space="preserve">may not necessarily need a </w:t>
      </w:r>
      <w:r w:rsidR="00EE711E" w:rsidRPr="00FA34F5">
        <w:rPr>
          <w:rFonts w:cs="Arial"/>
          <w:bCs/>
          <w:color w:val="auto"/>
          <w:szCs w:val="22"/>
        </w:rPr>
        <w:t>befriending</w:t>
      </w:r>
      <w:r w:rsidRPr="00FA34F5">
        <w:rPr>
          <w:rFonts w:cs="Arial"/>
          <w:bCs/>
          <w:color w:val="auto"/>
          <w:szCs w:val="22"/>
        </w:rPr>
        <w:t xml:space="preserve"> </w:t>
      </w:r>
      <w:r w:rsidR="00EE711E" w:rsidRPr="00FA34F5">
        <w:rPr>
          <w:rFonts w:cs="Arial"/>
          <w:bCs/>
          <w:color w:val="auto"/>
          <w:szCs w:val="22"/>
        </w:rPr>
        <w:t>service</w:t>
      </w:r>
      <w:r w:rsidRPr="00FA34F5">
        <w:rPr>
          <w:rFonts w:cs="Arial"/>
          <w:bCs/>
          <w:color w:val="auto"/>
          <w:szCs w:val="22"/>
        </w:rPr>
        <w:t xml:space="preserve"> or experience loneliness or social isolation, </w:t>
      </w:r>
      <w:r w:rsidR="00190318" w:rsidRPr="00FA34F5">
        <w:rPr>
          <w:rFonts w:cs="Arial"/>
          <w:bCs/>
          <w:color w:val="auto"/>
          <w:szCs w:val="22"/>
        </w:rPr>
        <w:t xml:space="preserve">indeed feedback from Caraidean Uibhist has suggested that there are younger people and younger mums who would benefit, </w:t>
      </w:r>
      <w:r w:rsidRPr="00FA34F5">
        <w:rPr>
          <w:rFonts w:cs="Arial"/>
          <w:bCs/>
          <w:color w:val="auto"/>
          <w:szCs w:val="22"/>
        </w:rPr>
        <w:t>it is recognised that</w:t>
      </w:r>
      <w:r w:rsidR="00190318" w:rsidRPr="00FA34F5">
        <w:rPr>
          <w:rFonts w:cs="Arial"/>
          <w:bCs/>
          <w:color w:val="auto"/>
          <w:szCs w:val="22"/>
        </w:rPr>
        <w:t xml:space="preserve"> there is likely to be a higher risk </w:t>
      </w:r>
      <w:r w:rsidR="00B81C1C" w:rsidRPr="00FA34F5">
        <w:rPr>
          <w:rFonts w:cs="Arial"/>
          <w:bCs/>
          <w:color w:val="auto"/>
          <w:szCs w:val="22"/>
        </w:rPr>
        <w:t xml:space="preserve">of isolation and loneliness. In </w:t>
      </w:r>
      <w:r w:rsidR="00D96111" w:rsidRPr="00FA34F5">
        <w:rPr>
          <w:rFonts w:cs="Arial"/>
          <w:bCs/>
          <w:color w:val="auto"/>
          <w:szCs w:val="22"/>
        </w:rPr>
        <w:t>addition,</w:t>
      </w:r>
      <w:r w:rsidR="00B81C1C" w:rsidRPr="00FA34F5">
        <w:rPr>
          <w:rFonts w:cs="Arial"/>
          <w:bCs/>
          <w:color w:val="auto"/>
          <w:szCs w:val="22"/>
        </w:rPr>
        <w:t xml:space="preserve"> the </w:t>
      </w:r>
      <w:r w:rsidR="00E46B17" w:rsidRPr="00FA34F5">
        <w:rPr>
          <w:rFonts w:cs="Arial"/>
          <w:bCs/>
          <w:color w:val="auto"/>
          <w:szCs w:val="22"/>
        </w:rPr>
        <w:t xml:space="preserve">increased </w:t>
      </w:r>
      <w:r w:rsidR="00B81C1C" w:rsidRPr="00FA34F5">
        <w:rPr>
          <w:rFonts w:cs="Arial"/>
          <w:bCs/>
          <w:color w:val="auto"/>
          <w:szCs w:val="22"/>
        </w:rPr>
        <w:t xml:space="preserve">pressures placed on paid and unpaid carers </w:t>
      </w:r>
      <w:r w:rsidR="00E46B17" w:rsidRPr="00FA34F5">
        <w:rPr>
          <w:rFonts w:cs="Arial"/>
          <w:bCs/>
          <w:color w:val="auto"/>
          <w:szCs w:val="22"/>
        </w:rPr>
        <w:t>during C</w:t>
      </w:r>
      <w:r w:rsidR="005E1149" w:rsidRPr="00FA34F5">
        <w:rPr>
          <w:rFonts w:cs="Arial"/>
          <w:bCs/>
          <w:color w:val="auto"/>
          <w:szCs w:val="22"/>
        </w:rPr>
        <w:t>ov</w:t>
      </w:r>
      <w:r w:rsidR="00E46B17" w:rsidRPr="00FA34F5">
        <w:rPr>
          <w:rFonts w:cs="Arial"/>
          <w:bCs/>
          <w:color w:val="auto"/>
          <w:szCs w:val="22"/>
        </w:rPr>
        <w:t>id-19</w:t>
      </w:r>
      <w:r w:rsidR="00E44FE1" w:rsidRPr="00FA34F5">
        <w:rPr>
          <w:rFonts w:cs="Arial"/>
          <w:bCs/>
          <w:color w:val="auto"/>
          <w:szCs w:val="22"/>
        </w:rPr>
        <w:t xml:space="preserve">, and that placed on traditional health service provision, </w:t>
      </w:r>
      <w:r w:rsidR="00E46B17" w:rsidRPr="00FA34F5">
        <w:rPr>
          <w:rFonts w:cs="Arial"/>
          <w:bCs/>
          <w:color w:val="auto"/>
          <w:szCs w:val="22"/>
        </w:rPr>
        <w:t xml:space="preserve">has </w:t>
      </w:r>
      <w:r w:rsidR="00534F27" w:rsidRPr="00FA34F5">
        <w:rPr>
          <w:rFonts w:cs="Arial"/>
          <w:bCs/>
          <w:color w:val="auto"/>
          <w:szCs w:val="22"/>
        </w:rPr>
        <w:t xml:space="preserve">negatively impacted on the ability to provide </w:t>
      </w:r>
      <w:r w:rsidR="003B3736" w:rsidRPr="00FA34F5">
        <w:rPr>
          <w:rFonts w:cs="Arial"/>
          <w:bCs/>
          <w:color w:val="auto"/>
          <w:szCs w:val="22"/>
        </w:rPr>
        <w:t>primary</w:t>
      </w:r>
      <w:r w:rsidR="00534F27" w:rsidRPr="00FA34F5">
        <w:rPr>
          <w:rFonts w:cs="Arial"/>
          <w:bCs/>
          <w:color w:val="auto"/>
          <w:szCs w:val="22"/>
        </w:rPr>
        <w:t xml:space="preserve"> </w:t>
      </w:r>
      <w:r w:rsidR="003B3736" w:rsidRPr="00FA34F5">
        <w:rPr>
          <w:rFonts w:cs="Arial"/>
          <w:bCs/>
          <w:color w:val="auto"/>
          <w:szCs w:val="22"/>
        </w:rPr>
        <w:t>health</w:t>
      </w:r>
      <w:r w:rsidR="00534F27" w:rsidRPr="00FA34F5">
        <w:rPr>
          <w:rFonts w:cs="Arial"/>
          <w:bCs/>
          <w:color w:val="auto"/>
          <w:szCs w:val="22"/>
        </w:rPr>
        <w:t xml:space="preserve"> care and the </w:t>
      </w:r>
      <w:r w:rsidR="003B3736" w:rsidRPr="00FA34F5">
        <w:rPr>
          <w:rFonts w:cs="Arial"/>
          <w:bCs/>
          <w:color w:val="auto"/>
          <w:szCs w:val="22"/>
        </w:rPr>
        <w:t xml:space="preserve">pastoral support, </w:t>
      </w:r>
      <w:r w:rsidR="00D96111" w:rsidRPr="00FA34F5">
        <w:rPr>
          <w:rFonts w:cs="Arial"/>
          <w:bCs/>
          <w:color w:val="auto"/>
          <w:szCs w:val="22"/>
        </w:rPr>
        <w:t>increasing the potential for social isolation and loneliness</w:t>
      </w:r>
      <w:r w:rsidR="00E44FE1" w:rsidRPr="00FA34F5">
        <w:rPr>
          <w:rFonts w:cs="Arial"/>
          <w:bCs/>
          <w:color w:val="auto"/>
          <w:szCs w:val="22"/>
        </w:rPr>
        <w:t>.</w:t>
      </w:r>
    </w:p>
    <w:bookmarkEnd w:id="15"/>
    <w:p w14:paraId="13E8068E" w14:textId="2EAC183B" w:rsidR="00F81B69" w:rsidRPr="00FA34F5" w:rsidRDefault="00F81B69" w:rsidP="00F81B69">
      <w:pPr>
        <w:jc w:val="both"/>
        <w:rPr>
          <w:rFonts w:cs="Arial"/>
          <w:bCs/>
          <w:color w:val="auto"/>
          <w:szCs w:val="22"/>
        </w:rPr>
      </w:pPr>
      <w:r w:rsidRPr="00FA34F5">
        <w:rPr>
          <w:rFonts w:cs="Arial"/>
          <w:bCs/>
          <w:color w:val="auto"/>
          <w:szCs w:val="22"/>
        </w:rPr>
        <w:t xml:space="preserve">Currently in the UK there are 1 in 5 adults (10.58 million people) providing care to a relative, close friend or neighbour. Since Covid-19, the number of carers providing 20+ hours per week of unpaid care has jumped by over 42%.  </w:t>
      </w:r>
    </w:p>
    <w:p w14:paraId="4750234B" w14:textId="5F15C8D9" w:rsidR="00F81B69" w:rsidRPr="00FA34F5" w:rsidRDefault="00F81B69" w:rsidP="00F81B69">
      <w:pPr>
        <w:jc w:val="both"/>
        <w:rPr>
          <w:rFonts w:cs="Arial"/>
          <w:bCs/>
          <w:color w:val="auto"/>
          <w:szCs w:val="22"/>
        </w:rPr>
      </w:pPr>
      <w:r w:rsidRPr="00FA34F5">
        <w:rPr>
          <w:rFonts w:cs="Arial"/>
          <w:bCs/>
          <w:color w:val="auto"/>
          <w:szCs w:val="22"/>
        </w:rPr>
        <w:t>In Scotland, there are an estimated 1.1 million unpaid adult carers, which represents a steep rise from the 729,000 prior to Covid-19. It is estimated that nearly 400,000 adults took on caring for the first time, with rates remaining higher than before Covid-19 .</w:t>
      </w:r>
    </w:p>
    <w:p w14:paraId="6866C671" w14:textId="1FEA638F" w:rsidR="00F81B69" w:rsidRPr="00FA34F5" w:rsidRDefault="00F81B69" w:rsidP="00F81B69">
      <w:pPr>
        <w:jc w:val="both"/>
        <w:rPr>
          <w:rFonts w:cs="Arial"/>
          <w:bCs/>
          <w:color w:val="auto"/>
          <w:szCs w:val="22"/>
        </w:rPr>
      </w:pPr>
      <w:r w:rsidRPr="00FA34F5">
        <w:rPr>
          <w:rFonts w:cs="Arial"/>
          <w:bCs/>
          <w:color w:val="auto"/>
          <w:szCs w:val="22"/>
        </w:rPr>
        <w:t>Carers UK estimates there were 270,000 carers juggling work and unpaid care in Scotland pre-pandemic. This soared by a further 227,000 during Covid 19 with nearly three-quarters saying that they were concerned about not being able to continue to manage both the care and work responsibilities.</w:t>
      </w:r>
    </w:p>
    <w:p w14:paraId="1C84F8B7" w14:textId="7C36D1CD" w:rsidR="009F33AC" w:rsidRDefault="00231F53" w:rsidP="003E64AC">
      <w:pPr>
        <w:jc w:val="both"/>
        <w:rPr>
          <w:rFonts w:cs="Arial"/>
          <w:bCs/>
          <w:color w:val="auto"/>
          <w:szCs w:val="22"/>
        </w:rPr>
      </w:pPr>
      <w:r w:rsidRPr="00FA34F5">
        <w:rPr>
          <w:rFonts w:cs="Arial"/>
          <w:bCs/>
          <w:color w:val="auto"/>
          <w:szCs w:val="22"/>
        </w:rPr>
        <w:t xml:space="preserve">Of those currently caring, 22% care for between 10-19 hours per week, 14% for between 20-49 hours per week and 14% over 50 hours per week. In Scotland (as well as across the UK), the volume, scale and intensity of care has grown since Covid-19 chiefly </w:t>
      </w:r>
      <w:r w:rsidR="00B60C8D" w:rsidRPr="00FA34F5">
        <w:rPr>
          <w:rFonts w:cs="Arial"/>
          <w:bCs/>
          <w:color w:val="auto"/>
          <w:szCs w:val="22"/>
        </w:rPr>
        <w:t>because of</w:t>
      </w:r>
      <w:r w:rsidRPr="00FA34F5">
        <w:rPr>
          <w:rFonts w:cs="Arial"/>
          <w:bCs/>
          <w:color w:val="auto"/>
          <w:szCs w:val="22"/>
        </w:rPr>
        <w:t xml:space="preserve"> health and support services remaining closed or restricted, acute pressure on primary health care and the continuing shortage of social care staff. </w:t>
      </w:r>
    </w:p>
    <w:p w14:paraId="0DF9E8D6" w14:textId="77777777" w:rsidR="00397A0F" w:rsidRDefault="00397A0F" w:rsidP="003E64AC">
      <w:pPr>
        <w:jc w:val="both"/>
        <w:rPr>
          <w:rFonts w:cs="Arial"/>
          <w:bCs/>
          <w:color w:val="auto"/>
          <w:szCs w:val="22"/>
        </w:rPr>
      </w:pPr>
    </w:p>
    <w:p w14:paraId="3321177B" w14:textId="77777777" w:rsidR="00397A0F" w:rsidRDefault="00397A0F" w:rsidP="003E64AC">
      <w:pPr>
        <w:jc w:val="both"/>
        <w:rPr>
          <w:rFonts w:cs="Arial"/>
          <w:bCs/>
          <w:color w:val="auto"/>
          <w:szCs w:val="22"/>
        </w:rPr>
      </w:pPr>
    </w:p>
    <w:p w14:paraId="52E84299" w14:textId="77777777" w:rsidR="00397A0F" w:rsidRDefault="00397A0F" w:rsidP="003E64AC">
      <w:pPr>
        <w:jc w:val="both"/>
        <w:rPr>
          <w:rFonts w:cs="Arial"/>
          <w:bCs/>
          <w:color w:val="auto"/>
          <w:szCs w:val="22"/>
        </w:rPr>
      </w:pPr>
    </w:p>
    <w:p w14:paraId="154EE2D3" w14:textId="77777777" w:rsidR="00397A0F" w:rsidRPr="00FA34F5" w:rsidRDefault="00397A0F" w:rsidP="003E64AC">
      <w:pPr>
        <w:jc w:val="both"/>
        <w:rPr>
          <w:rFonts w:cs="Arial"/>
          <w:bCs/>
          <w:color w:val="auto"/>
          <w:szCs w:val="22"/>
        </w:rPr>
      </w:pPr>
    </w:p>
    <w:p w14:paraId="367F81A1" w14:textId="411DCA26" w:rsidR="00FC7081" w:rsidRPr="008810DC" w:rsidRDefault="00FC7081" w:rsidP="008810DC">
      <w:pPr>
        <w:pStyle w:val="2CESub-heading"/>
      </w:pPr>
      <w:r w:rsidRPr="008810DC">
        <w:lastRenderedPageBreak/>
        <w:t>2.</w:t>
      </w:r>
      <w:r w:rsidR="00651972" w:rsidRPr="008810DC">
        <w:t>2</w:t>
      </w:r>
      <w:r w:rsidRPr="008810DC">
        <w:t xml:space="preserve"> Benefits of Befriending</w:t>
      </w:r>
      <w:r w:rsidR="00AB133E" w:rsidRPr="008810DC">
        <w:t xml:space="preserve"> </w:t>
      </w:r>
      <w:r w:rsidR="005B0D30" w:rsidRPr="008810DC">
        <w:t>-</w:t>
      </w:r>
      <w:r w:rsidR="00AB133E" w:rsidRPr="008810DC">
        <w:t xml:space="preserve"> The Data</w:t>
      </w:r>
    </w:p>
    <w:p w14:paraId="43CB9A5E" w14:textId="16334094" w:rsidR="003612E0" w:rsidRPr="00FA34F5" w:rsidRDefault="00FC0006" w:rsidP="00EF1920">
      <w:pPr>
        <w:pStyle w:val="3CENormal"/>
        <w:jc w:val="both"/>
        <w:rPr>
          <w:color w:val="auto"/>
          <w:lang w:eastAsia="en-US"/>
        </w:rPr>
      </w:pPr>
      <w:r w:rsidRPr="00FA34F5">
        <w:rPr>
          <w:color w:val="auto"/>
          <w:lang w:eastAsia="en-US"/>
        </w:rPr>
        <w:t>Th</w:t>
      </w:r>
      <w:r w:rsidR="00A0534A" w:rsidRPr="00FA34F5">
        <w:rPr>
          <w:color w:val="auto"/>
          <w:lang w:eastAsia="en-US"/>
        </w:rPr>
        <w:t>e staff</w:t>
      </w:r>
      <w:r w:rsidR="00B24C57" w:rsidRPr="00FA34F5">
        <w:rPr>
          <w:color w:val="auto"/>
          <w:lang w:eastAsia="en-US"/>
        </w:rPr>
        <w:t xml:space="preserve">, </w:t>
      </w:r>
      <w:r w:rsidR="00096013" w:rsidRPr="00FA34F5">
        <w:rPr>
          <w:color w:val="auto"/>
          <w:lang w:eastAsia="en-US"/>
        </w:rPr>
        <w:t>volunteers,</w:t>
      </w:r>
      <w:r w:rsidR="00B24C57" w:rsidRPr="00FA34F5">
        <w:rPr>
          <w:color w:val="auto"/>
          <w:lang w:eastAsia="en-US"/>
        </w:rPr>
        <w:t xml:space="preserve"> and trustees of Caraidean Uibhist </w:t>
      </w:r>
      <w:r w:rsidRPr="00FA34F5">
        <w:rPr>
          <w:color w:val="auto"/>
          <w:lang w:eastAsia="en-US"/>
        </w:rPr>
        <w:t xml:space="preserve">recognise that </w:t>
      </w:r>
      <w:r w:rsidR="004A5065" w:rsidRPr="00FA34F5">
        <w:rPr>
          <w:color w:val="auto"/>
          <w:lang w:eastAsia="en-US"/>
        </w:rPr>
        <w:t xml:space="preserve">reaching out to those most at risk </w:t>
      </w:r>
      <w:r w:rsidR="00BD00D8" w:rsidRPr="00FA34F5">
        <w:rPr>
          <w:color w:val="auto"/>
          <w:lang w:eastAsia="en-US"/>
        </w:rPr>
        <w:t xml:space="preserve">through their tailored befriending  service helps </w:t>
      </w:r>
      <w:r w:rsidRPr="00FA34F5">
        <w:rPr>
          <w:color w:val="auto"/>
          <w:lang w:eastAsia="en-US"/>
        </w:rPr>
        <w:t>improv</w:t>
      </w:r>
      <w:r w:rsidR="00BD00D8" w:rsidRPr="00FA34F5">
        <w:rPr>
          <w:color w:val="auto"/>
          <w:lang w:eastAsia="en-US"/>
        </w:rPr>
        <w:t xml:space="preserve">e </w:t>
      </w:r>
      <w:r w:rsidRPr="00FA34F5">
        <w:rPr>
          <w:color w:val="auto"/>
          <w:lang w:eastAsia="en-US"/>
        </w:rPr>
        <w:t xml:space="preserve">the </w:t>
      </w:r>
      <w:r w:rsidR="00B24C57" w:rsidRPr="00FA34F5">
        <w:rPr>
          <w:color w:val="auto"/>
          <w:lang w:eastAsia="en-US"/>
        </w:rPr>
        <w:t>mental health</w:t>
      </w:r>
      <w:r w:rsidRPr="00FA34F5">
        <w:rPr>
          <w:color w:val="auto"/>
          <w:lang w:eastAsia="en-US"/>
        </w:rPr>
        <w:t xml:space="preserve"> </w:t>
      </w:r>
      <w:r w:rsidR="0088212C" w:rsidRPr="00FA34F5">
        <w:rPr>
          <w:color w:val="auto"/>
          <w:lang w:eastAsia="en-US"/>
        </w:rPr>
        <w:t xml:space="preserve">and </w:t>
      </w:r>
      <w:r w:rsidRPr="00FA34F5">
        <w:rPr>
          <w:color w:val="auto"/>
          <w:lang w:eastAsia="en-US"/>
        </w:rPr>
        <w:t xml:space="preserve">wellbeing of the </w:t>
      </w:r>
      <w:r w:rsidR="00DD74A6">
        <w:rPr>
          <w:color w:val="auto"/>
          <w:lang w:eastAsia="en-US"/>
        </w:rPr>
        <w:t>five</w:t>
      </w:r>
      <w:r w:rsidR="0023342B" w:rsidRPr="00FA34F5">
        <w:rPr>
          <w:color w:val="auto"/>
          <w:lang w:eastAsia="en-US"/>
        </w:rPr>
        <w:t xml:space="preserve"> island communities they support </w:t>
      </w:r>
      <w:r w:rsidR="00BD00D8" w:rsidRPr="00FA34F5">
        <w:rPr>
          <w:color w:val="auto"/>
          <w:lang w:eastAsia="en-US"/>
        </w:rPr>
        <w:t xml:space="preserve">and helps reduce the </w:t>
      </w:r>
      <w:r w:rsidR="00096013" w:rsidRPr="00FA34F5">
        <w:rPr>
          <w:color w:val="auto"/>
          <w:lang w:eastAsia="en-US"/>
        </w:rPr>
        <w:t xml:space="preserve">risk of </w:t>
      </w:r>
      <w:r w:rsidRPr="00FA34F5">
        <w:rPr>
          <w:color w:val="auto"/>
          <w:lang w:eastAsia="en-US"/>
        </w:rPr>
        <w:t xml:space="preserve">social isolation </w:t>
      </w:r>
      <w:r w:rsidR="00096013" w:rsidRPr="00FA34F5">
        <w:rPr>
          <w:color w:val="auto"/>
          <w:lang w:eastAsia="en-US"/>
        </w:rPr>
        <w:t xml:space="preserve">and loneliness. </w:t>
      </w:r>
      <w:r w:rsidRPr="00FA34F5">
        <w:rPr>
          <w:color w:val="auto"/>
          <w:lang w:eastAsia="en-US"/>
        </w:rPr>
        <w:t xml:space="preserve">They </w:t>
      </w:r>
      <w:r w:rsidR="00096013" w:rsidRPr="00FA34F5">
        <w:rPr>
          <w:color w:val="auto"/>
          <w:lang w:eastAsia="en-US"/>
        </w:rPr>
        <w:t xml:space="preserve">also </w:t>
      </w:r>
      <w:r w:rsidRPr="00FA34F5">
        <w:rPr>
          <w:color w:val="auto"/>
          <w:lang w:eastAsia="en-US"/>
        </w:rPr>
        <w:t xml:space="preserve">believe that befriending has the unique ability to operate across all levels of prevention, which </w:t>
      </w:r>
      <w:r w:rsidR="003612E0" w:rsidRPr="00FA34F5">
        <w:rPr>
          <w:color w:val="auto"/>
          <w:lang w:eastAsia="en-US"/>
        </w:rPr>
        <w:t>also has</w:t>
      </w:r>
      <w:r w:rsidRPr="00FA34F5">
        <w:rPr>
          <w:color w:val="auto"/>
          <w:lang w:eastAsia="en-US"/>
        </w:rPr>
        <w:t xml:space="preserve"> a positive effect on costs associated with any statutory provision. </w:t>
      </w:r>
    </w:p>
    <w:p w14:paraId="4A654108" w14:textId="5BD64CE4" w:rsidR="00FC0006" w:rsidRPr="00FA34F5" w:rsidRDefault="003612E0" w:rsidP="00EF1920">
      <w:pPr>
        <w:pStyle w:val="3CENormal"/>
        <w:jc w:val="both"/>
        <w:rPr>
          <w:color w:val="auto"/>
          <w:lang w:eastAsia="en-US"/>
        </w:rPr>
      </w:pPr>
      <w:r w:rsidRPr="00FA34F5">
        <w:rPr>
          <w:color w:val="auto"/>
          <w:lang w:eastAsia="en-US"/>
        </w:rPr>
        <w:t>Caridean Uibhist also believe that befriending</w:t>
      </w:r>
      <w:r w:rsidR="00FC0006" w:rsidRPr="00FA34F5">
        <w:rPr>
          <w:color w:val="auto"/>
          <w:lang w:eastAsia="en-US"/>
        </w:rPr>
        <w:t xml:space="preserve"> can be used to support people with low to moderate health and social care needs; helping prevent people from entering into the </w:t>
      </w:r>
      <w:r w:rsidRPr="00FA34F5">
        <w:rPr>
          <w:color w:val="auto"/>
          <w:lang w:eastAsia="en-US"/>
        </w:rPr>
        <w:t xml:space="preserve">health </w:t>
      </w:r>
      <w:r w:rsidR="00FC0006" w:rsidRPr="00FA34F5">
        <w:rPr>
          <w:color w:val="auto"/>
          <w:lang w:eastAsia="en-US"/>
        </w:rPr>
        <w:t xml:space="preserve">system and requiring social care for the first time. </w:t>
      </w:r>
      <w:r w:rsidR="00EF1920" w:rsidRPr="00FA34F5">
        <w:rPr>
          <w:color w:val="auto"/>
          <w:lang w:eastAsia="en-US"/>
        </w:rPr>
        <w:t xml:space="preserve">While befriending can </w:t>
      </w:r>
      <w:r w:rsidR="00FC0006" w:rsidRPr="00FA34F5">
        <w:rPr>
          <w:color w:val="auto"/>
          <w:lang w:eastAsia="en-US"/>
        </w:rPr>
        <w:t>help prevent further deterioration of an existing condition and the need for extra care</w:t>
      </w:r>
      <w:r w:rsidR="00EF1920" w:rsidRPr="00FA34F5">
        <w:rPr>
          <w:color w:val="auto"/>
          <w:lang w:eastAsia="en-US"/>
        </w:rPr>
        <w:t xml:space="preserve"> it</w:t>
      </w:r>
      <w:r w:rsidR="00FC0006" w:rsidRPr="00FA34F5">
        <w:rPr>
          <w:color w:val="auto"/>
          <w:lang w:eastAsia="en-US"/>
        </w:rPr>
        <w:t xml:space="preserve"> can also be used to support people with high complex needs to help reduce long-term dependency upon acute service provision such as residential care.</w:t>
      </w:r>
    </w:p>
    <w:p w14:paraId="598029CA" w14:textId="77777777" w:rsidR="00116E83" w:rsidRPr="00FA34F5" w:rsidRDefault="00E44FE1" w:rsidP="0097054D">
      <w:pPr>
        <w:jc w:val="both"/>
        <w:rPr>
          <w:rFonts w:asciiTheme="minorHAnsi" w:hAnsiTheme="minorHAnsi" w:cs="Arial"/>
          <w:color w:val="auto"/>
          <w:shd w:val="clear" w:color="auto" w:fill="FFFFFF"/>
        </w:rPr>
      </w:pPr>
      <w:r w:rsidRPr="00FA34F5">
        <w:rPr>
          <w:rFonts w:asciiTheme="minorHAnsi" w:hAnsiTheme="minorHAnsi" w:cs="Arial"/>
          <w:color w:val="auto"/>
          <w:shd w:val="clear" w:color="auto" w:fill="FFFFFF"/>
        </w:rPr>
        <w:t xml:space="preserve">The negative effects of loneliness and isolation, among all generations is becoming more recognised as we </w:t>
      </w:r>
      <w:r w:rsidR="00116E83" w:rsidRPr="00FA34F5">
        <w:rPr>
          <w:rFonts w:asciiTheme="minorHAnsi" w:hAnsiTheme="minorHAnsi" w:cs="Arial"/>
          <w:color w:val="auto"/>
          <w:shd w:val="clear" w:color="auto" w:fill="FFFFFF"/>
        </w:rPr>
        <w:t xml:space="preserve">start to </w:t>
      </w:r>
      <w:r w:rsidRPr="00FA34F5">
        <w:rPr>
          <w:rFonts w:asciiTheme="minorHAnsi" w:hAnsiTheme="minorHAnsi" w:cs="Arial"/>
          <w:color w:val="auto"/>
          <w:shd w:val="clear" w:color="auto" w:fill="FFFFFF"/>
        </w:rPr>
        <w:t xml:space="preserve">see the </w:t>
      </w:r>
      <w:r w:rsidR="00116E83" w:rsidRPr="00FA34F5">
        <w:rPr>
          <w:rFonts w:asciiTheme="minorHAnsi" w:hAnsiTheme="minorHAnsi" w:cs="Arial"/>
          <w:color w:val="auto"/>
          <w:shd w:val="clear" w:color="auto" w:fill="FFFFFF"/>
        </w:rPr>
        <w:t xml:space="preserve">longer-term </w:t>
      </w:r>
      <w:r w:rsidRPr="00FA34F5">
        <w:rPr>
          <w:rFonts w:asciiTheme="minorHAnsi" w:hAnsiTheme="minorHAnsi" w:cs="Arial"/>
          <w:color w:val="auto"/>
          <w:shd w:val="clear" w:color="auto" w:fill="FFFFFF"/>
        </w:rPr>
        <w:t>impact of Covid-19</w:t>
      </w:r>
      <w:r w:rsidR="00116E83" w:rsidRPr="00FA34F5">
        <w:rPr>
          <w:rFonts w:asciiTheme="minorHAnsi" w:hAnsiTheme="minorHAnsi" w:cs="Arial"/>
          <w:color w:val="auto"/>
          <w:shd w:val="clear" w:color="auto" w:fill="FFFFFF"/>
        </w:rPr>
        <w:t xml:space="preserve">, most notably </w:t>
      </w:r>
      <w:r w:rsidRPr="00FA34F5">
        <w:rPr>
          <w:rFonts w:asciiTheme="minorHAnsi" w:hAnsiTheme="minorHAnsi" w:cs="Arial"/>
          <w:color w:val="auto"/>
          <w:shd w:val="clear" w:color="auto" w:fill="FFFFFF"/>
        </w:rPr>
        <w:t xml:space="preserve">the negative impact on mental health and wellbeing. </w:t>
      </w:r>
    </w:p>
    <w:p w14:paraId="4FC9B4E0" w14:textId="77777777" w:rsidR="00E6327E" w:rsidRPr="00397A0F" w:rsidRDefault="00E6327E" w:rsidP="00E6327E">
      <w:pPr>
        <w:spacing w:after="0"/>
        <w:jc w:val="center"/>
        <w:rPr>
          <w:rFonts w:asciiTheme="minorHAnsi" w:hAnsiTheme="minorHAnsi" w:cs="Arial"/>
          <w:color w:val="FBB800" w:themeColor="accent1"/>
          <w:shd w:val="clear" w:color="auto" w:fill="FFFFFF"/>
        </w:rPr>
      </w:pPr>
      <w:r w:rsidRPr="00397A0F">
        <w:rPr>
          <w:rFonts w:asciiTheme="minorHAnsi" w:hAnsiTheme="minorHAnsi" w:cs="Arial"/>
          <w:i/>
          <w:iCs/>
          <w:color w:val="FBB800" w:themeColor="accent1"/>
          <w:shd w:val="clear" w:color="auto" w:fill="FFFFFF"/>
        </w:rPr>
        <w:t>It’s the reassurance that we will phone them or contact them that is so important …. It’s comforting to people that we are there to talk to</w:t>
      </w:r>
      <w:r w:rsidRPr="00397A0F">
        <w:rPr>
          <w:rFonts w:asciiTheme="minorHAnsi" w:hAnsiTheme="minorHAnsi" w:cs="Arial"/>
          <w:color w:val="FBB800" w:themeColor="accent1"/>
          <w:shd w:val="clear" w:color="auto" w:fill="FFFFFF"/>
        </w:rPr>
        <w:t xml:space="preserve"> </w:t>
      </w:r>
    </w:p>
    <w:p w14:paraId="68773063" w14:textId="22451880" w:rsidR="00445CD0" w:rsidRPr="00397A0F" w:rsidRDefault="00E6327E" w:rsidP="00E6327E">
      <w:pPr>
        <w:spacing w:after="0"/>
        <w:jc w:val="center"/>
        <w:rPr>
          <w:rFonts w:asciiTheme="minorHAnsi" w:hAnsiTheme="minorHAnsi" w:cs="Arial"/>
          <w:color w:val="FBB800" w:themeColor="accent1"/>
          <w:shd w:val="clear" w:color="auto" w:fill="FFFFFF"/>
        </w:rPr>
      </w:pPr>
      <w:r w:rsidRPr="00397A0F">
        <w:rPr>
          <w:rFonts w:asciiTheme="minorHAnsi" w:hAnsiTheme="minorHAnsi" w:cs="Arial"/>
          <w:color w:val="FBB800" w:themeColor="accent1"/>
          <w:shd w:val="clear" w:color="auto" w:fill="FFFFFF"/>
        </w:rPr>
        <w:t>(Staff Member)</w:t>
      </w:r>
    </w:p>
    <w:p w14:paraId="3C08B8B9" w14:textId="77777777" w:rsidR="00E6327E" w:rsidRPr="00FA34F5" w:rsidRDefault="00E6327E" w:rsidP="00E6327E">
      <w:pPr>
        <w:spacing w:after="0"/>
        <w:jc w:val="center"/>
        <w:rPr>
          <w:rFonts w:asciiTheme="minorHAnsi" w:hAnsiTheme="minorHAnsi" w:cs="Arial"/>
          <w:color w:val="auto"/>
          <w:shd w:val="clear" w:color="auto" w:fill="FFFFFF"/>
        </w:rPr>
      </w:pPr>
    </w:p>
    <w:p w14:paraId="6234BD4B" w14:textId="3D6861A8" w:rsidR="00E44FE1" w:rsidRPr="00FA34F5" w:rsidRDefault="00E44FE1" w:rsidP="0097054D">
      <w:pPr>
        <w:jc w:val="both"/>
        <w:rPr>
          <w:rFonts w:asciiTheme="minorHAnsi" w:eastAsia="Times New Roman" w:hAnsiTheme="minorHAnsi" w:cs="Arial"/>
          <w:i/>
          <w:iCs/>
          <w:color w:val="auto"/>
          <w:szCs w:val="22"/>
        </w:rPr>
      </w:pPr>
      <w:r w:rsidRPr="00FA34F5">
        <w:rPr>
          <w:rFonts w:asciiTheme="minorHAnsi" w:hAnsiTheme="minorHAnsi" w:cs="Arial"/>
          <w:color w:val="auto"/>
          <w:shd w:val="clear" w:color="auto" w:fill="FFFFFF"/>
        </w:rPr>
        <w:t>According to Age Scotland, approximately 200,000 older people in Scotland will go half a week without a visit or call from anyone, and loneliness is said to be as dangerous to one’s health as smoking 15 cigarettes a day!</w:t>
      </w:r>
      <w:r w:rsidR="0097054D" w:rsidRPr="00FA34F5">
        <w:rPr>
          <w:rFonts w:asciiTheme="minorHAnsi" w:hAnsiTheme="minorHAnsi" w:cs="Arial"/>
          <w:color w:val="auto"/>
          <w:shd w:val="clear" w:color="auto" w:fill="FFFFFF"/>
        </w:rPr>
        <w:t xml:space="preserve"> </w:t>
      </w:r>
      <w:r w:rsidRPr="00FA34F5">
        <w:rPr>
          <w:rFonts w:asciiTheme="minorHAnsi" w:hAnsiTheme="minorHAnsi" w:cs="Arial"/>
          <w:color w:val="auto"/>
          <w:shd w:val="clear" w:color="auto" w:fill="FFFFFF"/>
          <w:vertAlign w:val="superscript"/>
        </w:rPr>
        <w:footnoteReference w:id="4"/>
      </w:r>
      <w:r w:rsidR="0097054D" w:rsidRPr="00FA34F5">
        <w:rPr>
          <w:rFonts w:asciiTheme="minorHAnsi" w:hAnsiTheme="minorHAnsi" w:cs="Arial"/>
          <w:color w:val="auto"/>
          <w:shd w:val="clear" w:color="auto" w:fill="FFFFFF"/>
        </w:rPr>
        <w:t xml:space="preserve"> </w:t>
      </w:r>
      <w:r w:rsidR="0097054D" w:rsidRPr="00FA34F5">
        <w:rPr>
          <w:rFonts w:asciiTheme="minorHAnsi" w:eastAsia="Times New Roman" w:hAnsiTheme="minorHAnsi" w:cs="Arial"/>
          <w:color w:val="auto"/>
          <w:szCs w:val="22"/>
        </w:rPr>
        <w:t>F</w:t>
      </w:r>
      <w:r w:rsidRPr="00FA34F5">
        <w:rPr>
          <w:rFonts w:asciiTheme="minorHAnsi" w:eastAsia="Times New Roman" w:hAnsiTheme="minorHAnsi" w:cs="Arial"/>
          <w:color w:val="auto"/>
          <w:szCs w:val="22"/>
        </w:rPr>
        <w:t xml:space="preserve">indings </w:t>
      </w:r>
      <w:r w:rsidR="0097054D" w:rsidRPr="00FA34F5">
        <w:rPr>
          <w:rFonts w:asciiTheme="minorHAnsi" w:eastAsia="Times New Roman" w:hAnsiTheme="minorHAnsi" w:cs="Arial"/>
          <w:color w:val="auto"/>
          <w:szCs w:val="22"/>
        </w:rPr>
        <w:t>in</w:t>
      </w:r>
      <w:r w:rsidRPr="00FA34F5">
        <w:rPr>
          <w:rFonts w:asciiTheme="minorHAnsi" w:eastAsia="Times New Roman" w:hAnsiTheme="minorHAnsi" w:cs="Arial"/>
          <w:color w:val="auto"/>
          <w:szCs w:val="22"/>
        </w:rPr>
        <w:t xml:space="preserve"> A Stitch in Time: The Benefits of Befriending study</w:t>
      </w:r>
      <w:r w:rsidRPr="00FA34F5">
        <w:rPr>
          <w:rFonts w:asciiTheme="minorHAnsi" w:eastAsia="Times New Roman" w:hAnsiTheme="minorHAnsi" w:cs="Arial"/>
          <w:color w:val="auto"/>
          <w:szCs w:val="22"/>
          <w:vertAlign w:val="superscript"/>
        </w:rPr>
        <w:footnoteReference w:id="5"/>
      </w:r>
      <w:r w:rsidRPr="00FA34F5">
        <w:rPr>
          <w:rFonts w:asciiTheme="minorHAnsi" w:eastAsia="Times New Roman" w:hAnsiTheme="minorHAnsi" w:cs="Arial"/>
          <w:color w:val="auto"/>
          <w:szCs w:val="22"/>
        </w:rPr>
        <w:t xml:space="preserve"> for Befriending Network;</w:t>
      </w:r>
      <w:r w:rsidRPr="00FA34F5">
        <w:rPr>
          <w:rFonts w:asciiTheme="minorHAnsi" w:eastAsia="Times New Roman" w:hAnsiTheme="minorHAnsi"/>
          <w:color w:val="auto"/>
          <w:sz w:val="24"/>
        </w:rPr>
        <w:t xml:space="preserve"> </w:t>
      </w:r>
      <w:r w:rsidRPr="00FA34F5">
        <w:rPr>
          <w:rFonts w:asciiTheme="minorHAnsi" w:eastAsia="Times New Roman" w:hAnsiTheme="minorHAnsi" w:cs="Arial"/>
          <w:color w:val="auto"/>
          <w:szCs w:val="22"/>
        </w:rPr>
        <w:t>a study exploring perceptions of change in mental well-being among older service users who have received befriending</w:t>
      </w:r>
      <w:r w:rsidR="0097054D" w:rsidRPr="00FA34F5">
        <w:rPr>
          <w:rFonts w:asciiTheme="minorHAnsi" w:eastAsia="Times New Roman" w:hAnsiTheme="minorHAnsi" w:cs="Arial"/>
          <w:color w:val="auto"/>
          <w:szCs w:val="22"/>
        </w:rPr>
        <w:t>, identified that</w:t>
      </w:r>
      <w:r w:rsidRPr="00FA34F5">
        <w:rPr>
          <w:rFonts w:asciiTheme="minorHAnsi" w:eastAsia="Times New Roman" w:hAnsiTheme="minorHAnsi" w:cs="Arial"/>
          <w:color w:val="auto"/>
          <w:szCs w:val="22"/>
        </w:rPr>
        <w:t xml:space="preserve"> there is a </w:t>
      </w:r>
      <w:r w:rsidRPr="00FA34F5">
        <w:rPr>
          <w:rFonts w:asciiTheme="minorHAnsi" w:eastAsia="Times New Roman" w:hAnsiTheme="minorHAnsi" w:cs="Arial"/>
          <w:i/>
          <w:iCs/>
          <w:color w:val="auto"/>
          <w:szCs w:val="22"/>
        </w:rPr>
        <w:t xml:space="preserve">paucity of good evidence demonstrating the benefit of befriending services. </w:t>
      </w:r>
    </w:p>
    <w:p w14:paraId="7BADA761" w14:textId="40921137" w:rsidR="00AB133E" w:rsidRPr="00FA34F5" w:rsidRDefault="00AB133E" w:rsidP="0097054D">
      <w:pPr>
        <w:jc w:val="both"/>
        <w:rPr>
          <w:rFonts w:asciiTheme="minorHAnsi" w:hAnsiTheme="minorHAnsi" w:cs="Arial"/>
          <w:color w:val="auto"/>
          <w:shd w:val="clear" w:color="auto" w:fill="FFFFFF"/>
        </w:rPr>
      </w:pPr>
      <w:r w:rsidRPr="00FA34F5">
        <w:rPr>
          <w:rFonts w:asciiTheme="minorHAnsi" w:hAnsiTheme="minorHAnsi" w:cs="Arial"/>
          <w:color w:val="auto"/>
          <w:shd w:val="clear" w:color="auto" w:fill="FFFFFF"/>
        </w:rPr>
        <w:t>In addition, research has shown the success of befriending programs in alleviating loneliness and isolation and increasing confidence, connectivity, and wellbeing</w:t>
      </w:r>
      <w:r w:rsidRPr="00FA34F5">
        <w:rPr>
          <w:rFonts w:asciiTheme="minorHAnsi" w:hAnsiTheme="minorHAnsi" w:cs="Arial"/>
          <w:color w:val="auto"/>
          <w:shd w:val="clear" w:color="auto" w:fill="FFFFFF"/>
          <w:vertAlign w:val="superscript"/>
        </w:rPr>
        <w:footnoteReference w:id="6"/>
      </w:r>
      <w:r w:rsidRPr="00FA34F5">
        <w:rPr>
          <w:rFonts w:asciiTheme="minorHAnsi" w:hAnsiTheme="minorHAnsi" w:cs="Arial"/>
          <w:color w:val="auto"/>
          <w:shd w:val="clear" w:color="auto" w:fill="FFFFFF"/>
        </w:rPr>
        <w:t xml:space="preserve"> among befriendees especially when a meaningful, mutually trusting relationship is developed.</w:t>
      </w:r>
      <w:r w:rsidRPr="00FA34F5">
        <w:rPr>
          <w:rFonts w:asciiTheme="minorHAnsi" w:hAnsiTheme="minorHAnsi" w:cs="Arial"/>
          <w:color w:val="auto"/>
          <w:shd w:val="clear" w:color="auto" w:fill="FFFFFF"/>
          <w:vertAlign w:val="superscript"/>
        </w:rPr>
        <w:footnoteReference w:id="7"/>
      </w:r>
    </w:p>
    <w:p w14:paraId="1C4EC5EF" w14:textId="77777777" w:rsidR="00E44FE1" w:rsidRPr="00FA34F5" w:rsidRDefault="00E44FE1" w:rsidP="00E44FE1">
      <w:pPr>
        <w:shd w:val="clear" w:color="auto" w:fill="FFFFFF"/>
        <w:spacing w:before="100" w:beforeAutospacing="1" w:after="165" w:afterAutospacing="1"/>
        <w:jc w:val="both"/>
        <w:rPr>
          <w:rFonts w:asciiTheme="minorHAnsi" w:eastAsia="Times New Roman" w:hAnsiTheme="minorHAnsi" w:cs="Arial"/>
          <w:color w:val="auto"/>
          <w:szCs w:val="22"/>
        </w:rPr>
      </w:pPr>
      <w:r w:rsidRPr="00FA34F5">
        <w:rPr>
          <w:rFonts w:asciiTheme="minorHAnsi" w:eastAsia="Times New Roman" w:hAnsiTheme="minorHAnsi" w:cs="Arial"/>
          <w:color w:val="auto"/>
          <w:szCs w:val="22"/>
        </w:rPr>
        <w:t>Loneliness, according to the Campaign to End Loneliness, is one of the largest health concerns we face, suggesting that:</w:t>
      </w:r>
    </w:p>
    <w:p w14:paraId="150C1394" w14:textId="77777777" w:rsidR="00E44FE1" w:rsidRPr="00FA34F5" w:rsidRDefault="00E44FE1" w:rsidP="00E44FE1">
      <w:pPr>
        <w:numPr>
          <w:ilvl w:val="0"/>
          <w:numId w:val="28"/>
        </w:numPr>
        <w:shd w:val="clear" w:color="auto" w:fill="FFFFFF"/>
        <w:spacing w:before="100" w:beforeAutospacing="1" w:after="100" w:afterAutospacing="1"/>
        <w:jc w:val="both"/>
        <w:rPr>
          <w:rFonts w:asciiTheme="minorHAnsi" w:eastAsia="Times New Roman" w:hAnsiTheme="minorHAnsi" w:cs="Arial"/>
          <w:color w:val="auto"/>
        </w:rPr>
      </w:pPr>
      <w:r w:rsidRPr="00FA34F5">
        <w:rPr>
          <w:rFonts w:asciiTheme="minorHAnsi" w:eastAsia="Times New Roman" w:hAnsiTheme="minorHAnsi" w:cs="Arial"/>
          <w:color w:val="auto"/>
        </w:rPr>
        <w:t xml:space="preserve">Loneliness is likely to increase your risk of death by 26% </w:t>
      </w:r>
    </w:p>
    <w:p w14:paraId="0B57DF9F" w14:textId="77777777" w:rsidR="00E44FE1" w:rsidRPr="00FA34F5" w:rsidRDefault="00E44FE1" w:rsidP="00E44FE1">
      <w:pPr>
        <w:numPr>
          <w:ilvl w:val="0"/>
          <w:numId w:val="28"/>
        </w:numPr>
        <w:shd w:val="clear" w:color="auto" w:fill="FFFFFF"/>
        <w:spacing w:before="100" w:beforeAutospacing="1" w:after="100" w:afterAutospacing="1"/>
        <w:jc w:val="both"/>
        <w:rPr>
          <w:rFonts w:asciiTheme="minorHAnsi" w:eastAsia="Times New Roman" w:hAnsiTheme="minorHAnsi" w:cs="Arial"/>
          <w:color w:val="auto"/>
        </w:rPr>
      </w:pPr>
      <w:r w:rsidRPr="00FA34F5">
        <w:rPr>
          <w:rFonts w:asciiTheme="minorHAnsi" w:eastAsia="Times New Roman" w:hAnsiTheme="minorHAnsi" w:cs="Arial"/>
          <w:color w:val="auto"/>
        </w:rPr>
        <w:t>Loneliness is worse for you than obesity</w:t>
      </w:r>
    </w:p>
    <w:p w14:paraId="452A9BD8" w14:textId="77777777" w:rsidR="00E44FE1" w:rsidRPr="00FA34F5" w:rsidRDefault="00E44FE1" w:rsidP="00E44FE1">
      <w:pPr>
        <w:numPr>
          <w:ilvl w:val="0"/>
          <w:numId w:val="28"/>
        </w:numPr>
        <w:shd w:val="clear" w:color="auto" w:fill="FFFFFF"/>
        <w:spacing w:before="100" w:beforeAutospacing="1" w:after="100" w:afterAutospacing="1"/>
        <w:jc w:val="both"/>
        <w:rPr>
          <w:rFonts w:asciiTheme="minorHAnsi" w:eastAsia="Times New Roman" w:hAnsiTheme="minorHAnsi" w:cs="Arial"/>
          <w:color w:val="auto"/>
        </w:rPr>
      </w:pPr>
      <w:r w:rsidRPr="00FA34F5">
        <w:rPr>
          <w:rFonts w:asciiTheme="minorHAnsi" w:eastAsia="Times New Roman" w:hAnsiTheme="minorHAnsi" w:cs="Arial"/>
          <w:color w:val="auto"/>
        </w:rPr>
        <w:t>Loneliness and social isolation are associated with an increased risk of developing coronary heart disease and stroke</w:t>
      </w:r>
    </w:p>
    <w:p w14:paraId="0EA99972" w14:textId="77777777" w:rsidR="00E44FE1" w:rsidRPr="00FA34F5" w:rsidRDefault="00E44FE1" w:rsidP="00E44FE1">
      <w:pPr>
        <w:numPr>
          <w:ilvl w:val="0"/>
          <w:numId w:val="28"/>
        </w:numPr>
        <w:shd w:val="clear" w:color="auto" w:fill="FFFFFF"/>
        <w:spacing w:before="100" w:beforeAutospacing="1" w:after="100" w:afterAutospacing="1"/>
        <w:jc w:val="both"/>
        <w:rPr>
          <w:rFonts w:asciiTheme="minorHAnsi" w:eastAsia="Times New Roman" w:hAnsiTheme="minorHAnsi" w:cs="Arial"/>
          <w:color w:val="auto"/>
        </w:rPr>
      </w:pPr>
      <w:r w:rsidRPr="00FA34F5">
        <w:rPr>
          <w:rFonts w:asciiTheme="minorHAnsi" w:eastAsia="Times New Roman" w:hAnsiTheme="minorHAnsi" w:cs="Arial"/>
          <w:color w:val="auto"/>
        </w:rPr>
        <w:t xml:space="preserve">Loneliness increases the risk of high blood pressure </w:t>
      </w:r>
    </w:p>
    <w:p w14:paraId="1B705414" w14:textId="77777777" w:rsidR="00E44FE1" w:rsidRPr="00FA34F5" w:rsidRDefault="00E44FE1" w:rsidP="00E44FE1">
      <w:pPr>
        <w:numPr>
          <w:ilvl w:val="0"/>
          <w:numId w:val="28"/>
        </w:numPr>
        <w:shd w:val="clear" w:color="auto" w:fill="FFFFFF"/>
        <w:spacing w:before="100" w:beforeAutospacing="1" w:after="100" w:afterAutospacing="1"/>
        <w:jc w:val="both"/>
        <w:rPr>
          <w:rFonts w:asciiTheme="minorHAnsi" w:eastAsia="Times New Roman" w:hAnsiTheme="minorHAnsi" w:cs="Arial"/>
          <w:color w:val="auto"/>
        </w:rPr>
      </w:pPr>
      <w:r w:rsidRPr="00FA34F5">
        <w:rPr>
          <w:rFonts w:asciiTheme="minorHAnsi" w:eastAsia="Times New Roman" w:hAnsiTheme="minorHAnsi" w:cs="Arial"/>
          <w:color w:val="auto"/>
        </w:rPr>
        <w:t xml:space="preserve">Loneliness with severe depression is associated with early mortality and loneliness is a risk factor for depression in later life </w:t>
      </w:r>
    </w:p>
    <w:p w14:paraId="3F563671" w14:textId="77777777" w:rsidR="00E44FE1" w:rsidRPr="00FA34F5" w:rsidRDefault="00E44FE1" w:rsidP="00E44FE1">
      <w:pPr>
        <w:numPr>
          <w:ilvl w:val="0"/>
          <w:numId w:val="28"/>
        </w:numPr>
        <w:shd w:val="clear" w:color="auto" w:fill="FFFFFF"/>
        <w:spacing w:before="100" w:beforeAutospacing="1" w:after="100" w:afterAutospacing="1"/>
        <w:jc w:val="both"/>
        <w:rPr>
          <w:rFonts w:asciiTheme="minorHAnsi" w:eastAsia="Times New Roman" w:hAnsiTheme="minorHAnsi" w:cs="Arial"/>
          <w:color w:val="auto"/>
        </w:rPr>
      </w:pPr>
      <w:r w:rsidRPr="00FA34F5">
        <w:rPr>
          <w:rFonts w:asciiTheme="minorHAnsi" w:eastAsia="Times New Roman" w:hAnsiTheme="minorHAnsi" w:cs="Arial"/>
          <w:color w:val="auto"/>
        </w:rPr>
        <w:t xml:space="preserve">Loneliness and social isolation put individuals at greater risk of cognitive decline and dementia </w:t>
      </w:r>
    </w:p>
    <w:p w14:paraId="69736936" w14:textId="3FC54A46" w:rsidR="00E44FE1" w:rsidRPr="00427B03" w:rsidRDefault="0097054D" w:rsidP="00E44FE1">
      <w:pPr>
        <w:shd w:val="clear" w:color="auto" w:fill="FFFFFF"/>
        <w:spacing w:before="100" w:beforeAutospacing="1" w:after="100" w:afterAutospacing="1"/>
        <w:jc w:val="both"/>
        <w:rPr>
          <w:rFonts w:asciiTheme="minorHAnsi" w:eastAsia="Times New Roman" w:hAnsiTheme="minorHAnsi" w:cs="Arial"/>
          <w:color w:val="auto"/>
        </w:rPr>
      </w:pPr>
      <w:r w:rsidRPr="00427B03">
        <w:rPr>
          <w:rFonts w:asciiTheme="minorHAnsi" w:eastAsia="Times New Roman" w:hAnsiTheme="minorHAnsi" w:cs="Arial"/>
          <w:color w:val="auto"/>
        </w:rPr>
        <w:lastRenderedPageBreak/>
        <w:t>N</w:t>
      </w:r>
      <w:r w:rsidR="00E44FE1" w:rsidRPr="00427B03">
        <w:rPr>
          <w:rFonts w:asciiTheme="minorHAnsi" w:eastAsia="Times New Roman" w:hAnsiTheme="minorHAnsi" w:cs="Arial"/>
          <w:color w:val="auto"/>
        </w:rPr>
        <w:t>ew analyses of ONS data from the Campaign to End Loneliness found that between December 2021 and February 2022: </w:t>
      </w:r>
    </w:p>
    <w:p w14:paraId="0B98267F" w14:textId="77777777" w:rsidR="00E44FE1" w:rsidRPr="00427B03" w:rsidRDefault="00E44FE1" w:rsidP="00E44FE1">
      <w:pPr>
        <w:numPr>
          <w:ilvl w:val="0"/>
          <w:numId w:val="29"/>
        </w:numPr>
        <w:shd w:val="clear" w:color="auto" w:fill="FFFFFF"/>
        <w:spacing w:before="100" w:beforeAutospacing="1" w:after="100" w:afterAutospacing="1"/>
        <w:jc w:val="both"/>
        <w:rPr>
          <w:rFonts w:asciiTheme="minorHAnsi" w:eastAsia="Times New Roman" w:hAnsiTheme="minorHAnsi" w:cs="Arial"/>
          <w:color w:val="auto"/>
        </w:rPr>
      </w:pPr>
      <w:r w:rsidRPr="00427B03">
        <w:rPr>
          <w:rFonts w:asciiTheme="minorHAnsi" w:eastAsia="Times New Roman" w:hAnsiTheme="minorHAnsi" w:cs="Arial"/>
          <w:color w:val="auto"/>
        </w:rPr>
        <w:t xml:space="preserve">3.3 million people living in Britain were </w:t>
      </w:r>
      <w:r w:rsidRPr="00427B03">
        <w:rPr>
          <w:rFonts w:asciiTheme="minorHAnsi" w:eastAsia="Times New Roman" w:hAnsiTheme="minorHAnsi" w:cs="Arial"/>
          <w:i/>
          <w:iCs/>
          <w:color w:val="auto"/>
        </w:rPr>
        <w:t>chronically lonely</w:t>
      </w:r>
      <w:r w:rsidRPr="00427B03">
        <w:rPr>
          <w:rFonts w:asciiTheme="minorHAnsi" w:eastAsia="Times New Roman" w:hAnsiTheme="minorHAnsi" w:cs="Arial"/>
          <w:color w:val="auto"/>
        </w:rPr>
        <w:t xml:space="preserve"> (or felt lonely all the time) between December 2021 and February 2022</w:t>
      </w:r>
    </w:p>
    <w:p w14:paraId="67097C7F" w14:textId="77777777" w:rsidR="00E44FE1" w:rsidRPr="00427B03" w:rsidRDefault="00E44FE1" w:rsidP="00E44FE1">
      <w:pPr>
        <w:numPr>
          <w:ilvl w:val="0"/>
          <w:numId w:val="29"/>
        </w:numPr>
        <w:shd w:val="clear" w:color="auto" w:fill="FFFFFF"/>
        <w:spacing w:before="100" w:beforeAutospacing="1" w:after="100" w:afterAutospacing="1"/>
        <w:jc w:val="both"/>
        <w:rPr>
          <w:rFonts w:asciiTheme="minorHAnsi" w:eastAsia="Times New Roman" w:hAnsiTheme="minorHAnsi" w:cs="Arial"/>
          <w:color w:val="auto"/>
        </w:rPr>
      </w:pPr>
      <w:r w:rsidRPr="00427B03">
        <w:rPr>
          <w:rFonts w:asciiTheme="minorHAnsi" w:eastAsia="Times New Roman" w:hAnsiTheme="minorHAnsi" w:cs="Arial"/>
          <w:color w:val="auto"/>
        </w:rPr>
        <w:t>This compares with a previous survey from April and May 2020 which  indicated that 2.6 million adults were chronically lonely</w:t>
      </w:r>
    </w:p>
    <w:p w14:paraId="541BC055" w14:textId="4F9AA81A" w:rsidR="00E44FE1" w:rsidRPr="00427B03" w:rsidRDefault="00E44FE1" w:rsidP="0097054D">
      <w:pPr>
        <w:numPr>
          <w:ilvl w:val="0"/>
          <w:numId w:val="29"/>
        </w:numPr>
        <w:shd w:val="clear" w:color="auto" w:fill="FFFFFF"/>
        <w:spacing w:before="100" w:beforeAutospacing="1" w:after="100" w:afterAutospacing="1"/>
        <w:jc w:val="both"/>
        <w:rPr>
          <w:rFonts w:asciiTheme="minorHAnsi" w:eastAsia="Times New Roman" w:hAnsiTheme="minorHAnsi" w:cs="Arial"/>
          <w:color w:val="auto"/>
        </w:rPr>
      </w:pPr>
      <w:r w:rsidRPr="00427B03">
        <w:rPr>
          <w:rFonts w:asciiTheme="minorHAnsi" w:eastAsia="Times New Roman" w:hAnsiTheme="minorHAnsi" w:cs="Arial"/>
          <w:color w:val="auto"/>
        </w:rPr>
        <w:t>Around 1 million younger people (aged 16-29) were chronically lonely </w:t>
      </w:r>
    </w:p>
    <w:p w14:paraId="6771EE64" w14:textId="0983A45D" w:rsidR="00445CD0" w:rsidRPr="00427B03" w:rsidRDefault="00E44FE1" w:rsidP="00387BB8">
      <w:pPr>
        <w:jc w:val="both"/>
        <w:rPr>
          <w:rFonts w:asciiTheme="minorHAnsi" w:hAnsiTheme="minorHAnsi" w:cs="Arial"/>
          <w:color w:val="auto"/>
        </w:rPr>
      </w:pPr>
      <w:r w:rsidRPr="00427B03">
        <w:rPr>
          <w:rFonts w:asciiTheme="minorHAnsi" w:hAnsiTheme="minorHAnsi" w:cs="Arial"/>
          <w:color w:val="auto"/>
        </w:rPr>
        <w:t>British Red Cross</w:t>
      </w:r>
      <w:r w:rsidRPr="00427B03">
        <w:rPr>
          <w:rFonts w:asciiTheme="minorHAnsi" w:hAnsiTheme="minorHAnsi" w:cs="Arial"/>
          <w:color w:val="auto"/>
          <w:vertAlign w:val="superscript"/>
        </w:rPr>
        <w:footnoteReference w:id="8"/>
      </w:r>
      <w:r w:rsidRPr="00427B03">
        <w:rPr>
          <w:rFonts w:asciiTheme="minorHAnsi" w:hAnsiTheme="minorHAnsi" w:cs="Arial"/>
          <w:color w:val="auto"/>
        </w:rPr>
        <w:t xml:space="preserve"> identified that their community befriending service helped improve the wellbeing of its service-users; positively impacted on the health and wellbeing of the volunteers; as well as helped reduce the cost to the NHS through a reduction in missed health care appointments. The findings also suggested for every £1 invested in the service there was a social return on investment of £1.48. Studies such as the that undertaken by Deloitte, which used UK Cabinet Office guidelines, suggested that for every £1 invested by Befriend a Child (in their befriending service) there was a social return outcome of £6.13 </w:t>
      </w:r>
      <w:r w:rsidRPr="00427B03">
        <w:rPr>
          <w:rFonts w:asciiTheme="minorHAnsi" w:hAnsiTheme="minorHAnsi" w:cs="Arial"/>
          <w:color w:val="auto"/>
          <w:vertAlign w:val="superscript"/>
        </w:rPr>
        <w:footnoteReference w:id="9"/>
      </w:r>
      <w:r w:rsidRPr="00427B03">
        <w:rPr>
          <w:rFonts w:asciiTheme="minorHAnsi" w:hAnsiTheme="minorHAnsi" w:cs="Arial"/>
          <w:color w:val="auto"/>
        </w:rPr>
        <w:t>.</w:t>
      </w:r>
    </w:p>
    <w:p w14:paraId="069ABE83" w14:textId="3F88354F" w:rsidR="00E44FE1" w:rsidRPr="00FA34F5" w:rsidRDefault="00E44FE1" w:rsidP="00E44FE1">
      <w:pPr>
        <w:spacing w:after="0"/>
        <w:jc w:val="both"/>
        <w:rPr>
          <w:rFonts w:asciiTheme="minorHAnsi" w:hAnsiTheme="minorHAnsi" w:cs="Arial"/>
          <w:color w:val="auto"/>
        </w:rPr>
      </w:pPr>
      <w:r w:rsidRPr="00FA34F5">
        <w:rPr>
          <w:rFonts w:asciiTheme="minorHAnsi" w:hAnsiTheme="minorHAnsi" w:cs="Arial"/>
          <w:color w:val="auto"/>
        </w:rPr>
        <w:t>Walsall Council when conducting an evaluation of their befriending as part of the Social Prescribing Services</w:t>
      </w:r>
      <w:r w:rsidR="00AB133E" w:rsidRPr="00FA34F5">
        <w:rPr>
          <w:rFonts w:asciiTheme="minorHAnsi" w:hAnsiTheme="minorHAnsi" w:cs="Arial"/>
          <w:color w:val="auto"/>
        </w:rPr>
        <w:t xml:space="preserve"> </w:t>
      </w:r>
      <w:r w:rsidRPr="00FA34F5">
        <w:rPr>
          <w:rFonts w:asciiTheme="minorHAnsi" w:hAnsiTheme="minorHAnsi" w:cs="Arial"/>
          <w:color w:val="auto"/>
          <w:vertAlign w:val="superscript"/>
        </w:rPr>
        <w:footnoteReference w:id="10"/>
      </w:r>
      <w:r w:rsidRPr="00FA34F5">
        <w:rPr>
          <w:rFonts w:asciiTheme="minorHAnsi" w:hAnsiTheme="minorHAnsi" w:cs="Arial"/>
          <w:color w:val="auto"/>
        </w:rPr>
        <w:t xml:space="preserve"> identified 5 key outcomes:</w:t>
      </w:r>
    </w:p>
    <w:p w14:paraId="798B4DF3" w14:textId="77777777" w:rsidR="00E44FE1" w:rsidRPr="00427B03" w:rsidRDefault="00E44FE1" w:rsidP="00E44FE1">
      <w:pPr>
        <w:numPr>
          <w:ilvl w:val="0"/>
          <w:numId w:val="23"/>
        </w:numPr>
        <w:spacing w:before="240" w:after="0"/>
        <w:contextualSpacing/>
        <w:jc w:val="both"/>
        <w:rPr>
          <w:rFonts w:asciiTheme="minorHAnsi" w:hAnsiTheme="minorHAnsi" w:cs="Arial"/>
          <w:color w:val="auto"/>
          <w:shd w:val="clear" w:color="auto" w:fill="FFFFFF"/>
        </w:rPr>
      </w:pPr>
      <w:r w:rsidRPr="00427B03">
        <w:rPr>
          <w:rFonts w:asciiTheme="minorHAnsi" w:hAnsiTheme="minorHAnsi" w:cs="Arial"/>
          <w:color w:val="auto"/>
          <w:shd w:val="clear" w:color="auto" w:fill="FFFFFF"/>
        </w:rPr>
        <w:t>Improved sociability: connecting with people and making friends; laughter; engaging; and fun</w:t>
      </w:r>
    </w:p>
    <w:p w14:paraId="703A637A" w14:textId="77777777" w:rsidR="00E44FE1" w:rsidRPr="00427B03" w:rsidRDefault="00E44FE1" w:rsidP="00E44FE1">
      <w:pPr>
        <w:numPr>
          <w:ilvl w:val="0"/>
          <w:numId w:val="23"/>
        </w:numPr>
        <w:spacing w:before="240" w:after="0"/>
        <w:contextualSpacing/>
        <w:jc w:val="both"/>
        <w:rPr>
          <w:rFonts w:asciiTheme="minorHAnsi" w:hAnsiTheme="minorHAnsi" w:cs="Arial"/>
          <w:color w:val="auto"/>
          <w:shd w:val="clear" w:color="auto" w:fill="FFFFFF"/>
        </w:rPr>
      </w:pPr>
      <w:r w:rsidRPr="00427B03">
        <w:rPr>
          <w:rFonts w:asciiTheme="minorHAnsi" w:hAnsiTheme="minorHAnsi" w:cs="Arial"/>
          <w:color w:val="auto"/>
        </w:rPr>
        <w:t>Improved mental health: from feeling anxious or depressed to feeling normal or a boost to feeling more positive; comfortable; relaxed; and safe</w:t>
      </w:r>
    </w:p>
    <w:p w14:paraId="0B07376F" w14:textId="77777777" w:rsidR="00E44FE1" w:rsidRPr="00427B03" w:rsidRDefault="00E44FE1" w:rsidP="00E44FE1">
      <w:pPr>
        <w:numPr>
          <w:ilvl w:val="0"/>
          <w:numId w:val="23"/>
        </w:numPr>
        <w:spacing w:before="240" w:after="0"/>
        <w:contextualSpacing/>
        <w:jc w:val="both"/>
        <w:rPr>
          <w:rFonts w:asciiTheme="minorHAnsi" w:hAnsiTheme="minorHAnsi" w:cs="Arial"/>
          <w:color w:val="auto"/>
          <w:shd w:val="clear" w:color="auto" w:fill="FFFFFF"/>
        </w:rPr>
      </w:pPr>
      <w:r w:rsidRPr="00427B03">
        <w:rPr>
          <w:rFonts w:asciiTheme="minorHAnsi" w:hAnsiTheme="minorHAnsi" w:cs="Arial"/>
          <w:color w:val="auto"/>
        </w:rPr>
        <w:t>Keeping occupied: filling time and not being bored</w:t>
      </w:r>
    </w:p>
    <w:p w14:paraId="2EE65765" w14:textId="77777777" w:rsidR="00E44FE1" w:rsidRPr="00427B03" w:rsidRDefault="00E44FE1" w:rsidP="00E44FE1">
      <w:pPr>
        <w:numPr>
          <w:ilvl w:val="0"/>
          <w:numId w:val="23"/>
        </w:numPr>
        <w:spacing w:before="240" w:after="0"/>
        <w:contextualSpacing/>
        <w:jc w:val="both"/>
        <w:rPr>
          <w:rFonts w:asciiTheme="minorHAnsi" w:hAnsiTheme="minorHAnsi" w:cs="Arial"/>
          <w:color w:val="auto"/>
          <w:shd w:val="clear" w:color="auto" w:fill="FFFFFF"/>
        </w:rPr>
      </w:pPr>
      <w:r w:rsidRPr="00427B03">
        <w:rPr>
          <w:rFonts w:asciiTheme="minorHAnsi" w:hAnsiTheme="minorHAnsi" w:cs="Arial"/>
          <w:color w:val="auto"/>
        </w:rPr>
        <w:t>Improved physical health: feeling better physically; better physical health; better sleep; eating properly; mentally active</w:t>
      </w:r>
    </w:p>
    <w:p w14:paraId="55B38EC3" w14:textId="77777777" w:rsidR="00E44FE1" w:rsidRPr="00FA34F5" w:rsidRDefault="00E44FE1" w:rsidP="00E44FE1">
      <w:pPr>
        <w:numPr>
          <w:ilvl w:val="0"/>
          <w:numId w:val="23"/>
        </w:numPr>
        <w:spacing w:before="240" w:after="0"/>
        <w:contextualSpacing/>
        <w:jc w:val="both"/>
        <w:rPr>
          <w:rFonts w:asciiTheme="minorHAnsi" w:hAnsiTheme="minorHAnsi" w:cs="Arial"/>
          <w:color w:val="auto"/>
          <w:shd w:val="clear" w:color="auto" w:fill="FFFFFF"/>
        </w:rPr>
      </w:pPr>
      <w:r w:rsidRPr="00427B03">
        <w:rPr>
          <w:rFonts w:asciiTheme="minorHAnsi" w:hAnsiTheme="minorHAnsi" w:cs="Arial"/>
          <w:color w:val="auto"/>
          <w:shd w:val="clear" w:color="auto" w:fill="FFFFFF"/>
        </w:rPr>
        <w:t xml:space="preserve">Given a purpose: </w:t>
      </w:r>
      <w:r w:rsidRPr="00FA34F5">
        <w:rPr>
          <w:rFonts w:asciiTheme="minorHAnsi" w:hAnsiTheme="minorHAnsi" w:cs="Arial"/>
          <w:color w:val="auto"/>
          <w:shd w:val="clear" w:color="auto" w:fill="FFFFFF"/>
        </w:rPr>
        <w:t>having a role to play and helping others</w:t>
      </w:r>
    </w:p>
    <w:p w14:paraId="6478BD35" w14:textId="77777777" w:rsidR="00E44FE1" w:rsidRPr="00FA34F5" w:rsidRDefault="00E44FE1" w:rsidP="00E44FE1">
      <w:pPr>
        <w:spacing w:after="0"/>
        <w:ind w:left="1137" w:hanging="360"/>
        <w:rPr>
          <w:rFonts w:asciiTheme="minorHAnsi" w:hAnsiTheme="minorHAnsi" w:cs="Arial"/>
          <w:color w:val="auto"/>
          <w:shd w:val="clear" w:color="auto" w:fill="FFFFFF"/>
        </w:rPr>
      </w:pPr>
    </w:p>
    <w:p w14:paraId="06FF8974" w14:textId="0E7B6FAA" w:rsidR="00E44FE1" w:rsidRPr="00FA34F5" w:rsidRDefault="00E44FE1" w:rsidP="00E44FE1">
      <w:pPr>
        <w:jc w:val="both"/>
        <w:rPr>
          <w:rFonts w:asciiTheme="minorHAnsi" w:hAnsiTheme="minorHAnsi" w:cs="Arial"/>
          <w:color w:val="auto"/>
          <w:shd w:val="clear" w:color="auto" w:fill="FFFFFF"/>
        </w:rPr>
      </w:pPr>
      <w:r w:rsidRPr="00FA34F5">
        <w:rPr>
          <w:rFonts w:asciiTheme="minorHAnsi" w:hAnsiTheme="minorHAnsi" w:cs="Arial"/>
          <w:color w:val="auto"/>
          <w:shd w:val="clear" w:color="auto" w:fill="FFFFFF"/>
        </w:rPr>
        <w:t>Of interest was the unexpected positive impact of befriending on both the befriender and the befriendee, as well as the wider impact</w:t>
      </w:r>
      <w:r w:rsidR="00993372" w:rsidRPr="00FA34F5">
        <w:rPr>
          <w:rFonts w:asciiTheme="minorHAnsi" w:hAnsiTheme="minorHAnsi" w:cs="Arial"/>
          <w:color w:val="auto"/>
          <w:shd w:val="clear" w:color="auto" w:fill="FFFFFF"/>
        </w:rPr>
        <w:t>, which was also identified in Caraidean Uibhist feedback</w:t>
      </w:r>
      <w:r w:rsidRPr="00FA34F5">
        <w:rPr>
          <w:rFonts w:asciiTheme="minorHAnsi" w:hAnsiTheme="minorHAnsi" w:cs="Arial"/>
          <w:color w:val="auto"/>
          <w:shd w:val="clear" w:color="auto" w:fill="FFFFFF"/>
        </w:rPr>
        <w:t xml:space="preserve">. Key unexpected outcomes included improvements to people’s homes following the Fire Service’s Safe and Well visits, clients becoming volunteers and then staffing the befriending service; offering new activities for the local community; and centres becoming more older people friendly. </w:t>
      </w:r>
    </w:p>
    <w:p w14:paraId="1448C989" w14:textId="7B7DC7F7" w:rsidR="00E44FE1" w:rsidRPr="00FA34F5" w:rsidRDefault="00E44FE1" w:rsidP="00E44FE1">
      <w:pPr>
        <w:jc w:val="both"/>
        <w:rPr>
          <w:rFonts w:asciiTheme="minorHAnsi" w:hAnsiTheme="minorHAnsi" w:cs="Arial"/>
          <w:color w:val="auto"/>
          <w:shd w:val="clear" w:color="auto" w:fill="FFFFFF"/>
        </w:rPr>
      </w:pPr>
      <w:r w:rsidRPr="00FA34F5">
        <w:rPr>
          <w:rFonts w:asciiTheme="minorHAnsi" w:hAnsiTheme="minorHAnsi" w:cs="Arial"/>
          <w:color w:val="auto"/>
          <w:shd w:val="clear" w:color="auto" w:fill="FFFFFF"/>
        </w:rPr>
        <w:t xml:space="preserve">Our </w:t>
      </w:r>
      <w:r w:rsidRPr="00FA34F5">
        <w:rPr>
          <w:rFonts w:asciiTheme="minorHAnsi" w:hAnsiTheme="minorHAnsi" w:cs="Arial"/>
          <w:i/>
          <w:iCs/>
          <w:color w:val="auto"/>
          <w:shd w:val="clear" w:color="auto" w:fill="FFFFFF"/>
        </w:rPr>
        <w:t xml:space="preserve">befriending services offer a valuable intervention which can reduce, or prevent, loneliness and/or social isolation, especially in older people </w:t>
      </w:r>
      <w:r w:rsidRPr="00FA34F5">
        <w:rPr>
          <w:rFonts w:asciiTheme="minorHAnsi" w:hAnsiTheme="minorHAnsi" w:cs="Arial"/>
          <w:i/>
          <w:iCs/>
          <w:color w:val="auto"/>
          <w:shd w:val="clear" w:color="auto" w:fill="FFFFFF"/>
          <w:vertAlign w:val="superscript"/>
        </w:rPr>
        <w:footnoteReference w:id="11"/>
      </w:r>
      <w:r w:rsidRPr="00FA34F5">
        <w:rPr>
          <w:rFonts w:asciiTheme="minorHAnsi" w:hAnsiTheme="minorHAnsi" w:cs="Arial"/>
          <w:i/>
          <w:iCs/>
          <w:color w:val="auto"/>
          <w:shd w:val="clear" w:color="auto" w:fill="FFFFFF"/>
        </w:rPr>
        <w:t xml:space="preserve"> </w:t>
      </w:r>
      <w:r w:rsidRPr="00FA34F5">
        <w:rPr>
          <w:rFonts w:asciiTheme="minorHAnsi" w:hAnsiTheme="minorHAnsi" w:cs="Arial"/>
          <w:color w:val="auto"/>
          <w:shd w:val="clear" w:color="auto" w:fill="FFFFFF"/>
        </w:rPr>
        <w:t xml:space="preserve">is how Bradford VCS Alliance services were described in the 2019 study on harnessing the power of communities across Bradford. The findings seemed to echo </w:t>
      </w:r>
      <w:r w:rsidR="00866CBB" w:rsidRPr="00FA34F5">
        <w:rPr>
          <w:rFonts w:asciiTheme="minorHAnsi" w:hAnsiTheme="minorHAnsi" w:cs="Arial"/>
          <w:color w:val="auto"/>
          <w:shd w:val="clear" w:color="auto" w:fill="FFFFFF"/>
        </w:rPr>
        <w:t>feedback f</w:t>
      </w:r>
      <w:r w:rsidR="009C2CFF" w:rsidRPr="00FA34F5">
        <w:rPr>
          <w:rFonts w:asciiTheme="minorHAnsi" w:hAnsiTheme="minorHAnsi" w:cs="Arial"/>
          <w:color w:val="auto"/>
          <w:shd w:val="clear" w:color="auto" w:fill="FFFFFF"/>
        </w:rPr>
        <w:t>rom the Caraidean Uibhist stakeholders</w:t>
      </w:r>
      <w:r w:rsidRPr="00FA34F5">
        <w:rPr>
          <w:rFonts w:asciiTheme="minorHAnsi" w:hAnsiTheme="minorHAnsi" w:cs="Arial"/>
          <w:color w:val="auto"/>
          <w:shd w:val="clear" w:color="auto" w:fill="FFFFFF"/>
        </w:rPr>
        <w:t xml:space="preserve"> including:</w:t>
      </w:r>
    </w:p>
    <w:p w14:paraId="47684E8E" w14:textId="77777777" w:rsidR="00E44FE1" w:rsidRDefault="00E44FE1" w:rsidP="00E44FE1">
      <w:pPr>
        <w:numPr>
          <w:ilvl w:val="0"/>
          <w:numId w:val="24"/>
        </w:numPr>
        <w:spacing w:after="160" w:line="276" w:lineRule="auto"/>
        <w:contextualSpacing/>
        <w:jc w:val="both"/>
        <w:rPr>
          <w:rFonts w:asciiTheme="minorHAnsi" w:hAnsiTheme="minorHAnsi" w:cs="Arial"/>
          <w:color w:val="auto"/>
          <w:szCs w:val="22"/>
          <w:shd w:val="clear" w:color="auto" w:fill="FFFFFF"/>
        </w:rPr>
      </w:pPr>
      <w:r w:rsidRPr="00FA34F5">
        <w:rPr>
          <w:rFonts w:asciiTheme="minorHAnsi" w:hAnsiTheme="minorHAnsi" w:cs="Arial"/>
          <w:color w:val="auto"/>
          <w:shd w:val="clear" w:color="auto" w:fill="FFFFFF"/>
        </w:rPr>
        <w:t xml:space="preserve">Loneliness and social isolation represented a very significant threat to health and are important risk factors for a wide range of mental and physical health problems </w:t>
      </w:r>
      <w:r w:rsidRPr="00FA34F5">
        <w:rPr>
          <w:rFonts w:asciiTheme="minorHAnsi" w:hAnsiTheme="minorHAnsi" w:cs="Arial"/>
          <w:color w:val="auto"/>
          <w:szCs w:val="22"/>
          <w:shd w:val="clear" w:color="auto" w:fill="FFFFFF"/>
        </w:rPr>
        <w:t>including depression, high blood pressure, sleep problems, reduced immunity, and cognition in older people</w:t>
      </w:r>
    </w:p>
    <w:p w14:paraId="1477678C" w14:textId="77777777" w:rsidR="00397A0F" w:rsidRDefault="00397A0F" w:rsidP="00397A0F">
      <w:pPr>
        <w:spacing w:after="160" w:line="276" w:lineRule="auto"/>
        <w:contextualSpacing/>
        <w:jc w:val="both"/>
        <w:rPr>
          <w:rFonts w:asciiTheme="minorHAnsi" w:hAnsiTheme="minorHAnsi" w:cs="Arial"/>
          <w:color w:val="auto"/>
          <w:szCs w:val="22"/>
          <w:shd w:val="clear" w:color="auto" w:fill="FFFFFF"/>
        </w:rPr>
      </w:pPr>
    </w:p>
    <w:p w14:paraId="5CD70BBA" w14:textId="77777777" w:rsidR="00387BB8" w:rsidRDefault="00387BB8" w:rsidP="00397A0F">
      <w:pPr>
        <w:spacing w:after="160" w:line="276" w:lineRule="auto"/>
        <w:contextualSpacing/>
        <w:jc w:val="both"/>
        <w:rPr>
          <w:rFonts w:asciiTheme="minorHAnsi" w:hAnsiTheme="minorHAnsi" w:cs="Arial"/>
          <w:color w:val="auto"/>
          <w:szCs w:val="22"/>
          <w:shd w:val="clear" w:color="auto" w:fill="FFFFFF"/>
        </w:rPr>
      </w:pPr>
    </w:p>
    <w:p w14:paraId="61DB7FBC" w14:textId="77777777" w:rsidR="00387BB8" w:rsidRPr="00FA34F5" w:rsidRDefault="00387BB8" w:rsidP="00397A0F">
      <w:pPr>
        <w:spacing w:after="160" w:line="276" w:lineRule="auto"/>
        <w:contextualSpacing/>
        <w:jc w:val="both"/>
        <w:rPr>
          <w:rFonts w:asciiTheme="minorHAnsi" w:hAnsiTheme="minorHAnsi" w:cs="Arial"/>
          <w:color w:val="auto"/>
          <w:szCs w:val="22"/>
          <w:shd w:val="clear" w:color="auto" w:fill="FFFFFF"/>
        </w:rPr>
      </w:pPr>
    </w:p>
    <w:p w14:paraId="079A89DC" w14:textId="77777777" w:rsidR="00E44FE1" w:rsidRPr="00FA34F5" w:rsidRDefault="00E44FE1" w:rsidP="00E44FE1">
      <w:pPr>
        <w:numPr>
          <w:ilvl w:val="0"/>
          <w:numId w:val="16"/>
        </w:numPr>
        <w:spacing w:after="160" w:line="276" w:lineRule="auto"/>
        <w:contextualSpacing/>
        <w:jc w:val="both"/>
        <w:rPr>
          <w:rFonts w:asciiTheme="minorHAnsi" w:hAnsiTheme="minorHAnsi" w:cs="Arial"/>
          <w:color w:val="auto"/>
          <w:szCs w:val="22"/>
          <w:shd w:val="clear" w:color="auto" w:fill="FFFFFF"/>
        </w:rPr>
      </w:pPr>
      <w:r w:rsidRPr="00FA34F5">
        <w:rPr>
          <w:rFonts w:asciiTheme="minorHAnsi" w:hAnsiTheme="minorHAnsi" w:cs="Arial"/>
          <w:color w:val="auto"/>
          <w:szCs w:val="22"/>
          <w:shd w:val="clear" w:color="auto" w:fill="FFFFFF"/>
        </w:rPr>
        <w:lastRenderedPageBreak/>
        <w:t xml:space="preserve">Older people who are lonely and/or isolated have substantially increased chances of developing dementia and Alzheimer’s disease. For such older people, loneliness is also associated with high blood pressure, an increased number of GP visits and higher incidences of falls. </w:t>
      </w:r>
    </w:p>
    <w:p w14:paraId="4EA78274" w14:textId="77777777" w:rsidR="00E44FE1" w:rsidRPr="00FA34F5" w:rsidRDefault="00E44FE1" w:rsidP="00E44FE1">
      <w:pPr>
        <w:numPr>
          <w:ilvl w:val="0"/>
          <w:numId w:val="16"/>
        </w:numPr>
        <w:spacing w:after="160" w:line="276" w:lineRule="auto"/>
        <w:contextualSpacing/>
        <w:jc w:val="both"/>
        <w:rPr>
          <w:rFonts w:asciiTheme="minorHAnsi" w:hAnsiTheme="minorHAnsi" w:cs="Arial"/>
          <w:color w:val="auto"/>
          <w:szCs w:val="22"/>
          <w:shd w:val="clear" w:color="auto" w:fill="FFFFFF"/>
        </w:rPr>
      </w:pPr>
      <w:r w:rsidRPr="00FA34F5">
        <w:rPr>
          <w:rFonts w:asciiTheme="minorHAnsi" w:hAnsiTheme="minorHAnsi" w:cs="Arial"/>
          <w:color w:val="auto"/>
          <w:szCs w:val="22"/>
          <w:shd w:val="clear" w:color="auto" w:fill="FFFFFF"/>
        </w:rPr>
        <w:t>Addressing the causes of loneliness and social isolation improves the quality of life for individuals but is also likely to lead to reduced costs by delaying, or reducing, the need to access health and social care services.</w:t>
      </w:r>
    </w:p>
    <w:p w14:paraId="0B448B90" w14:textId="77777777" w:rsidR="00E44FE1" w:rsidRPr="00FA34F5" w:rsidRDefault="00E44FE1" w:rsidP="00E44FE1">
      <w:pPr>
        <w:numPr>
          <w:ilvl w:val="0"/>
          <w:numId w:val="16"/>
        </w:numPr>
        <w:spacing w:after="160" w:line="276" w:lineRule="auto"/>
        <w:contextualSpacing/>
        <w:jc w:val="both"/>
        <w:rPr>
          <w:rFonts w:asciiTheme="minorHAnsi" w:hAnsiTheme="minorHAnsi" w:cs="Arial"/>
          <w:color w:val="auto"/>
          <w:szCs w:val="22"/>
          <w:shd w:val="clear" w:color="auto" w:fill="FFFFFF"/>
        </w:rPr>
      </w:pPr>
      <w:r w:rsidRPr="00FA34F5">
        <w:rPr>
          <w:rFonts w:asciiTheme="minorHAnsi" w:hAnsiTheme="minorHAnsi" w:cs="Arial"/>
          <w:color w:val="auto"/>
          <w:szCs w:val="22"/>
          <w:shd w:val="clear" w:color="auto" w:fill="FFFFFF"/>
        </w:rPr>
        <w:t xml:space="preserve">The benefits for befriendees of receiving support through befriending schemes are significant and include: a reduction in isolation; an increased feeling of being part of the community; increased independence; an increased ability to socialise and improved physical and mental health. </w:t>
      </w:r>
    </w:p>
    <w:p w14:paraId="5FAACA9C" w14:textId="77777777" w:rsidR="00E44FE1" w:rsidRPr="00FA34F5" w:rsidRDefault="00E44FE1" w:rsidP="00E44FE1">
      <w:pPr>
        <w:numPr>
          <w:ilvl w:val="0"/>
          <w:numId w:val="16"/>
        </w:numPr>
        <w:spacing w:after="160" w:line="276" w:lineRule="auto"/>
        <w:contextualSpacing/>
        <w:jc w:val="both"/>
        <w:rPr>
          <w:rFonts w:asciiTheme="minorHAnsi" w:hAnsiTheme="minorHAnsi" w:cs="Arial"/>
          <w:color w:val="auto"/>
          <w:szCs w:val="22"/>
          <w:shd w:val="clear" w:color="auto" w:fill="FFFFFF"/>
        </w:rPr>
      </w:pPr>
      <w:r w:rsidRPr="00FA34F5">
        <w:rPr>
          <w:rFonts w:asciiTheme="minorHAnsi" w:hAnsiTheme="minorHAnsi" w:cs="Arial"/>
          <w:color w:val="auto"/>
          <w:szCs w:val="22"/>
          <w:shd w:val="clear" w:color="auto" w:fill="FFFFFF"/>
        </w:rPr>
        <w:t xml:space="preserve">The benefits for those undertaking the befriending include increased understanding of the issues facing older and/or isolated people, increased skills and knowledge and increased friendships and social networks. </w:t>
      </w:r>
    </w:p>
    <w:p w14:paraId="362B9E76" w14:textId="77777777" w:rsidR="00E44FE1" w:rsidRPr="00FA34F5" w:rsidRDefault="00E44FE1" w:rsidP="00E44FE1">
      <w:pPr>
        <w:numPr>
          <w:ilvl w:val="0"/>
          <w:numId w:val="16"/>
        </w:numPr>
        <w:spacing w:after="160" w:line="276" w:lineRule="auto"/>
        <w:contextualSpacing/>
        <w:jc w:val="both"/>
        <w:rPr>
          <w:rFonts w:asciiTheme="minorHAnsi" w:hAnsiTheme="minorHAnsi" w:cs="Arial"/>
          <w:color w:val="auto"/>
          <w:szCs w:val="22"/>
          <w:shd w:val="clear" w:color="auto" w:fill="FFFFFF"/>
        </w:rPr>
      </w:pPr>
      <w:r w:rsidRPr="00FA34F5">
        <w:rPr>
          <w:rFonts w:asciiTheme="minorHAnsi" w:hAnsiTheme="minorHAnsi" w:cs="Arial"/>
          <w:color w:val="auto"/>
          <w:szCs w:val="22"/>
          <w:shd w:val="clear" w:color="auto" w:fill="FFFFFF"/>
        </w:rPr>
        <w:t>There are a range of benefits for others involved such as the families and carers of those being befriended and the statutory agencies who would experience increased workload and costs if the schemes were not in operation.</w:t>
      </w:r>
    </w:p>
    <w:p w14:paraId="426ADBE6" w14:textId="77777777" w:rsidR="00E44FE1" w:rsidRPr="00FA34F5" w:rsidRDefault="00E44FE1" w:rsidP="00E44FE1">
      <w:pPr>
        <w:spacing w:after="160" w:line="276" w:lineRule="auto"/>
        <w:contextualSpacing/>
        <w:rPr>
          <w:rFonts w:asciiTheme="minorHAnsi" w:hAnsiTheme="minorHAnsi" w:cs="Arial"/>
          <w:color w:val="auto"/>
          <w:szCs w:val="22"/>
          <w:shd w:val="clear" w:color="auto" w:fill="FFFFFF"/>
        </w:rPr>
      </w:pPr>
    </w:p>
    <w:p w14:paraId="058F4269" w14:textId="2B8A38DB" w:rsidR="00FE612E" w:rsidRPr="005B0D30" w:rsidRDefault="00EF1920" w:rsidP="00427B03">
      <w:pPr>
        <w:spacing w:after="160" w:line="276" w:lineRule="auto"/>
        <w:contextualSpacing/>
        <w:jc w:val="both"/>
        <w:rPr>
          <w:rFonts w:asciiTheme="minorHAnsi" w:hAnsiTheme="minorHAnsi" w:cs="Arial"/>
          <w:color w:val="auto"/>
          <w:szCs w:val="22"/>
          <w:shd w:val="clear" w:color="auto" w:fill="FFFFFF"/>
        </w:rPr>
      </w:pPr>
      <w:r w:rsidRPr="005B0D30">
        <w:rPr>
          <w:rFonts w:asciiTheme="minorHAnsi" w:hAnsiTheme="minorHAnsi" w:cs="Arial"/>
          <w:color w:val="auto"/>
          <w:szCs w:val="22"/>
          <w:shd w:val="clear" w:color="auto" w:fill="FFFFFF"/>
        </w:rPr>
        <w:t>I</w:t>
      </w:r>
      <w:r w:rsidR="00E44FE1" w:rsidRPr="005B0D30">
        <w:rPr>
          <w:rFonts w:asciiTheme="minorHAnsi" w:hAnsiTheme="minorHAnsi" w:cs="Arial"/>
          <w:color w:val="auto"/>
          <w:szCs w:val="22"/>
          <w:shd w:val="clear" w:color="auto" w:fill="FFFFFF"/>
        </w:rPr>
        <w:t xml:space="preserve">t was </w:t>
      </w:r>
      <w:r w:rsidRPr="005B0D30">
        <w:rPr>
          <w:rFonts w:asciiTheme="minorHAnsi" w:hAnsiTheme="minorHAnsi" w:cs="Arial"/>
          <w:color w:val="auto"/>
          <w:szCs w:val="22"/>
          <w:shd w:val="clear" w:color="auto" w:fill="FFFFFF"/>
        </w:rPr>
        <w:t xml:space="preserve">also </w:t>
      </w:r>
      <w:r w:rsidR="00E44FE1" w:rsidRPr="005B0D30">
        <w:rPr>
          <w:rFonts w:asciiTheme="minorHAnsi" w:hAnsiTheme="minorHAnsi" w:cs="Arial"/>
          <w:color w:val="auto"/>
          <w:szCs w:val="22"/>
          <w:shd w:val="clear" w:color="auto" w:fill="FFFFFF"/>
        </w:rPr>
        <w:t>suggested that there was a return of almost 15:1 for each pound spent on the befriending services which equated to an average impact value of around £3,900 per person for a cost of just £260 per year.</w:t>
      </w:r>
    </w:p>
    <w:p w14:paraId="09D7B431" w14:textId="77777777" w:rsidR="00397A0F" w:rsidRDefault="00397A0F" w:rsidP="00EF1920">
      <w:pPr>
        <w:pStyle w:val="1CEHeader"/>
        <w:rPr>
          <w:color w:val="auto"/>
        </w:rPr>
      </w:pPr>
      <w:bookmarkStart w:id="16" w:name="_Toc120628472"/>
      <w:bookmarkStart w:id="17" w:name="_Hlk114056836"/>
    </w:p>
    <w:p w14:paraId="30EB8C59" w14:textId="77777777" w:rsidR="00397A0F" w:rsidRDefault="00397A0F" w:rsidP="00EF1920">
      <w:pPr>
        <w:pStyle w:val="1CEHeader"/>
        <w:rPr>
          <w:color w:val="auto"/>
        </w:rPr>
      </w:pPr>
    </w:p>
    <w:p w14:paraId="157A79E8" w14:textId="77777777" w:rsidR="00397A0F" w:rsidRDefault="00397A0F" w:rsidP="00EF1920">
      <w:pPr>
        <w:pStyle w:val="1CEHeader"/>
        <w:rPr>
          <w:color w:val="auto"/>
        </w:rPr>
      </w:pPr>
    </w:p>
    <w:p w14:paraId="18C9468B" w14:textId="77777777" w:rsidR="00397A0F" w:rsidRDefault="00397A0F" w:rsidP="00EF1920">
      <w:pPr>
        <w:pStyle w:val="1CEHeader"/>
        <w:rPr>
          <w:color w:val="auto"/>
        </w:rPr>
      </w:pPr>
    </w:p>
    <w:p w14:paraId="3D41F38A" w14:textId="77777777" w:rsidR="00397A0F" w:rsidRDefault="00397A0F" w:rsidP="00EF1920">
      <w:pPr>
        <w:pStyle w:val="1CEHeader"/>
        <w:rPr>
          <w:color w:val="auto"/>
        </w:rPr>
      </w:pPr>
    </w:p>
    <w:p w14:paraId="037F9BD4" w14:textId="77777777" w:rsidR="00397A0F" w:rsidRDefault="00397A0F" w:rsidP="00EF1920">
      <w:pPr>
        <w:pStyle w:val="1CEHeader"/>
        <w:rPr>
          <w:color w:val="auto"/>
        </w:rPr>
      </w:pPr>
    </w:p>
    <w:p w14:paraId="2BA05680" w14:textId="77777777" w:rsidR="00397A0F" w:rsidRDefault="00397A0F" w:rsidP="00EF1920">
      <w:pPr>
        <w:pStyle w:val="1CEHeader"/>
        <w:rPr>
          <w:color w:val="auto"/>
        </w:rPr>
      </w:pPr>
    </w:p>
    <w:p w14:paraId="01204B5A" w14:textId="77777777" w:rsidR="00397A0F" w:rsidRDefault="00397A0F" w:rsidP="00EF1920">
      <w:pPr>
        <w:pStyle w:val="1CEHeader"/>
        <w:rPr>
          <w:color w:val="auto"/>
        </w:rPr>
      </w:pPr>
    </w:p>
    <w:p w14:paraId="03C1900F" w14:textId="77777777" w:rsidR="00397A0F" w:rsidRDefault="00397A0F" w:rsidP="00EF1920">
      <w:pPr>
        <w:pStyle w:val="1CEHeader"/>
        <w:rPr>
          <w:color w:val="auto"/>
        </w:rPr>
      </w:pPr>
    </w:p>
    <w:p w14:paraId="74219541" w14:textId="77777777" w:rsidR="00397A0F" w:rsidRDefault="00397A0F" w:rsidP="00EF1920">
      <w:pPr>
        <w:pStyle w:val="1CEHeader"/>
        <w:rPr>
          <w:color w:val="auto"/>
        </w:rPr>
      </w:pPr>
    </w:p>
    <w:p w14:paraId="76AAEBF1" w14:textId="77777777" w:rsidR="00397A0F" w:rsidRDefault="00397A0F" w:rsidP="00EF1920">
      <w:pPr>
        <w:pStyle w:val="1CEHeader"/>
        <w:rPr>
          <w:color w:val="auto"/>
        </w:rPr>
      </w:pPr>
    </w:p>
    <w:p w14:paraId="78065E2A" w14:textId="77777777" w:rsidR="00397A0F" w:rsidRDefault="00397A0F" w:rsidP="00EF1920">
      <w:pPr>
        <w:pStyle w:val="1CEHeader"/>
        <w:rPr>
          <w:color w:val="auto"/>
        </w:rPr>
      </w:pPr>
    </w:p>
    <w:p w14:paraId="3C05D0BB" w14:textId="77777777" w:rsidR="00397A0F" w:rsidRDefault="00397A0F" w:rsidP="00EF1920">
      <w:pPr>
        <w:pStyle w:val="1CEHeader"/>
        <w:rPr>
          <w:color w:val="auto"/>
        </w:rPr>
      </w:pPr>
    </w:p>
    <w:p w14:paraId="4B0812BE" w14:textId="69DC55B1" w:rsidR="00403823" w:rsidRPr="00FA34F5" w:rsidRDefault="00231F53" w:rsidP="00397A0F">
      <w:pPr>
        <w:pStyle w:val="1CEHeader"/>
        <w:rPr>
          <w:color w:val="auto"/>
        </w:rPr>
      </w:pPr>
      <w:r w:rsidRPr="00FA34F5">
        <w:rPr>
          <w:color w:val="auto"/>
        </w:rPr>
        <w:lastRenderedPageBreak/>
        <w:t>3</w:t>
      </w:r>
      <w:r w:rsidR="008B7292" w:rsidRPr="00FA34F5">
        <w:rPr>
          <w:color w:val="auto"/>
        </w:rPr>
        <w:t>:</w:t>
      </w:r>
      <w:r w:rsidRPr="00FA34F5">
        <w:rPr>
          <w:color w:val="auto"/>
        </w:rPr>
        <w:t xml:space="preserve"> Findings</w:t>
      </w:r>
      <w:bookmarkStart w:id="18" w:name="_Hlk119665221"/>
      <w:bookmarkEnd w:id="16"/>
      <w:bookmarkEnd w:id="17"/>
      <w:r w:rsidR="00CC398C" w:rsidRPr="00FA34F5">
        <w:rPr>
          <w:color w:val="auto"/>
        </w:rPr>
        <w:t xml:space="preserve"> </w:t>
      </w:r>
      <w:r w:rsidR="005B0D30">
        <w:rPr>
          <w:color w:val="auto"/>
        </w:rPr>
        <w:t>-</w:t>
      </w:r>
      <w:r w:rsidR="00CC398C" w:rsidRPr="00FA34F5">
        <w:rPr>
          <w:color w:val="auto"/>
        </w:rPr>
        <w:t xml:space="preserve"> Key Features and Themes</w:t>
      </w:r>
      <w:bookmarkStart w:id="19" w:name="_Toc120628475"/>
      <w:bookmarkEnd w:id="18"/>
    </w:p>
    <w:p w14:paraId="0C496C53" w14:textId="74E01794" w:rsidR="00721735" w:rsidRPr="00B712CF" w:rsidRDefault="00B4735F" w:rsidP="00B712CF">
      <w:pPr>
        <w:pStyle w:val="2CESub-heading"/>
      </w:pPr>
      <w:bookmarkStart w:id="20" w:name="_Hlk126671335"/>
      <w:r w:rsidRPr="00B712CF">
        <w:t>3.</w:t>
      </w:r>
      <w:r w:rsidR="00CC398C" w:rsidRPr="00B712CF">
        <w:t>1</w:t>
      </w:r>
      <w:r w:rsidRPr="00B712CF">
        <w:t xml:space="preserve"> </w:t>
      </w:r>
      <w:bookmarkStart w:id="21" w:name="_Hlk120110295"/>
      <w:bookmarkEnd w:id="19"/>
      <w:r w:rsidR="00721735" w:rsidRPr="00B712CF">
        <w:t>What they do Well</w:t>
      </w:r>
    </w:p>
    <w:bookmarkEnd w:id="20"/>
    <w:p w14:paraId="39AEEFFC" w14:textId="0FE3822D" w:rsidR="001444AD" w:rsidRPr="00FA34F5" w:rsidRDefault="001444AD" w:rsidP="001444AD">
      <w:pPr>
        <w:jc w:val="both"/>
        <w:rPr>
          <w:bCs/>
          <w:color w:val="auto"/>
          <w:lang w:eastAsia="en-US"/>
        </w:rPr>
      </w:pPr>
      <w:r w:rsidRPr="00FA34F5">
        <w:rPr>
          <w:bCs/>
          <w:color w:val="auto"/>
          <w:lang w:eastAsia="en-US"/>
        </w:rPr>
        <w:t xml:space="preserve">All respondents were positive towards the work carried out by Caraidean Uibhist and could clearly evidence the impact it was making in the lives of people experiencing social isolation and loneliness across all </w:t>
      </w:r>
      <w:r w:rsidR="00C6448E">
        <w:rPr>
          <w:bCs/>
          <w:color w:val="auto"/>
          <w:lang w:eastAsia="en-US"/>
        </w:rPr>
        <w:t>five</w:t>
      </w:r>
      <w:r w:rsidRPr="00FA34F5">
        <w:rPr>
          <w:bCs/>
          <w:color w:val="auto"/>
          <w:lang w:eastAsia="en-US"/>
        </w:rPr>
        <w:t xml:space="preserve"> island communities, while also recognising the complementary nature of their service to other third sector and statutory provision.</w:t>
      </w:r>
    </w:p>
    <w:p w14:paraId="371C2C85" w14:textId="7CE45E6D" w:rsidR="008D1401" w:rsidRDefault="001444AD" w:rsidP="008D1401">
      <w:pPr>
        <w:spacing w:after="0"/>
        <w:jc w:val="center"/>
        <w:rPr>
          <w:bCs/>
          <w:color w:val="FBB800" w:themeColor="accent1"/>
          <w:lang w:eastAsia="en-US"/>
        </w:rPr>
      </w:pPr>
      <w:r w:rsidRPr="00397A0F">
        <w:rPr>
          <w:bCs/>
          <w:i/>
          <w:iCs/>
          <w:color w:val="FBB800" w:themeColor="accent1"/>
          <w:lang w:eastAsia="en-US"/>
        </w:rPr>
        <w:t>It’s a form of Freedom</w:t>
      </w:r>
    </w:p>
    <w:p w14:paraId="07397616" w14:textId="192838EA" w:rsidR="001444AD" w:rsidRDefault="001444AD" w:rsidP="008D1401">
      <w:pPr>
        <w:spacing w:after="0"/>
        <w:jc w:val="center"/>
        <w:rPr>
          <w:bCs/>
          <w:color w:val="FBB800" w:themeColor="accent1"/>
          <w:lang w:eastAsia="en-US"/>
        </w:rPr>
      </w:pPr>
      <w:r w:rsidRPr="00397A0F">
        <w:rPr>
          <w:bCs/>
          <w:color w:val="FBB800" w:themeColor="accent1"/>
          <w:lang w:eastAsia="en-US"/>
        </w:rPr>
        <w:t>(service user)</w:t>
      </w:r>
    </w:p>
    <w:p w14:paraId="16AD0142" w14:textId="77777777" w:rsidR="008D1401" w:rsidRPr="00397A0F" w:rsidRDefault="008D1401" w:rsidP="008D1401">
      <w:pPr>
        <w:spacing w:after="0"/>
        <w:rPr>
          <w:bCs/>
          <w:color w:val="FBB800" w:themeColor="accent1"/>
          <w:lang w:eastAsia="en-US"/>
        </w:rPr>
      </w:pPr>
    </w:p>
    <w:p w14:paraId="5842DAE9" w14:textId="17DCE026" w:rsidR="00231F53" w:rsidRPr="00FA34F5" w:rsidRDefault="001444AD" w:rsidP="001444AD">
      <w:pPr>
        <w:jc w:val="both"/>
        <w:rPr>
          <w:bCs/>
          <w:color w:val="auto"/>
          <w:lang w:eastAsia="en-US"/>
        </w:rPr>
      </w:pPr>
      <w:r w:rsidRPr="00FA34F5">
        <w:rPr>
          <w:bCs/>
          <w:color w:val="auto"/>
          <w:lang w:eastAsia="en-US"/>
        </w:rPr>
        <w:t xml:space="preserve">It was evident in the feedback that the staff and volunteers put the person at the centre of their activities and adopt a person-centred approach, providing a service that is individually tailored to the needs of the service user. Indeed, the person-centred and bespoke nature of the service were a common feature in the responses. </w:t>
      </w:r>
      <w:r w:rsidR="001E76AF" w:rsidRPr="00FA34F5">
        <w:rPr>
          <w:bCs/>
          <w:color w:val="auto"/>
          <w:lang w:eastAsia="en-US"/>
        </w:rPr>
        <w:t>There were a number</w:t>
      </w:r>
      <w:r w:rsidR="00231F53" w:rsidRPr="00FA34F5">
        <w:rPr>
          <w:bCs/>
          <w:color w:val="auto"/>
          <w:lang w:eastAsia="en-US"/>
        </w:rPr>
        <w:t xml:space="preserve"> of key themes identified </w:t>
      </w:r>
      <w:r w:rsidR="001E76AF" w:rsidRPr="00FA34F5">
        <w:rPr>
          <w:bCs/>
          <w:color w:val="auto"/>
          <w:lang w:eastAsia="en-US"/>
        </w:rPr>
        <w:t>including</w:t>
      </w:r>
      <w:r w:rsidR="00231F53" w:rsidRPr="00FA34F5">
        <w:rPr>
          <w:bCs/>
          <w:color w:val="auto"/>
          <w:lang w:eastAsia="en-US"/>
        </w:rPr>
        <w:t>:</w:t>
      </w:r>
    </w:p>
    <w:p w14:paraId="5C98E3CB" w14:textId="6D4AB09B" w:rsidR="00305B49" w:rsidRPr="00FA34F5" w:rsidRDefault="00305B49" w:rsidP="009941B4">
      <w:pPr>
        <w:spacing w:after="0"/>
        <w:jc w:val="both"/>
        <w:rPr>
          <w:bCs/>
          <w:color w:val="auto"/>
          <w:lang w:eastAsia="en-US"/>
        </w:rPr>
      </w:pPr>
      <w:r w:rsidRPr="00FA34F5">
        <w:rPr>
          <w:bCs/>
          <w:color w:val="auto"/>
          <w:lang w:eastAsia="en-US"/>
        </w:rPr>
        <w:t>Service Users:</w:t>
      </w:r>
    </w:p>
    <w:p w14:paraId="6EA015FF" w14:textId="77777777" w:rsidR="009941B4" w:rsidRPr="00FA34F5" w:rsidRDefault="009941B4" w:rsidP="009941B4">
      <w:pPr>
        <w:spacing w:after="0"/>
        <w:jc w:val="both"/>
        <w:rPr>
          <w:bCs/>
          <w:color w:val="auto"/>
          <w:lang w:eastAsia="en-US"/>
        </w:rPr>
      </w:pPr>
    </w:p>
    <w:p w14:paraId="721ABCA7" w14:textId="32038E58" w:rsidR="003D5307" w:rsidRPr="00FA34F5" w:rsidRDefault="003D5307" w:rsidP="009941B4">
      <w:pPr>
        <w:numPr>
          <w:ilvl w:val="0"/>
          <w:numId w:val="3"/>
        </w:numPr>
        <w:tabs>
          <w:tab w:val="num" w:pos="360"/>
        </w:tabs>
        <w:spacing w:after="0" w:line="276" w:lineRule="auto"/>
        <w:ind w:left="714" w:hanging="357"/>
        <w:jc w:val="both"/>
        <w:rPr>
          <w:color w:val="auto"/>
        </w:rPr>
      </w:pPr>
      <w:r w:rsidRPr="00FA34F5">
        <w:rPr>
          <w:color w:val="auto"/>
        </w:rPr>
        <w:t>Instil</w:t>
      </w:r>
      <w:r w:rsidR="00D4668F" w:rsidRPr="00FA34F5">
        <w:rPr>
          <w:color w:val="auto"/>
        </w:rPr>
        <w:t>s</w:t>
      </w:r>
      <w:r w:rsidRPr="00FA34F5">
        <w:rPr>
          <w:color w:val="auto"/>
        </w:rPr>
        <w:t xml:space="preserve"> fun into activities</w:t>
      </w:r>
    </w:p>
    <w:p w14:paraId="412585CA" w14:textId="26E28205" w:rsidR="003D5307" w:rsidRPr="00FA34F5" w:rsidRDefault="003D5307" w:rsidP="009941B4">
      <w:pPr>
        <w:numPr>
          <w:ilvl w:val="0"/>
          <w:numId w:val="3"/>
        </w:numPr>
        <w:tabs>
          <w:tab w:val="num" w:pos="360"/>
        </w:tabs>
        <w:spacing w:after="0" w:line="276" w:lineRule="auto"/>
        <w:ind w:left="714" w:hanging="357"/>
        <w:jc w:val="both"/>
        <w:rPr>
          <w:color w:val="auto"/>
        </w:rPr>
      </w:pPr>
      <w:r w:rsidRPr="00FA34F5">
        <w:rPr>
          <w:color w:val="auto"/>
        </w:rPr>
        <w:t>Facilitate</w:t>
      </w:r>
      <w:r w:rsidR="00D4668F" w:rsidRPr="00FA34F5">
        <w:rPr>
          <w:color w:val="auto"/>
        </w:rPr>
        <w:t>s</w:t>
      </w:r>
      <w:r w:rsidRPr="00FA34F5">
        <w:rPr>
          <w:color w:val="auto"/>
        </w:rPr>
        <w:t xml:space="preserve"> and create</w:t>
      </w:r>
      <w:r w:rsidR="00D4668F" w:rsidRPr="00FA34F5">
        <w:rPr>
          <w:color w:val="auto"/>
        </w:rPr>
        <w:t>s</w:t>
      </w:r>
      <w:r w:rsidRPr="00FA34F5">
        <w:rPr>
          <w:color w:val="auto"/>
        </w:rPr>
        <w:t xml:space="preserve"> opportunities for friendships to develop</w:t>
      </w:r>
    </w:p>
    <w:p w14:paraId="498B6348" w14:textId="2F254166" w:rsidR="00281B1A" w:rsidRPr="00FA34F5" w:rsidRDefault="00281B1A" w:rsidP="009941B4">
      <w:pPr>
        <w:numPr>
          <w:ilvl w:val="0"/>
          <w:numId w:val="3"/>
        </w:numPr>
        <w:tabs>
          <w:tab w:val="num" w:pos="360"/>
        </w:tabs>
        <w:spacing w:after="0" w:line="276" w:lineRule="auto"/>
        <w:ind w:left="714" w:hanging="357"/>
        <w:jc w:val="both"/>
        <w:rPr>
          <w:color w:val="auto"/>
        </w:rPr>
      </w:pPr>
      <w:r w:rsidRPr="00FA34F5">
        <w:rPr>
          <w:color w:val="auto"/>
        </w:rPr>
        <w:t>Listen to people</w:t>
      </w:r>
    </w:p>
    <w:p w14:paraId="4E08C5F2" w14:textId="6EB9192F" w:rsidR="00A1659E" w:rsidRPr="00FA34F5" w:rsidRDefault="00111CFA" w:rsidP="009941B4">
      <w:pPr>
        <w:numPr>
          <w:ilvl w:val="0"/>
          <w:numId w:val="3"/>
        </w:numPr>
        <w:tabs>
          <w:tab w:val="num" w:pos="360"/>
        </w:tabs>
        <w:spacing w:after="0" w:line="276" w:lineRule="auto"/>
        <w:ind w:left="714" w:hanging="357"/>
        <w:jc w:val="both"/>
        <w:rPr>
          <w:color w:val="auto"/>
        </w:rPr>
      </w:pPr>
      <w:r w:rsidRPr="00FA34F5">
        <w:rPr>
          <w:color w:val="auto"/>
        </w:rPr>
        <w:t>Support people to get to events and local amenities</w:t>
      </w:r>
    </w:p>
    <w:p w14:paraId="2D9CF9FA" w14:textId="5AA2CA4A" w:rsidR="003D5307" w:rsidRPr="00FA34F5" w:rsidRDefault="003D5307" w:rsidP="009941B4">
      <w:pPr>
        <w:numPr>
          <w:ilvl w:val="0"/>
          <w:numId w:val="3"/>
        </w:numPr>
        <w:tabs>
          <w:tab w:val="num" w:pos="360"/>
        </w:tabs>
        <w:spacing w:after="0" w:line="276" w:lineRule="auto"/>
        <w:ind w:left="714" w:hanging="357"/>
        <w:jc w:val="both"/>
        <w:rPr>
          <w:color w:val="auto"/>
        </w:rPr>
      </w:pPr>
      <w:r w:rsidRPr="00FA34F5">
        <w:rPr>
          <w:color w:val="auto"/>
        </w:rPr>
        <w:t>Improve</w:t>
      </w:r>
      <w:r w:rsidR="00D4668F" w:rsidRPr="00FA34F5">
        <w:rPr>
          <w:color w:val="auto"/>
        </w:rPr>
        <w:t>s</w:t>
      </w:r>
      <w:r w:rsidRPr="00FA34F5">
        <w:rPr>
          <w:color w:val="auto"/>
        </w:rPr>
        <w:t xml:space="preserve"> connectivity between people and communities</w:t>
      </w:r>
    </w:p>
    <w:p w14:paraId="5276FFF8" w14:textId="54189067" w:rsidR="00CC2866" w:rsidRPr="00FA34F5" w:rsidRDefault="00C0717B" w:rsidP="009941B4">
      <w:pPr>
        <w:numPr>
          <w:ilvl w:val="0"/>
          <w:numId w:val="3"/>
        </w:numPr>
        <w:tabs>
          <w:tab w:val="num" w:pos="360"/>
        </w:tabs>
        <w:spacing w:after="0" w:line="276" w:lineRule="auto"/>
        <w:ind w:left="714" w:hanging="357"/>
        <w:jc w:val="both"/>
        <w:rPr>
          <w:color w:val="auto"/>
        </w:rPr>
      </w:pPr>
      <w:r w:rsidRPr="00FA34F5">
        <w:rPr>
          <w:color w:val="auto"/>
        </w:rPr>
        <w:t>Helps people get active</w:t>
      </w:r>
      <w:r w:rsidR="00DD51FF" w:rsidRPr="00FA34F5">
        <w:rPr>
          <w:color w:val="auto"/>
        </w:rPr>
        <w:t xml:space="preserve"> and mobile</w:t>
      </w:r>
    </w:p>
    <w:p w14:paraId="5F9B1DFA" w14:textId="0FE60F73" w:rsidR="000B4B5B" w:rsidRPr="00FA34F5" w:rsidRDefault="00DD51FF" w:rsidP="00D4668F">
      <w:pPr>
        <w:numPr>
          <w:ilvl w:val="0"/>
          <w:numId w:val="3"/>
        </w:numPr>
        <w:tabs>
          <w:tab w:val="num" w:pos="360"/>
        </w:tabs>
        <w:spacing w:after="0" w:line="276" w:lineRule="auto"/>
        <w:ind w:left="714" w:hanging="357"/>
        <w:jc w:val="both"/>
        <w:rPr>
          <w:color w:val="auto"/>
        </w:rPr>
      </w:pPr>
      <w:r w:rsidRPr="00FA34F5">
        <w:rPr>
          <w:color w:val="auto"/>
        </w:rPr>
        <w:t>Helps take pressure off frie</w:t>
      </w:r>
      <w:r w:rsidR="00D4668F" w:rsidRPr="00FA34F5">
        <w:rPr>
          <w:color w:val="auto"/>
        </w:rPr>
        <w:t>nds and family</w:t>
      </w:r>
    </w:p>
    <w:p w14:paraId="0E2F97D6" w14:textId="77777777" w:rsidR="00CC2866" w:rsidRPr="00FA34F5" w:rsidRDefault="00CC2866" w:rsidP="00305B49">
      <w:pPr>
        <w:spacing w:after="0" w:line="276" w:lineRule="auto"/>
        <w:jc w:val="both"/>
        <w:rPr>
          <w:color w:val="auto"/>
        </w:rPr>
      </w:pPr>
    </w:p>
    <w:p w14:paraId="52F989C1" w14:textId="0E78BDA8" w:rsidR="009941B4" w:rsidRPr="00FA34F5" w:rsidRDefault="009941B4" w:rsidP="00305B49">
      <w:pPr>
        <w:spacing w:after="0" w:line="276" w:lineRule="auto"/>
        <w:jc w:val="both"/>
        <w:rPr>
          <w:color w:val="auto"/>
        </w:rPr>
      </w:pPr>
      <w:r w:rsidRPr="00FA34F5">
        <w:rPr>
          <w:color w:val="auto"/>
        </w:rPr>
        <w:t>External Partners:</w:t>
      </w:r>
    </w:p>
    <w:p w14:paraId="19589ED5" w14:textId="77777777" w:rsidR="009941B4" w:rsidRPr="00FA34F5" w:rsidRDefault="009941B4" w:rsidP="00305B49">
      <w:pPr>
        <w:spacing w:after="0" w:line="276" w:lineRule="auto"/>
        <w:jc w:val="both"/>
        <w:rPr>
          <w:color w:val="auto"/>
        </w:rPr>
      </w:pPr>
    </w:p>
    <w:p w14:paraId="2DCDF8DE" w14:textId="6F6343EF" w:rsidR="008154C8" w:rsidRPr="00FA34F5" w:rsidRDefault="00BD3A2B" w:rsidP="00483C89">
      <w:pPr>
        <w:numPr>
          <w:ilvl w:val="0"/>
          <w:numId w:val="3"/>
        </w:numPr>
        <w:tabs>
          <w:tab w:val="num" w:pos="360"/>
        </w:tabs>
        <w:spacing w:after="0" w:line="276" w:lineRule="auto"/>
        <w:ind w:left="714" w:hanging="357"/>
        <w:jc w:val="both"/>
        <w:rPr>
          <w:color w:val="auto"/>
        </w:rPr>
      </w:pPr>
      <w:r w:rsidRPr="00FA34F5">
        <w:rPr>
          <w:color w:val="auto"/>
        </w:rPr>
        <w:t xml:space="preserve">Contributes and complements </w:t>
      </w:r>
      <w:r w:rsidR="008154C8" w:rsidRPr="00FA34F5">
        <w:rPr>
          <w:color w:val="auto"/>
        </w:rPr>
        <w:t>wider services and provision</w:t>
      </w:r>
    </w:p>
    <w:p w14:paraId="54BD7FE9" w14:textId="60294FEB" w:rsidR="00C361C7" w:rsidRPr="00FA34F5" w:rsidRDefault="00C361C7" w:rsidP="00483C89">
      <w:pPr>
        <w:numPr>
          <w:ilvl w:val="0"/>
          <w:numId w:val="3"/>
        </w:numPr>
        <w:tabs>
          <w:tab w:val="num" w:pos="360"/>
        </w:tabs>
        <w:spacing w:after="0" w:line="276" w:lineRule="auto"/>
        <w:ind w:left="714" w:hanging="357"/>
        <w:jc w:val="both"/>
        <w:rPr>
          <w:color w:val="auto"/>
        </w:rPr>
      </w:pPr>
      <w:r w:rsidRPr="00FA34F5">
        <w:rPr>
          <w:color w:val="auto"/>
        </w:rPr>
        <w:t>Actively collaborate with other partners and stakeholders</w:t>
      </w:r>
    </w:p>
    <w:p w14:paraId="701F9FB7" w14:textId="493A6738" w:rsidR="000D6C59" w:rsidRPr="00FA34F5" w:rsidRDefault="000D6C59" w:rsidP="00483C89">
      <w:pPr>
        <w:numPr>
          <w:ilvl w:val="0"/>
          <w:numId w:val="3"/>
        </w:numPr>
        <w:tabs>
          <w:tab w:val="num" w:pos="360"/>
        </w:tabs>
        <w:spacing w:after="0" w:line="276" w:lineRule="auto"/>
        <w:ind w:left="714" w:hanging="357"/>
        <w:jc w:val="both"/>
        <w:rPr>
          <w:color w:val="auto"/>
        </w:rPr>
      </w:pPr>
      <w:r w:rsidRPr="00FA34F5">
        <w:rPr>
          <w:color w:val="auto"/>
        </w:rPr>
        <w:t>Provides opportunities for both tailored one-one support and group activities</w:t>
      </w:r>
    </w:p>
    <w:p w14:paraId="7C77564E" w14:textId="37761928" w:rsidR="000D6C59" w:rsidRPr="00FA34F5" w:rsidRDefault="0020559B" w:rsidP="00483C89">
      <w:pPr>
        <w:numPr>
          <w:ilvl w:val="0"/>
          <w:numId w:val="3"/>
        </w:numPr>
        <w:tabs>
          <w:tab w:val="num" w:pos="360"/>
        </w:tabs>
        <w:spacing w:after="0" w:line="276" w:lineRule="auto"/>
        <w:ind w:left="714" w:hanging="357"/>
        <w:jc w:val="both"/>
        <w:rPr>
          <w:color w:val="auto"/>
        </w:rPr>
      </w:pPr>
      <w:r w:rsidRPr="00FA34F5">
        <w:rPr>
          <w:color w:val="auto"/>
        </w:rPr>
        <w:t>Helps people feel less isolated and part of the local community</w:t>
      </w:r>
    </w:p>
    <w:p w14:paraId="19D6D9D4" w14:textId="3BCF1E8B" w:rsidR="00933AEB" w:rsidRPr="00FA34F5" w:rsidRDefault="00933AEB" w:rsidP="00483C89">
      <w:pPr>
        <w:numPr>
          <w:ilvl w:val="0"/>
          <w:numId w:val="3"/>
        </w:numPr>
        <w:tabs>
          <w:tab w:val="num" w:pos="360"/>
        </w:tabs>
        <w:spacing w:after="0" w:line="276" w:lineRule="auto"/>
        <w:ind w:left="714" w:hanging="357"/>
        <w:jc w:val="both"/>
        <w:rPr>
          <w:color w:val="auto"/>
        </w:rPr>
      </w:pPr>
      <w:r w:rsidRPr="00FA34F5">
        <w:rPr>
          <w:color w:val="auto"/>
        </w:rPr>
        <w:t xml:space="preserve">It provides a </w:t>
      </w:r>
      <w:r w:rsidRPr="00FA34F5">
        <w:rPr>
          <w:i/>
          <w:iCs/>
          <w:color w:val="auto"/>
        </w:rPr>
        <w:t>social scene</w:t>
      </w:r>
      <w:r w:rsidRPr="00FA34F5">
        <w:rPr>
          <w:color w:val="auto"/>
        </w:rPr>
        <w:t xml:space="preserve"> and social network for people</w:t>
      </w:r>
    </w:p>
    <w:p w14:paraId="6CF5A7C7" w14:textId="439F2B35" w:rsidR="00BB20BB" w:rsidRPr="00FA34F5" w:rsidRDefault="00BB20BB" w:rsidP="00483C89">
      <w:pPr>
        <w:numPr>
          <w:ilvl w:val="0"/>
          <w:numId w:val="3"/>
        </w:numPr>
        <w:tabs>
          <w:tab w:val="num" w:pos="360"/>
        </w:tabs>
        <w:spacing w:after="0" w:line="276" w:lineRule="auto"/>
        <w:ind w:left="714" w:hanging="357"/>
        <w:jc w:val="both"/>
        <w:rPr>
          <w:color w:val="auto"/>
        </w:rPr>
      </w:pPr>
      <w:r w:rsidRPr="00FA34F5">
        <w:rPr>
          <w:color w:val="auto"/>
        </w:rPr>
        <w:t>Of</w:t>
      </w:r>
      <w:r w:rsidR="00FA0A2C" w:rsidRPr="00FA34F5">
        <w:rPr>
          <w:color w:val="auto"/>
        </w:rPr>
        <w:t>fers a personalised service</w:t>
      </w:r>
    </w:p>
    <w:p w14:paraId="4155016B" w14:textId="0A8D471D" w:rsidR="00281B1A" w:rsidRPr="00FA34F5" w:rsidRDefault="00281B1A" w:rsidP="00483C89">
      <w:pPr>
        <w:numPr>
          <w:ilvl w:val="0"/>
          <w:numId w:val="3"/>
        </w:numPr>
        <w:tabs>
          <w:tab w:val="num" w:pos="360"/>
        </w:tabs>
        <w:spacing w:after="0" w:line="276" w:lineRule="auto"/>
        <w:ind w:left="714" w:hanging="357"/>
        <w:jc w:val="both"/>
        <w:rPr>
          <w:color w:val="auto"/>
        </w:rPr>
      </w:pPr>
      <w:r w:rsidRPr="00FA34F5">
        <w:rPr>
          <w:color w:val="auto"/>
        </w:rPr>
        <w:t>Fast to respond to need</w:t>
      </w:r>
    </w:p>
    <w:p w14:paraId="373B8F1B" w14:textId="77777777" w:rsidR="00FA0A2C" w:rsidRPr="00FA34F5" w:rsidRDefault="00FA0A2C" w:rsidP="00362712">
      <w:pPr>
        <w:spacing w:after="0" w:line="276" w:lineRule="auto"/>
        <w:jc w:val="both"/>
        <w:rPr>
          <w:color w:val="auto"/>
        </w:rPr>
      </w:pPr>
    </w:p>
    <w:p w14:paraId="6EA983FD" w14:textId="7C6A28A9" w:rsidR="00362712" w:rsidRPr="00FA34F5" w:rsidRDefault="00362712" w:rsidP="00362712">
      <w:pPr>
        <w:spacing w:after="0" w:line="276" w:lineRule="auto"/>
        <w:jc w:val="both"/>
        <w:rPr>
          <w:color w:val="auto"/>
        </w:rPr>
      </w:pPr>
      <w:r w:rsidRPr="00FA34F5">
        <w:rPr>
          <w:color w:val="auto"/>
        </w:rPr>
        <w:t>Staff</w:t>
      </w:r>
      <w:r w:rsidR="003D6713" w:rsidRPr="00FA34F5">
        <w:rPr>
          <w:color w:val="auto"/>
        </w:rPr>
        <w:t>, Volunteers, Trustees:</w:t>
      </w:r>
    </w:p>
    <w:p w14:paraId="0B9A387E" w14:textId="77777777" w:rsidR="003D6713" w:rsidRPr="00FA34F5" w:rsidRDefault="003D6713" w:rsidP="00362712">
      <w:pPr>
        <w:spacing w:after="0" w:line="276" w:lineRule="auto"/>
        <w:jc w:val="both"/>
        <w:rPr>
          <w:color w:val="auto"/>
        </w:rPr>
      </w:pPr>
    </w:p>
    <w:bookmarkEnd w:id="21"/>
    <w:p w14:paraId="0DEE4BE2" w14:textId="62CFB5C9" w:rsidR="00800059" w:rsidRPr="00FA34F5" w:rsidRDefault="00800059" w:rsidP="003D6713">
      <w:pPr>
        <w:numPr>
          <w:ilvl w:val="0"/>
          <w:numId w:val="3"/>
        </w:numPr>
        <w:tabs>
          <w:tab w:val="num" w:pos="360"/>
        </w:tabs>
        <w:spacing w:after="0" w:line="276" w:lineRule="auto"/>
        <w:ind w:left="714" w:hanging="357"/>
        <w:jc w:val="both"/>
        <w:rPr>
          <w:color w:val="auto"/>
        </w:rPr>
      </w:pPr>
      <w:r w:rsidRPr="00FA34F5">
        <w:rPr>
          <w:color w:val="auto"/>
        </w:rPr>
        <w:t xml:space="preserve">Provide a </w:t>
      </w:r>
      <w:r w:rsidR="00AD74C4" w:rsidRPr="00FA34F5">
        <w:rPr>
          <w:color w:val="auto"/>
        </w:rPr>
        <w:t>caring, passionate and friendly service</w:t>
      </w:r>
    </w:p>
    <w:p w14:paraId="32956A5E" w14:textId="3A54DF04" w:rsidR="003D3AF6" w:rsidRPr="00FA34F5" w:rsidRDefault="003D3AF6" w:rsidP="003D6713">
      <w:pPr>
        <w:numPr>
          <w:ilvl w:val="0"/>
          <w:numId w:val="3"/>
        </w:numPr>
        <w:tabs>
          <w:tab w:val="num" w:pos="360"/>
        </w:tabs>
        <w:spacing w:after="0" w:line="276" w:lineRule="auto"/>
        <w:ind w:left="714" w:hanging="357"/>
        <w:jc w:val="both"/>
        <w:rPr>
          <w:color w:val="auto"/>
        </w:rPr>
      </w:pPr>
      <w:r w:rsidRPr="00FA34F5">
        <w:rPr>
          <w:color w:val="auto"/>
        </w:rPr>
        <w:t>Respond to a wide range of service user needs</w:t>
      </w:r>
    </w:p>
    <w:p w14:paraId="4EED1A77" w14:textId="6E7A71CC" w:rsidR="0088658E" w:rsidRPr="00FA34F5" w:rsidRDefault="00447F1E" w:rsidP="003D6713">
      <w:pPr>
        <w:numPr>
          <w:ilvl w:val="0"/>
          <w:numId w:val="3"/>
        </w:numPr>
        <w:tabs>
          <w:tab w:val="num" w:pos="360"/>
        </w:tabs>
        <w:spacing w:after="0" w:line="276" w:lineRule="auto"/>
        <w:ind w:left="714" w:hanging="357"/>
        <w:jc w:val="both"/>
        <w:rPr>
          <w:color w:val="auto"/>
        </w:rPr>
      </w:pPr>
      <w:r w:rsidRPr="00FA34F5">
        <w:rPr>
          <w:color w:val="auto"/>
        </w:rPr>
        <w:t>Help create opportunities for people to socialise and develop relationships</w:t>
      </w:r>
    </w:p>
    <w:p w14:paraId="30D00F05" w14:textId="15342EA6" w:rsidR="001B6C48" w:rsidRPr="00FA34F5" w:rsidRDefault="001B6C48" w:rsidP="003D6713">
      <w:pPr>
        <w:numPr>
          <w:ilvl w:val="0"/>
          <w:numId w:val="3"/>
        </w:numPr>
        <w:tabs>
          <w:tab w:val="num" w:pos="360"/>
        </w:tabs>
        <w:spacing w:after="0" w:line="276" w:lineRule="auto"/>
        <w:ind w:left="714" w:hanging="357"/>
        <w:jc w:val="both"/>
        <w:rPr>
          <w:color w:val="auto"/>
        </w:rPr>
      </w:pPr>
      <w:r w:rsidRPr="00FA34F5">
        <w:rPr>
          <w:color w:val="auto"/>
        </w:rPr>
        <w:t>Make people valued in the community</w:t>
      </w:r>
    </w:p>
    <w:p w14:paraId="029821DA" w14:textId="1CD81532" w:rsidR="00106219" w:rsidRPr="00FA34F5" w:rsidRDefault="005D7DD0" w:rsidP="003D6713">
      <w:pPr>
        <w:numPr>
          <w:ilvl w:val="0"/>
          <w:numId w:val="3"/>
        </w:numPr>
        <w:tabs>
          <w:tab w:val="num" w:pos="360"/>
        </w:tabs>
        <w:spacing w:after="0" w:line="276" w:lineRule="auto"/>
        <w:ind w:left="714" w:hanging="357"/>
        <w:jc w:val="both"/>
        <w:rPr>
          <w:color w:val="auto"/>
        </w:rPr>
      </w:pPr>
      <w:r w:rsidRPr="00FA34F5">
        <w:rPr>
          <w:color w:val="auto"/>
        </w:rPr>
        <w:t>Preventative work</w:t>
      </w:r>
    </w:p>
    <w:p w14:paraId="21E570D6" w14:textId="5474BDB0" w:rsidR="003B0F79" w:rsidRPr="00FA34F5" w:rsidRDefault="003B0F79" w:rsidP="003D6713">
      <w:pPr>
        <w:numPr>
          <w:ilvl w:val="0"/>
          <w:numId w:val="3"/>
        </w:numPr>
        <w:tabs>
          <w:tab w:val="num" w:pos="360"/>
        </w:tabs>
        <w:spacing w:after="0" w:line="276" w:lineRule="auto"/>
        <w:ind w:left="714" w:hanging="357"/>
        <w:jc w:val="both"/>
        <w:rPr>
          <w:color w:val="auto"/>
        </w:rPr>
      </w:pPr>
      <w:r w:rsidRPr="00FA34F5">
        <w:rPr>
          <w:color w:val="auto"/>
        </w:rPr>
        <w:t>Helps keep community connectivity</w:t>
      </w:r>
    </w:p>
    <w:p w14:paraId="382A6BAE" w14:textId="334D2FD7" w:rsidR="003B0F79" w:rsidRPr="00FA34F5" w:rsidRDefault="005F2469" w:rsidP="003D6713">
      <w:pPr>
        <w:numPr>
          <w:ilvl w:val="0"/>
          <w:numId w:val="3"/>
        </w:numPr>
        <w:tabs>
          <w:tab w:val="num" w:pos="360"/>
        </w:tabs>
        <w:spacing w:after="0" w:line="276" w:lineRule="auto"/>
        <w:ind w:left="714" w:hanging="357"/>
        <w:jc w:val="both"/>
        <w:rPr>
          <w:color w:val="auto"/>
        </w:rPr>
      </w:pPr>
      <w:r w:rsidRPr="00FA34F5">
        <w:rPr>
          <w:color w:val="auto"/>
        </w:rPr>
        <w:t>Providing support to those experiencing drug or alcohol issues</w:t>
      </w:r>
    </w:p>
    <w:p w14:paraId="7C06761A" w14:textId="171A20EA" w:rsidR="005F2469" w:rsidRPr="00FA34F5" w:rsidRDefault="00AA58FF" w:rsidP="003D6713">
      <w:pPr>
        <w:numPr>
          <w:ilvl w:val="0"/>
          <w:numId w:val="3"/>
        </w:numPr>
        <w:tabs>
          <w:tab w:val="num" w:pos="360"/>
        </w:tabs>
        <w:spacing w:after="0" w:line="276" w:lineRule="auto"/>
        <w:ind w:left="714" w:hanging="357"/>
        <w:jc w:val="both"/>
        <w:rPr>
          <w:color w:val="auto"/>
        </w:rPr>
      </w:pPr>
      <w:bookmarkStart w:id="22" w:name="_Hlk126668439"/>
      <w:r w:rsidRPr="00FA34F5">
        <w:rPr>
          <w:color w:val="auto"/>
        </w:rPr>
        <w:t>Tailored on</w:t>
      </w:r>
      <w:r w:rsidR="00EA0553" w:rsidRPr="00FA34F5">
        <w:rPr>
          <w:color w:val="auto"/>
        </w:rPr>
        <w:t>e-one support</w:t>
      </w:r>
    </w:p>
    <w:p w14:paraId="3F14ACC6" w14:textId="30AF2468" w:rsidR="003D6713" w:rsidRPr="00FA34F5" w:rsidRDefault="00281B1A" w:rsidP="00A53FC3">
      <w:pPr>
        <w:pStyle w:val="5CEListBullet"/>
        <w:rPr>
          <w:color w:val="auto"/>
        </w:rPr>
      </w:pPr>
      <w:r w:rsidRPr="00FA34F5">
        <w:rPr>
          <w:color w:val="auto"/>
        </w:rPr>
        <w:t>Group work activities</w:t>
      </w:r>
      <w:bookmarkEnd w:id="22"/>
    </w:p>
    <w:p w14:paraId="2C9D0847" w14:textId="3DD5CE43" w:rsidR="00996BE6" w:rsidRPr="00991403" w:rsidRDefault="00231F53" w:rsidP="00483C89">
      <w:pPr>
        <w:spacing w:after="0"/>
        <w:jc w:val="both"/>
        <w:rPr>
          <w:color w:val="auto"/>
        </w:rPr>
      </w:pPr>
      <w:r w:rsidRPr="00FA34F5">
        <w:rPr>
          <w:color w:val="auto"/>
        </w:rPr>
        <w:lastRenderedPageBreak/>
        <w:t>As one</w:t>
      </w:r>
      <w:r w:rsidR="00CA52B0" w:rsidRPr="00FA34F5">
        <w:rPr>
          <w:color w:val="auto"/>
        </w:rPr>
        <w:t xml:space="preserve"> </w:t>
      </w:r>
      <w:r w:rsidR="00A356C6" w:rsidRPr="00FA34F5">
        <w:rPr>
          <w:color w:val="auto"/>
        </w:rPr>
        <w:t>service user remarked</w:t>
      </w:r>
      <w:r w:rsidR="00203D79" w:rsidRPr="00FA34F5">
        <w:rPr>
          <w:color w:val="auto"/>
        </w:rPr>
        <w:t xml:space="preserve"> </w:t>
      </w:r>
      <w:r w:rsidR="00203D79" w:rsidRPr="00FA34F5">
        <w:rPr>
          <w:i/>
          <w:iCs/>
          <w:color w:val="auto"/>
        </w:rPr>
        <w:t>they provide a service that is indispensable to th</w:t>
      </w:r>
      <w:r w:rsidR="00943646" w:rsidRPr="00FA34F5">
        <w:rPr>
          <w:i/>
          <w:iCs/>
          <w:color w:val="auto"/>
        </w:rPr>
        <w:t>e</w:t>
      </w:r>
      <w:r w:rsidR="00203D79" w:rsidRPr="00FA34F5">
        <w:rPr>
          <w:i/>
          <w:iCs/>
          <w:color w:val="auto"/>
        </w:rPr>
        <w:t xml:space="preserve"> </w:t>
      </w:r>
      <w:r w:rsidR="00397A0F" w:rsidRPr="00FA34F5">
        <w:rPr>
          <w:i/>
          <w:iCs/>
          <w:color w:val="auto"/>
        </w:rPr>
        <w:t>community,</w:t>
      </w:r>
      <w:r w:rsidR="00203D79" w:rsidRPr="00FA34F5">
        <w:rPr>
          <w:color w:val="auto"/>
        </w:rPr>
        <w:t xml:space="preserve"> and another </w:t>
      </w:r>
      <w:r w:rsidR="009601F4" w:rsidRPr="00FA34F5">
        <w:rPr>
          <w:color w:val="auto"/>
        </w:rPr>
        <w:t>stated</w:t>
      </w:r>
      <w:r w:rsidR="00943646" w:rsidRPr="00FA34F5">
        <w:rPr>
          <w:color w:val="auto"/>
        </w:rPr>
        <w:t xml:space="preserve"> that </w:t>
      </w:r>
      <w:r w:rsidR="00A53FC3" w:rsidRPr="00FA34F5">
        <w:rPr>
          <w:color w:val="auto"/>
        </w:rPr>
        <w:t xml:space="preserve">if it wasn’t for Caridean Uibhist </w:t>
      </w:r>
      <w:r w:rsidR="00A53FC3" w:rsidRPr="00FA34F5">
        <w:rPr>
          <w:i/>
          <w:iCs/>
          <w:color w:val="auto"/>
        </w:rPr>
        <w:t>I would be totally isolated from everything and everyone</w:t>
      </w:r>
      <w:r w:rsidR="00A53FC3" w:rsidRPr="00FA34F5">
        <w:rPr>
          <w:color w:val="auto"/>
        </w:rPr>
        <w:t>.</w:t>
      </w:r>
    </w:p>
    <w:p w14:paraId="5CD9503F" w14:textId="77777777" w:rsidR="00996BE6" w:rsidRPr="00FA34F5" w:rsidRDefault="00996BE6" w:rsidP="00483C89">
      <w:pPr>
        <w:spacing w:after="0"/>
        <w:jc w:val="both"/>
        <w:rPr>
          <w:i/>
          <w:iCs/>
          <w:color w:val="auto"/>
        </w:rPr>
      </w:pPr>
    </w:p>
    <w:p w14:paraId="18B4E58F" w14:textId="337F50BF" w:rsidR="00A53FC3" w:rsidRPr="00B712CF" w:rsidRDefault="00A53FC3" w:rsidP="00B712CF">
      <w:pPr>
        <w:pStyle w:val="2CESub-heading"/>
      </w:pPr>
      <w:r w:rsidRPr="00B712CF">
        <w:t>3.</w:t>
      </w:r>
      <w:r w:rsidR="0063489D" w:rsidRPr="00B712CF">
        <w:t>2</w:t>
      </w:r>
      <w:r w:rsidRPr="00B712CF">
        <w:t xml:space="preserve"> Impact</w:t>
      </w:r>
    </w:p>
    <w:p w14:paraId="5CBD9A5C" w14:textId="102118F9" w:rsidR="00206BC8" w:rsidRDefault="00206BC8" w:rsidP="00267D95">
      <w:pPr>
        <w:jc w:val="both"/>
        <w:rPr>
          <w:rFonts w:asciiTheme="minorHAnsi" w:hAnsiTheme="minorHAnsi"/>
          <w:color w:val="auto"/>
          <w:szCs w:val="22"/>
        </w:rPr>
      </w:pPr>
      <w:bookmarkStart w:id="23" w:name="_Hlk126930404"/>
      <w:r>
        <w:rPr>
          <w:rFonts w:asciiTheme="minorHAnsi" w:hAnsiTheme="minorHAnsi"/>
          <w:noProof/>
          <w:color w:val="auto"/>
          <w:szCs w:val="22"/>
        </w:rPr>
        <w:drawing>
          <wp:anchor distT="0" distB="0" distL="114300" distR="114300" simplePos="0" relativeHeight="251741184" behindDoc="0" locked="0" layoutInCell="1" allowOverlap="1" wp14:anchorId="5FE19760" wp14:editId="1EC13C9A">
            <wp:simplePos x="0" y="0"/>
            <wp:positionH relativeFrom="margin">
              <wp:align>right</wp:align>
            </wp:positionH>
            <wp:positionV relativeFrom="paragraph">
              <wp:posOffset>438785</wp:posOffset>
            </wp:positionV>
            <wp:extent cx="1675765" cy="1996440"/>
            <wp:effectExtent l="0" t="7937" r="0" b="0"/>
            <wp:wrapSquare wrapText="bothSides"/>
            <wp:docPr id="20" name="Picture 20"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indoor&#10;&#10;Description automatically generated"/>
                    <pic:cNvPicPr/>
                  </pic:nvPicPr>
                  <pic:blipFill>
                    <a:blip r:embed="rId20"/>
                    <a:stretch>
                      <a:fillRect/>
                    </a:stretch>
                  </pic:blipFill>
                  <pic:spPr>
                    <a:xfrm rot="5400000">
                      <a:off x="0" y="0"/>
                      <a:ext cx="1675765" cy="1996440"/>
                    </a:xfrm>
                    <a:prstGeom prst="rect">
                      <a:avLst/>
                    </a:prstGeom>
                  </pic:spPr>
                </pic:pic>
              </a:graphicData>
            </a:graphic>
          </wp:anchor>
        </w:drawing>
      </w:r>
      <w:r w:rsidR="00996BE6" w:rsidRPr="00FA34F5">
        <w:rPr>
          <w:rFonts w:asciiTheme="minorHAnsi" w:hAnsiTheme="minorHAnsi"/>
          <w:color w:val="auto"/>
          <w:szCs w:val="22"/>
        </w:rPr>
        <w:t xml:space="preserve">When </w:t>
      </w:r>
      <w:r w:rsidR="003D1A30" w:rsidRPr="00FA34F5">
        <w:rPr>
          <w:rFonts w:asciiTheme="minorHAnsi" w:hAnsiTheme="minorHAnsi"/>
          <w:color w:val="auto"/>
          <w:szCs w:val="22"/>
        </w:rPr>
        <w:t xml:space="preserve">respondents were </w:t>
      </w:r>
      <w:r w:rsidR="00996BE6" w:rsidRPr="00FA34F5">
        <w:rPr>
          <w:rFonts w:asciiTheme="minorHAnsi" w:hAnsiTheme="minorHAnsi"/>
          <w:color w:val="auto"/>
          <w:szCs w:val="22"/>
        </w:rPr>
        <w:t xml:space="preserve">asked about the impact that </w:t>
      </w:r>
      <w:r w:rsidR="003D1A30" w:rsidRPr="00FA34F5">
        <w:rPr>
          <w:rFonts w:asciiTheme="minorHAnsi" w:hAnsiTheme="minorHAnsi"/>
          <w:color w:val="auto"/>
          <w:szCs w:val="22"/>
        </w:rPr>
        <w:t>Caraidean Uibhist services</w:t>
      </w:r>
      <w:r w:rsidR="00FF5A1E">
        <w:rPr>
          <w:rFonts w:asciiTheme="minorHAnsi" w:hAnsiTheme="minorHAnsi"/>
          <w:color w:val="auto"/>
          <w:szCs w:val="22"/>
        </w:rPr>
        <w:t xml:space="preserve"> have</w:t>
      </w:r>
      <w:r w:rsidR="003D1A30" w:rsidRPr="00FA34F5">
        <w:rPr>
          <w:rFonts w:asciiTheme="minorHAnsi" w:hAnsiTheme="minorHAnsi"/>
          <w:color w:val="auto"/>
          <w:szCs w:val="22"/>
        </w:rPr>
        <w:t xml:space="preserve"> </w:t>
      </w:r>
      <w:r w:rsidR="00A53FC3" w:rsidRPr="00FA34F5">
        <w:rPr>
          <w:rFonts w:asciiTheme="minorHAnsi" w:hAnsiTheme="minorHAnsi"/>
          <w:color w:val="auto"/>
          <w:szCs w:val="22"/>
        </w:rPr>
        <w:t>t</w:t>
      </w:r>
      <w:r w:rsidR="00267D95" w:rsidRPr="00FA34F5">
        <w:rPr>
          <w:rFonts w:asciiTheme="minorHAnsi" w:hAnsiTheme="minorHAnsi"/>
          <w:color w:val="auto"/>
          <w:szCs w:val="22"/>
        </w:rPr>
        <w:t xml:space="preserve">here was a wide range of responses, some </w:t>
      </w:r>
      <w:r w:rsidR="00C714DB" w:rsidRPr="00FA34F5">
        <w:rPr>
          <w:rFonts w:asciiTheme="minorHAnsi" w:hAnsiTheme="minorHAnsi"/>
          <w:color w:val="auto"/>
          <w:szCs w:val="22"/>
        </w:rPr>
        <w:t>going</w:t>
      </w:r>
      <w:r w:rsidR="00A53FC3" w:rsidRPr="00FA34F5">
        <w:rPr>
          <w:rFonts w:asciiTheme="minorHAnsi" w:hAnsiTheme="minorHAnsi"/>
          <w:color w:val="auto"/>
          <w:szCs w:val="22"/>
        </w:rPr>
        <w:t xml:space="preserve"> </w:t>
      </w:r>
      <w:r w:rsidR="00267D95" w:rsidRPr="00FA34F5">
        <w:rPr>
          <w:rFonts w:asciiTheme="minorHAnsi" w:hAnsiTheme="minorHAnsi"/>
          <w:color w:val="auto"/>
          <w:szCs w:val="22"/>
        </w:rPr>
        <w:t xml:space="preserve">beyond </w:t>
      </w:r>
      <w:r w:rsidR="00C714DB" w:rsidRPr="00FA34F5">
        <w:rPr>
          <w:rFonts w:asciiTheme="minorHAnsi" w:hAnsiTheme="minorHAnsi"/>
          <w:color w:val="auto"/>
          <w:szCs w:val="22"/>
        </w:rPr>
        <w:t xml:space="preserve">reducing </w:t>
      </w:r>
      <w:r w:rsidR="00267D95" w:rsidRPr="00FA34F5">
        <w:rPr>
          <w:rFonts w:asciiTheme="minorHAnsi" w:hAnsiTheme="minorHAnsi"/>
          <w:color w:val="auto"/>
          <w:szCs w:val="22"/>
        </w:rPr>
        <w:t>social isolation and loneliness</w:t>
      </w:r>
      <w:r w:rsidR="00C714DB" w:rsidRPr="00FA34F5">
        <w:rPr>
          <w:rFonts w:asciiTheme="minorHAnsi" w:hAnsiTheme="minorHAnsi"/>
          <w:color w:val="auto"/>
          <w:szCs w:val="22"/>
        </w:rPr>
        <w:t xml:space="preserve">, into </w:t>
      </w:r>
      <w:r w:rsidR="00D13A52" w:rsidRPr="00FA34F5">
        <w:rPr>
          <w:rFonts w:asciiTheme="minorHAnsi" w:hAnsiTheme="minorHAnsi"/>
          <w:color w:val="auto"/>
          <w:szCs w:val="22"/>
        </w:rPr>
        <w:t>the wider impact on families and friends, supporting with off-island appointments and signposting to other</w:t>
      </w:r>
      <w:r>
        <w:rPr>
          <w:rFonts w:asciiTheme="minorHAnsi" w:hAnsiTheme="minorHAnsi"/>
          <w:color w:val="auto"/>
          <w:szCs w:val="22"/>
        </w:rPr>
        <w:t xml:space="preserve"> </w:t>
      </w:r>
      <w:r w:rsidR="00D13A52" w:rsidRPr="00FA34F5">
        <w:rPr>
          <w:rFonts w:asciiTheme="minorHAnsi" w:hAnsiTheme="minorHAnsi"/>
          <w:color w:val="auto"/>
          <w:szCs w:val="22"/>
        </w:rPr>
        <w:t>organisations.</w:t>
      </w:r>
      <w:r>
        <w:rPr>
          <w:rFonts w:asciiTheme="minorHAnsi" w:hAnsiTheme="minorHAnsi"/>
          <w:color w:val="auto"/>
          <w:szCs w:val="22"/>
        </w:rPr>
        <w:t xml:space="preserve">                                                                                  </w:t>
      </w:r>
      <w:r w:rsidR="0036093F" w:rsidRPr="00FA34F5">
        <w:rPr>
          <w:rFonts w:asciiTheme="minorHAnsi" w:hAnsiTheme="minorHAnsi"/>
          <w:color w:val="auto"/>
          <w:szCs w:val="22"/>
        </w:rPr>
        <w:t xml:space="preserve"> </w:t>
      </w:r>
    </w:p>
    <w:p w14:paraId="5DE8F705" w14:textId="77777777" w:rsidR="00206BC8" w:rsidRDefault="00477950" w:rsidP="00267D95">
      <w:pPr>
        <w:jc w:val="both"/>
        <w:rPr>
          <w:rFonts w:asciiTheme="minorHAnsi" w:hAnsiTheme="minorHAnsi"/>
          <w:i/>
          <w:iCs/>
          <w:color w:val="auto"/>
          <w:szCs w:val="22"/>
        </w:rPr>
      </w:pPr>
      <w:r w:rsidRPr="00FA34F5">
        <w:rPr>
          <w:rFonts w:asciiTheme="minorHAnsi" w:hAnsiTheme="minorHAnsi"/>
          <w:color w:val="auto"/>
          <w:szCs w:val="22"/>
        </w:rPr>
        <w:t xml:space="preserve">As one </w:t>
      </w:r>
      <w:r w:rsidR="00526BD0" w:rsidRPr="00FA34F5">
        <w:rPr>
          <w:rFonts w:asciiTheme="minorHAnsi" w:hAnsiTheme="minorHAnsi"/>
          <w:color w:val="auto"/>
          <w:szCs w:val="22"/>
        </w:rPr>
        <w:t>service user commented</w:t>
      </w:r>
      <w:r w:rsidR="00224928" w:rsidRPr="00FA34F5">
        <w:rPr>
          <w:rFonts w:asciiTheme="minorHAnsi" w:hAnsiTheme="minorHAnsi"/>
          <w:color w:val="auto"/>
          <w:szCs w:val="22"/>
        </w:rPr>
        <w:t>,</w:t>
      </w:r>
      <w:r w:rsidR="00570BCB" w:rsidRPr="00FA34F5">
        <w:rPr>
          <w:rFonts w:asciiTheme="minorHAnsi" w:hAnsiTheme="minorHAnsi"/>
          <w:color w:val="auto"/>
          <w:szCs w:val="22"/>
        </w:rPr>
        <w:t xml:space="preserve"> </w:t>
      </w:r>
      <w:r w:rsidR="00224928" w:rsidRPr="00FA34F5">
        <w:rPr>
          <w:rFonts w:asciiTheme="minorHAnsi" w:hAnsiTheme="minorHAnsi"/>
          <w:i/>
          <w:iCs/>
          <w:color w:val="auto"/>
          <w:szCs w:val="22"/>
        </w:rPr>
        <w:t>they have helped sort out my living accommodation</w:t>
      </w:r>
      <w:r w:rsidR="00224928" w:rsidRPr="00FA34F5">
        <w:rPr>
          <w:rFonts w:asciiTheme="minorHAnsi" w:hAnsiTheme="minorHAnsi"/>
          <w:color w:val="auto"/>
          <w:szCs w:val="22"/>
        </w:rPr>
        <w:t xml:space="preserve"> </w:t>
      </w:r>
      <w:r w:rsidR="00570BCB" w:rsidRPr="00FA34F5">
        <w:rPr>
          <w:rFonts w:asciiTheme="minorHAnsi" w:hAnsiTheme="minorHAnsi"/>
          <w:color w:val="auto"/>
          <w:szCs w:val="22"/>
        </w:rPr>
        <w:t xml:space="preserve">while an external partner noted that </w:t>
      </w:r>
      <w:r w:rsidR="00A10513" w:rsidRPr="00FA34F5">
        <w:rPr>
          <w:rFonts w:asciiTheme="minorHAnsi" w:hAnsiTheme="minorHAnsi"/>
          <w:i/>
          <w:iCs/>
          <w:color w:val="auto"/>
          <w:szCs w:val="22"/>
        </w:rPr>
        <w:t>we see a rapid decline in people health and wellbeing when the support is not there</w:t>
      </w:r>
      <w:r w:rsidR="00A10513" w:rsidRPr="00FA34F5">
        <w:rPr>
          <w:rFonts w:asciiTheme="minorHAnsi" w:hAnsiTheme="minorHAnsi"/>
          <w:color w:val="auto"/>
          <w:szCs w:val="22"/>
        </w:rPr>
        <w:t xml:space="preserve"> </w:t>
      </w:r>
      <w:r w:rsidR="00A10513" w:rsidRPr="00FA34F5">
        <w:rPr>
          <w:rFonts w:asciiTheme="minorHAnsi" w:hAnsiTheme="minorHAnsi"/>
          <w:i/>
          <w:iCs/>
          <w:color w:val="auto"/>
          <w:szCs w:val="22"/>
        </w:rPr>
        <w:t>(from Caraidean Uibhist), they do the preventative work that is often unnoticed.</w:t>
      </w:r>
      <w:r w:rsidR="00E62398" w:rsidRPr="00FA34F5">
        <w:rPr>
          <w:rFonts w:asciiTheme="minorHAnsi" w:hAnsiTheme="minorHAnsi"/>
          <w:i/>
          <w:iCs/>
          <w:color w:val="auto"/>
          <w:szCs w:val="22"/>
        </w:rPr>
        <w:t xml:space="preserve"> </w:t>
      </w:r>
    </w:p>
    <w:p w14:paraId="71DDAB9F" w14:textId="763EAFBE" w:rsidR="00224928" w:rsidRPr="00FA34F5" w:rsidRDefault="00E62398" w:rsidP="00267D95">
      <w:pPr>
        <w:jc w:val="both"/>
        <w:rPr>
          <w:rFonts w:asciiTheme="minorHAnsi" w:hAnsiTheme="minorHAnsi"/>
          <w:color w:val="auto"/>
          <w:szCs w:val="22"/>
        </w:rPr>
      </w:pPr>
      <w:r w:rsidRPr="00FA34F5">
        <w:rPr>
          <w:rFonts w:asciiTheme="minorHAnsi" w:hAnsiTheme="minorHAnsi"/>
          <w:color w:val="auto"/>
          <w:szCs w:val="22"/>
        </w:rPr>
        <w:t xml:space="preserve">The organisations </w:t>
      </w:r>
      <w:r w:rsidRPr="00FA34F5">
        <w:rPr>
          <w:rFonts w:asciiTheme="minorHAnsi" w:hAnsiTheme="minorHAnsi"/>
          <w:i/>
          <w:iCs/>
          <w:color w:val="auto"/>
          <w:szCs w:val="22"/>
        </w:rPr>
        <w:t xml:space="preserve">reach </w:t>
      </w:r>
      <w:r w:rsidR="00305735" w:rsidRPr="00FA34F5">
        <w:rPr>
          <w:rFonts w:asciiTheme="minorHAnsi" w:hAnsiTheme="minorHAnsi"/>
          <w:color w:val="auto"/>
          <w:szCs w:val="22"/>
        </w:rPr>
        <w:t xml:space="preserve">goes beyond </w:t>
      </w:r>
      <w:r w:rsidR="00172297" w:rsidRPr="00FA34F5">
        <w:rPr>
          <w:rFonts w:asciiTheme="minorHAnsi" w:hAnsiTheme="minorHAnsi"/>
          <w:color w:val="auto"/>
          <w:szCs w:val="22"/>
        </w:rPr>
        <w:t xml:space="preserve">social isolation and loneliness with examples of service </w:t>
      </w:r>
      <w:r w:rsidR="00935F27" w:rsidRPr="00FA34F5">
        <w:rPr>
          <w:rFonts w:asciiTheme="minorHAnsi" w:hAnsiTheme="minorHAnsi"/>
          <w:color w:val="auto"/>
          <w:szCs w:val="22"/>
        </w:rPr>
        <w:t>users</w:t>
      </w:r>
      <w:r w:rsidR="00172297" w:rsidRPr="00FA34F5">
        <w:rPr>
          <w:rFonts w:asciiTheme="minorHAnsi" w:hAnsiTheme="minorHAnsi"/>
          <w:color w:val="auto"/>
          <w:szCs w:val="22"/>
        </w:rPr>
        <w:t xml:space="preserve"> being helped to </w:t>
      </w:r>
      <w:r w:rsidR="00935F27" w:rsidRPr="00FA34F5">
        <w:rPr>
          <w:rFonts w:asciiTheme="minorHAnsi" w:hAnsiTheme="minorHAnsi"/>
          <w:color w:val="auto"/>
          <w:szCs w:val="22"/>
        </w:rPr>
        <w:t>budget a</w:t>
      </w:r>
      <w:r w:rsidR="001E0EE1" w:rsidRPr="00FA34F5">
        <w:rPr>
          <w:rFonts w:asciiTheme="minorHAnsi" w:hAnsiTheme="minorHAnsi"/>
          <w:color w:val="auto"/>
          <w:szCs w:val="22"/>
        </w:rPr>
        <w:t>n</w:t>
      </w:r>
      <w:r w:rsidR="00935F27" w:rsidRPr="00FA34F5">
        <w:rPr>
          <w:rFonts w:asciiTheme="minorHAnsi" w:hAnsiTheme="minorHAnsi"/>
          <w:color w:val="auto"/>
          <w:szCs w:val="22"/>
        </w:rPr>
        <w:t>d man</w:t>
      </w:r>
      <w:r w:rsidR="001E0EE1" w:rsidRPr="00FA34F5">
        <w:rPr>
          <w:rFonts w:asciiTheme="minorHAnsi" w:hAnsiTheme="minorHAnsi"/>
          <w:color w:val="auto"/>
          <w:szCs w:val="22"/>
        </w:rPr>
        <w:t>a</w:t>
      </w:r>
      <w:r w:rsidR="00935F27" w:rsidRPr="00FA34F5">
        <w:rPr>
          <w:rFonts w:asciiTheme="minorHAnsi" w:hAnsiTheme="minorHAnsi"/>
          <w:color w:val="auto"/>
          <w:szCs w:val="22"/>
        </w:rPr>
        <w:t xml:space="preserve">ge their </w:t>
      </w:r>
      <w:r w:rsidR="001E0EE1" w:rsidRPr="00FA34F5">
        <w:rPr>
          <w:rFonts w:asciiTheme="minorHAnsi" w:hAnsiTheme="minorHAnsi"/>
          <w:color w:val="auto"/>
          <w:szCs w:val="22"/>
        </w:rPr>
        <w:t xml:space="preserve">finances, helping apply and access grants for support and </w:t>
      </w:r>
      <w:r w:rsidR="00A27A9C" w:rsidRPr="00FA34F5">
        <w:rPr>
          <w:rFonts w:asciiTheme="minorHAnsi" w:hAnsiTheme="minorHAnsi"/>
          <w:color w:val="auto"/>
          <w:szCs w:val="22"/>
        </w:rPr>
        <w:t xml:space="preserve">developing cooking skills and healthier lifestyles. </w:t>
      </w:r>
    </w:p>
    <w:p w14:paraId="6D41F069" w14:textId="77777777" w:rsidR="00752038" w:rsidRPr="00FA34F5" w:rsidRDefault="00B250D8" w:rsidP="00B250D8">
      <w:pPr>
        <w:spacing w:after="0"/>
        <w:jc w:val="both"/>
        <w:rPr>
          <w:rFonts w:asciiTheme="minorHAnsi" w:hAnsiTheme="minorHAnsi"/>
          <w:color w:val="auto"/>
          <w:szCs w:val="22"/>
        </w:rPr>
      </w:pPr>
      <w:r w:rsidRPr="00FA34F5">
        <w:rPr>
          <w:rFonts w:asciiTheme="minorHAnsi" w:hAnsiTheme="minorHAnsi"/>
          <w:color w:val="auto"/>
          <w:szCs w:val="22"/>
        </w:rPr>
        <w:t>Some of the key impacts</w:t>
      </w:r>
      <w:r w:rsidR="00752038" w:rsidRPr="00FA34F5">
        <w:rPr>
          <w:rFonts w:asciiTheme="minorHAnsi" w:hAnsiTheme="minorHAnsi"/>
          <w:color w:val="auto"/>
          <w:szCs w:val="22"/>
        </w:rPr>
        <w:t xml:space="preserve"> that went</w:t>
      </w:r>
      <w:r w:rsidRPr="00FA34F5">
        <w:rPr>
          <w:rFonts w:asciiTheme="minorHAnsi" w:hAnsiTheme="minorHAnsi"/>
          <w:color w:val="auto"/>
          <w:szCs w:val="22"/>
        </w:rPr>
        <w:t xml:space="preserve"> beyond reducing social isolation and loneliness included:</w:t>
      </w:r>
    </w:p>
    <w:p w14:paraId="636D36FE" w14:textId="77777777" w:rsidR="000A2F58" w:rsidRPr="00FA34F5" w:rsidRDefault="000A2F58" w:rsidP="00B250D8">
      <w:pPr>
        <w:spacing w:after="0"/>
        <w:jc w:val="both"/>
        <w:rPr>
          <w:rFonts w:asciiTheme="minorHAnsi" w:hAnsiTheme="minorHAnsi"/>
          <w:color w:val="auto"/>
          <w:szCs w:val="22"/>
        </w:rPr>
      </w:pPr>
    </w:p>
    <w:p w14:paraId="125CD124" w14:textId="77777777" w:rsidR="00752038" w:rsidRPr="00FA34F5" w:rsidRDefault="00B250D8" w:rsidP="000A2F58">
      <w:pPr>
        <w:pStyle w:val="ListParagraph"/>
        <w:numPr>
          <w:ilvl w:val="0"/>
          <w:numId w:val="38"/>
        </w:numPr>
        <w:spacing w:before="0" w:after="0"/>
        <w:rPr>
          <w:rFonts w:asciiTheme="minorHAnsi" w:hAnsiTheme="minorHAnsi"/>
          <w:color w:val="auto"/>
          <w:szCs w:val="22"/>
        </w:rPr>
      </w:pPr>
      <w:r w:rsidRPr="00FA34F5">
        <w:rPr>
          <w:rFonts w:asciiTheme="minorHAnsi" w:hAnsiTheme="minorHAnsi"/>
          <w:color w:val="auto"/>
          <w:szCs w:val="22"/>
        </w:rPr>
        <w:t>Positive mental health and wellbeing</w:t>
      </w:r>
    </w:p>
    <w:p w14:paraId="0BA875AA" w14:textId="77777777" w:rsidR="00752038" w:rsidRPr="00FA34F5" w:rsidRDefault="00B250D8" w:rsidP="000A2F58">
      <w:pPr>
        <w:pStyle w:val="ListParagraph"/>
        <w:numPr>
          <w:ilvl w:val="0"/>
          <w:numId w:val="38"/>
        </w:numPr>
        <w:spacing w:before="0" w:after="0"/>
        <w:rPr>
          <w:rFonts w:asciiTheme="minorHAnsi" w:hAnsiTheme="minorHAnsi"/>
          <w:color w:val="auto"/>
          <w:szCs w:val="22"/>
        </w:rPr>
      </w:pPr>
      <w:r w:rsidRPr="00FA34F5">
        <w:rPr>
          <w:rFonts w:asciiTheme="minorHAnsi" w:hAnsiTheme="minorHAnsi"/>
          <w:color w:val="auto"/>
          <w:szCs w:val="22"/>
        </w:rPr>
        <w:t>Improved cognitive ability</w:t>
      </w:r>
    </w:p>
    <w:p w14:paraId="78BAAA5F" w14:textId="77777777" w:rsidR="00752038" w:rsidRPr="00FA34F5" w:rsidRDefault="00B250D8" w:rsidP="000A2F58">
      <w:pPr>
        <w:pStyle w:val="ListParagraph"/>
        <w:numPr>
          <w:ilvl w:val="0"/>
          <w:numId w:val="38"/>
        </w:numPr>
        <w:spacing w:before="0" w:after="0"/>
        <w:rPr>
          <w:rFonts w:asciiTheme="minorHAnsi" w:hAnsiTheme="minorHAnsi"/>
          <w:color w:val="auto"/>
          <w:szCs w:val="22"/>
        </w:rPr>
      </w:pPr>
      <w:r w:rsidRPr="00FA34F5">
        <w:rPr>
          <w:rFonts w:asciiTheme="minorHAnsi" w:hAnsiTheme="minorHAnsi"/>
          <w:color w:val="auto"/>
          <w:szCs w:val="22"/>
        </w:rPr>
        <w:t>Improved physical fitness and physical wellbeing</w:t>
      </w:r>
    </w:p>
    <w:p w14:paraId="3AD46578" w14:textId="77777777" w:rsidR="00752038" w:rsidRPr="00FA34F5" w:rsidRDefault="00B250D8" w:rsidP="000A2F58">
      <w:pPr>
        <w:pStyle w:val="ListParagraph"/>
        <w:numPr>
          <w:ilvl w:val="0"/>
          <w:numId w:val="38"/>
        </w:numPr>
        <w:spacing w:before="0" w:after="0"/>
        <w:rPr>
          <w:rFonts w:asciiTheme="minorHAnsi" w:hAnsiTheme="minorHAnsi"/>
          <w:color w:val="auto"/>
          <w:szCs w:val="22"/>
        </w:rPr>
      </w:pPr>
      <w:r w:rsidRPr="00FA34F5">
        <w:rPr>
          <w:rFonts w:asciiTheme="minorHAnsi" w:hAnsiTheme="minorHAnsi"/>
          <w:color w:val="auto"/>
          <w:szCs w:val="22"/>
        </w:rPr>
        <w:t>Creates opportunities for socialising and community spirit</w:t>
      </w:r>
    </w:p>
    <w:p w14:paraId="48B45571" w14:textId="77777777" w:rsidR="00752038" w:rsidRPr="00FA34F5" w:rsidRDefault="00752038" w:rsidP="000A2F58">
      <w:pPr>
        <w:pStyle w:val="ListParagraph"/>
        <w:numPr>
          <w:ilvl w:val="0"/>
          <w:numId w:val="38"/>
        </w:numPr>
        <w:spacing w:before="0" w:after="0"/>
        <w:rPr>
          <w:rFonts w:asciiTheme="minorHAnsi" w:hAnsiTheme="minorHAnsi"/>
          <w:color w:val="auto"/>
          <w:szCs w:val="22"/>
        </w:rPr>
      </w:pPr>
      <w:r w:rsidRPr="00FA34F5">
        <w:rPr>
          <w:rFonts w:asciiTheme="minorHAnsi" w:hAnsiTheme="minorHAnsi"/>
          <w:color w:val="auto"/>
          <w:szCs w:val="22"/>
        </w:rPr>
        <w:t>Re</w:t>
      </w:r>
      <w:r w:rsidR="00B250D8" w:rsidRPr="00FA34F5">
        <w:rPr>
          <w:rFonts w:asciiTheme="minorHAnsi" w:hAnsiTheme="minorHAnsi"/>
          <w:color w:val="auto"/>
          <w:szCs w:val="22"/>
        </w:rPr>
        <w:t>kindle connectedness with friends and the communit</w:t>
      </w:r>
      <w:r w:rsidRPr="00FA34F5">
        <w:rPr>
          <w:rFonts w:asciiTheme="minorHAnsi" w:hAnsiTheme="minorHAnsi"/>
          <w:color w:val="auto"/>
          <w:szCs w:val="22"/>
        </w:rPr>
        <w:t>y</w:t>
      </w:r>
    </w:p>
    <w:p w14:paraId="15EB06C3" w14:textId="77777777" w:rsidR="000A2F58" w:rsidRPr="00FA34F5" w:rsidRDefault="00B250D8" w:rsidP="000A2F58">
      <w:pPr>
        <w:pStyle w:val="ListParagraph"/>
        <w:numPr>
          <w:ilvl w:val="0"/>
          <w:numId w:val="38"/>
        </w:numPr>
        <w:spacing w:before="0" w:after="0"/>
        <w:rPr>
          <w:rFonts w:asciiTheme="minorHAnsi" w:hAnsiTheme="minorHAnsi"/>
          <w:color w:val="auto"/>
          <w:szCs w:val="22"/>
        </w:rPr>
      </w:pPr>
      <w:r w:rsidRPr="00FA34F5">
        <w:rPr>
          <w:rFonts w:asciiTheme="minorHAnsi" w:hAnsiTheme="minorHAnsi"/>
          <w:color w:val="auto"/>
          <w:szCs w:val="22"/>
        </w:rPr>
        <w:t>Helping people apply for and get grants and suppor</w:t>
      </w:r>
      <w:r w:rsidR="000A2F58" w:rsidRPr="00FA34F5">
        <w:rPr>
          <w:rFonts w:asciiTheme="minorHAnsi" w:hAnsiTheme="minorHAnsi"/>
          <w:color w:val="auto"/>
          <w:szCs w:val="22"/>
        </w:rPr>
        <w:t>t</w:t>
      </w:r>
    </w:p>
    <w:p w14:paraId="70D240C8" w14:textId="77777777" w:rsidR="000A2F58" w:rsidRPr="00FA34F5" w:rsidRDefault="00B250D8" w:rsidP="000A2F58">
      <w:pPr>
        <w:pStyle w:val="ListParagraph"/>
        <w:numPr>
          <w:ilvl w:val="0"/>
          <w:numId w:val="38"/>
        </w:numPr>
        <w:spacing w:before="0" w:after="0"/>
        <w:rPr>
          <w:rFonts w:asciiTheme="minorHAnsi" w:hAnsiTheme="minorHAnsi"/>
          <w:color w:val="auto"/>
          <w:szCs w:val="22"/>
        </w:rPr>
      </w:pPr>
      <w:r w:rsidRPr="00FA34F5">
        <w:rPr>
          <w:rFonts w:asciiTheme="minorHAnsi" w:hAnsiTheme="minorHAnsi"/>
          <w:color w:val="auto"/>
          <w:szCs w:val="22"/>
        </w:rPr>
        <w:t>Helping people learn new skills</w:t>
      </w:r>
    </w:p>
    <w:p w14:paraId="4478F6AE" w14:textId="7A1F8139" w:rsidR="000A2F58" w:rsidRPr="00FA34F5" w:rsidRDefault="00B250D8" w:rsidP="000A2F58">
      <w:pPr>
        <w:pStyle w:val="ListParagraph"/>
        <w:numPr>
          <w:ilvl w:val="0"/>
          <w:numId w:val="38"/>
        </w:numPr>
        <w:spacing w:before="0" w:after="0"/>
        <w:rPr>
          <w:rFonts w:asciiTheme="minorHAnsi" w:hAnsiTheme="minorHAnsi"/>
          <w:color w:val="auto"/>
          <w:szCs w:val="22"/>
        </w:rPr>
      </w:pPr>
      <w:r w:rsidRPr="00FA34F5">
        <w:rPr>
          <w:rFonts w:asciiTheme="minorHAnsi" w:hAnsiTheme="minorHAnsi"/>
          <w:color w:val="auto"/>
          <w:szCs w:val="22"/>
        </w:rPr>
        <w:t>Encourage independence</w:t>
      </w:r>
      <w:r w:rsidR="000A2F58" w:rsidRPr="00FA34F5">
        <w:rPr>
          <w:rFonts w:asciiTheme="minorHAnsi" w:hAnsiTheme="minorHAnsi"/>
          <w:color w:val="auto"/>
          <w:szCs w:val="22"/>
        </w:rPr>
        <w:t xml:space="preserve"> and</w:t>
      </w:r>
      <w:r w:rsidRPr="00FA34F5">
        <w:rPr>
          <w:rFonts w:asciiTheme="minorHAnsi" w:hAnsiTheme="minorHAnsi"/>
          <w:color w:val="auto"/>
          <w:szCs w:val="22"/>
        </w:rPr>
        <w:t xml:space="preserve"> help people realise that they c</w:t>
      </w:r>
      <w:r w:rsidR="000A2F58" w:rsidRPr="00FA34F5">
        <w:rPr>
          <w:rFonts w:asciiTheme="minorHAnsi" w:hAnsiTheme="minorHAnsi"/>
          <w:color w:val="auto"/>
          <w:szCs w:val="22"/>
        </w:rPr>
        <w:t>an</w:t>
      </w:r>
      <w:r w:rsidRPr="00FA34F5">
        <w:rPr>
          <w:rFonts w:asciiTheme="minorHAnsi" w:hAnsiTheme="minorHAnsi"/>
          <w:color w:val="auto"/>
          <w:szCs w:val="22"/>
        </w:rPr>
        <w:t xml:space="preserve"> do more things for themselves </w:t>
      </w:r>
    </w:p>
    <w:p w14:paraId="5DC6209D" w14:textId="270162F0" w:rsidR="00B250D8" w:rsidRPr="00FA34F5" w:rsidRDefault="00B250D8" w:rsidP="000A2F58">
      <w:pPr>
        <w:pStyle w:val="ListParagraph"/>
        <w:numPr>
          <w:ilvl w:val="0"/>
          <w:numId w:val="38"/>
        </w:numPr>
        <w:spacing w:before="0" w:after="0"/>
        <w:rPr>
          <w:rFonts w:asciiTheme="minorHAnsi" w:hAnsiTheme="minorHAnsi"/>
          <w:color w:val="auto"/>
          <w:szCs w:val="22"/>
        </w:rPr>
      </w:pPr>
      <w:r w:rsidRPr="00FA34F5">
        <w:rPr>
          <w:rFonts w:asciiTheme="minorHAnsi" w:hAnsiTheme="minorHAnsi"/>
          <w:color w:val="auto"/>
          <w:szCs w:val="22"/>
        </w:rPr>
        <w:t>Involv</w:t>
      </w:r>
      <w:r w:rsidR="000A2F58" w:rsidRPr="00FA34F5">
        <w:rPr>
          <w:rFonts w:asciiTheme="minorHAnsi" w:hAnsiTheme="minorHAnsi"/>
          <w:color w:val="auto"/>
          <w:szCs w:val="22"/>
        </w:rPr>
        <w:t>ing</w:t>
      </w:r>
      <w:r w:rsidRPr="00FA34F5">
        <w:rPr>
          <w:rFonts w:asciiTheme="minorHAnsi" w:hAnsiTheme="minorHAnsi"/>
          <w:color w:val="auto"/>
          <w:szCs w:val="22"/>
        </w:rPr>
        <w:t xml:space="preserve"> service users in the events</w:t>
      </w:r>
      <w:r w:rsidR="000A2F58" w:rsidRPr="00FA34F5">
        <w:rPr>
          <w:rFonts w:asciiTheme="minorHAnsi" w:hAnsiTheme="minorHAnsi"/>
          <w:color w:val="auto"/>
          <w:szCs w:val="22"/>
        </w:rPr>
        <w:t xml:space="preserve">; </w:t>
      </w:r>
      <w:r w:rsidRPr="00FA34F5">
        <w:rPr>
          <w:rFonts w:asciiTheme="minorHAnsi" w:hAnsiTheme="minorHAnsi"/>
          <w:color w:val="auto"/>
          <w:szCs w:val="22"/>
        </w:rPr>
        <w:t>they feel like they are giving back to their community</w:t>
      </w:r>
    </w:p>
    <w:p w14:paraId="019489B2" w14:textId="77777777" w:rsidR="00B250D8" w:rsidRPr="00FA34F5" w:rsidRDefault="00B250D8" w:rsidP="00267D95">
      <w:pPr>
        <w:jc w:val="both"/>
        <w:rPr>
          <w:rFonts w:asciiTheme="minorHAnsi" w:hAnsiTheme="minorHAnsi"/>
          <w:color w:val="auto"/>
          <w:szCs w:val="22"/>
        </w:rPr>
      </w:pPr>
    </w:p>
    <w:p w14:paraId="34E82EB6" w14:textId="77777777" w:rsidR="00A33444" w:rsidRPr="00FA34F5" w:rsidRDefault="00267D95" w:rsidP="00267D95">
      <w:pPr>
        <w:jc w:val="both"/>
        <w:rPr>
          <w:rFonts w:asciiTheme="minorHAnsi" w:hAnsiTheme="minorHAnsi"/>
          <w:i/>
          <w:iCs/>
          <w:color w:val="auto"/>
          <w:szCs w:val="22"/>
        </w:rPr>
      </w:pPr>
      <w:r w:rsidRPr="00FA34F5">
        <w:rPr>
          <w:rFonts w:asciiTheme="minorHAnsi" w:hAnsiTheme="minorHAnsi"/>
          <w:color w:val="auto"/>
          <w:szCs w:val="22"/>
        </w:rPr>
        <w:t xml:space="preserve">At the core of the service is the ability it has in making people feel connected to their community and to know that they do not have to be on their own or not able to do activities they want, as one staff member said </w:t>
      </w:r>
      <w:r w:rsidRPr="00FA34F5">
        <w:rPr>
          <w:rFonts w:asciiTheme="minorHAnsi" w:hAnsiTheme="minorHAnsi"/>
          <w:i/>
          <w:iCs/>
          <w:color w:val="auto"/>
          <w:szCs w:val="22"/>
        </w:rPr>
        <w:t xml:space="preserve">if the person wants to walk on the beach to clear their head, then we will do that. </w:t>
      </w:r>
    </w:p>
    <w:p w14:paraId="453BCF3B" w14:textId="447FB633" w:rsidR="00267D95" w:rsidRPr="00FA34F5" w:rsidRDefault="00A33444" w:rsidP="00267D95">
      <w:pPr>
        <w:jc w:val="both"/>
        <w:rPr>
          <w:rFonts w:asciiTheme="minorHAnsi" w:hAnsiTheme="minorHAnsi"/>
          <w:color w:val="auto"/>
          <w:szCs w:val="22"/>
        </w:rPr>
      </w:pPr>
      <w:r w:rsidRPr="00FA34F5">
        <w:rPr>
          <w:rFonts w:asciiTheme="minorHAnsi" w:hAnsiTheme="minorHAnsi"/>
          <w:color w:val="auto"/>
          <w:szCs w:val="22"/>
        </w:rPr>
        <w:t xml:space="preserve">A common </w:t>
      </w:r>
      <w:r w:rsidR="0036353A">
        <w:rPr>
          <w:rFonts w:asciiTheme="minorHAnsi" w:hAnsiTheme="minorHAnsi"/>
          <w:color w:val="auto"/>
          <w:szCs w:val="22"/>
        </w:rPr>
        <w:t>feature</w:t>
      </w:r>
      <w:r w:rsidRPr="00FA34F5">
        <w:rPr>
          <w:rFonts w:asciiTheme="minorHAnsi" w:hAnsiTheme="minorHAnsi"/>
          <w:color w:val="auto"/>
          <w:szCs w:val="22"/>
        </w:rPr>
        <w:t xml:space="preserve"> in the feedback was the blend and balance of the organisation being fun, friendly, and compassionate which was also very important to service users and their families; coupled with professionalism, organisation, and effectiveness.</w:t>
      </w:r>
    </w:p>
    <w:bookmarkEnd w:id="23"/>
    <w:p w14:paraId="1F399EE4" w14:textId="77777777" w:rsidR="009D4B01" w:rsidRPr="00397A0F" w:rsidRDefault="00267D95" w:rsidP="009D4B01">
      <w:pPr>
        <w:spacing w:after="0"/>
        <w:jc w:val="center"/>
        <w:rPr>
          <w:rFonts w:asciiTheme="minorHAnsi" w:hAnsiTheme="minorHAnsi"/>
          <w:i/>
          <w:iCs/>
          <w:color w:val="FBB800" w:themeColor="accent1"/>
          <w:szCs w:val="22"/>
        </w:rPr>
      </w:pPr>
      <w:r w:rsidRPr="00397A0F">
        <w:rPr>
          <w:rFonts w:asciiTheme="minorHAnsi" w:hAnsiTheme="minorHAnsi"/>
          <w:i/>
          <w:iCs/>
          <w:color w:val="FBB800" w:themeColor="accent1"/>
          <w:szCs w:val="22"/>
        </w:rPr>
        <w:t xml:space="preserve">I wouldn’t know where I would be if they didn’t have this </w:t>
      </w:r>
    </w:p>
    <w:p w14:paraId="2289F309" w14:textId="653E39BB" w:rsidR="00267D95" w:rsidRPr="00397A0F" w:rsidRDefault="00267D95" w:rsidP="009D4B01">
      <w:pPr>
        <w:spacing w:after="0"/>
        <w:jc w:val="center"/>
        <w:rPr>
          <w:rFonts w:asciiTheme="minorHAnsi" w:hAnsiTheme="minorHAnsi"/>
          <w:color w:val="FBB800" w:themeColor="accent1"/>
          <w:szCs w:val="22"/>
        </w:rPr>
      </w:pPr>
      <w:r w:rsidRPr="00397A0F">
        <w:rPr>
          <w:rFonts w:asciiTheme="minorHAnsi" w:hAnsiTheme="minorHAnsi"/>
          <w:color w:val="FBB800" w:themeColor="accent1"/>
          <w:szCs w:val="22"/>
        </w:rPr>
        <w:t>(Service User)</w:t>
      </w:r>
    </w:p>
    <w:p w14:paraId="44A5D708" w14:textId="77777777" w:rsidR="009D4B01" w:rsidRPr="00FA34F5" w:rsidRDefault="009D4B01" w:rsidP="009D4B01">
      <w:pPr>
        <w:spacing w:after="0"/>
        <w:jc w:val="center"/>
        <w:rPr>
          <w:rFonts w:asciiTheme="minorHAnsi" w:hAnsiTheme="minorHAnsi"/>
          <w:b/>
          <w:bCs/>
          <w:i/>
          <w:iCs/>
          <w:color w:val="auto"/>
          <w:szCs w:val="22"/>
        </w:rPr>
      </w:pPr>
    </w:p>
    <w:p w14:paraId="46EC118D" w14:textId="77777777" w:rsidR="00E40200" w:rsidRDefault="00E40200" w:rsidP="00331A18">
      <w:pPr>
        <w:spacing w:after="0"/>
        <w:jc w:val="both"/>
        <w:rPr>
          <w:color w:val="auto"/>
        </w:rPr>
      </w:pPr>
    </w:p>
    <w:p w14:paraId="266D980F" w14:textId="77777777" w:rsidR="00E40200" w:rsidRDefault="00E40200" w:rsidP="00331A18">
      <w:pPr>
        <w:spacing w:after="0"/>
        <w:jc w:val="both"/>
        <w:rPr>
          <w:color w:val="auto"/>
        </w:rPr>
      </w:pPr>
    </w:p>
    <w:p w14:paraId="2718FD64" w14:textId="77777777" w:rsidR="00E40200" w:rsidRDefault="00E40200" w:rsidP="00331A18">
      <w:pPr>
        <w:spacing w:after="0"/>
        <w:jc w:val="both"/>
        <w:rPr>
          <w:color w:val="auto"/>
        </w:rPr>
      </w:pPr>
    </w:p>
    <w:p w14:paraId="79092397" w14:textId="77777777" w:rsidR="00E40200" w:rsidRDefault="00E40200" w:rsidP="00331A18">
      <w:pPr>
        <w:spacing w:after="0"/>
        <w:jc w:val="both"/>
        <w:rPr>
          <w:color w:val="auto"/>
        </w:rPr>
      </w:pPr>
    </w:p>
    <w:p w14:paraId="59DE7D0F" w14:textId="77777777" w:rsidR="0036353A" w:rsidRDefault="0036353A" w:rsidP="00331A18">
      <w:pPr>
        <w:spacing w:after="0"/>
        <w:jc w:val="both"/>
        <w:rPr>
          <w:color w:val="auto"/>
        </w:rPr>
      </w:pPr>
    </w:p>
    <w:p w14:paraId="24600F68" w14:textId="77777777" w:rsidR="00E40200" w:rsidRDefault="00E40200" w:rsidP="00331A18">
      <w:pPr>
        <w:spacing w:after="0"/>
        <w:jc w:val="both"/>
        <w:rPr>
          <w:color w:val="auto"/>
        </w:rPr>
      </w:pPr>
    </w:p>
    <w:p w14:paraId="5494EBEC" w14:textId="77777777" w:rsidR="00E40200" w:rsidRDefault="00E40200" w:rsidP="00331A18">
      <w:pPr>
        <w:spacing w:after="0"/>
        <w:jc w:val="both"/>
        <w:rPr>
          <w:color w:val="auto"/>
        </w:rPr>
      </w:pPr>
    </w:p>
    <w:p w14:paraId="38017C63" w14:textId="143BC8D9" w:rsidR="00331A18" w:rsidRPr="00FA34F5" w:rsidRDefault="00C016E4" w:rsidP="00331A18">
      <w:pPr>
        <w:spacing w:after="0"/>
        <w:jc w:val="both"/>
        <w:rPr>
          <w:color w:val="auto"/>
        </w:rPr>
      </w:pPr>
      <w:r w:rsidRPr="00FA34F5">
        <w:rPr>
          <w:color w:val="auto"/>
        </w:rPr>
        <w:lastRenderedPageBreak/>
        <w:t xml:space="preserve">The key themes </w:t>
      </w:r>
      <w:r w:rsidR="00593E52" w:rsidRPr="00FA34F5">
        <w:rPr>
          <w:color w:val="auto"/>
        </w:rPr>
        <w:t>that</w:t>
      </w:r>
      <w:r w:rsidRPr="00FA34F5">
        <w:rPr>
          <w:color w:val="auto"/>
        </w:rPr>
        <w:t xml:space="preserve"> emerged from stakeholder responses </w:t>
      </w:r>
      <w:r w:rsidR="00593E52" w:rsidRPr="00FA34F5">
        <w:rPr>
          <w:color w:val="auto"/>
        </w:rPr>
        <w:t>included:</w:t>
      </w:r>
    </w:p>
    <w:p w14:paraId="48068EAA" w14:textId="77777777" w:rsidR="00593E52" w:rsidRPr="00FA34F5" w:rsidRDefault="00593E52" w:rsidP="00331A18">
      <w:pPr>
        <w:spacing w:after="0"/>
        <w:jc w:val="both"/>
        <w:rPr>
          <w:color w:val="auto"/>
        </w:rPr>
      </w:pPr>
    </w:p>
    <w:p w14:paraId="2D02DAEE" w14:textId="60A4E492" w:rsidR="00397A0F" w:rsidRPr="00E40200" w:rsidRDefault="009C3054" w:rsidP="008F777C">
      <w:pPr>
        <w:pStyle w:val="3CENormal"/>
        <w:jc w:val="both"/>
        <w:rPr>
          <w:i/>
          <w:iCs/>
          <w:color w:val="auto"/>
        </w:rPr>
      </w:pPr>
      <w:bookmarkStart w:id="24" w:name="_Hlk113014270"/>
      <w:r w:rsidRPr="00FA34F5">
        <w:rPr>
          <w:b/>
          <w:bCs/>
          <w:color w:val="auto"/>
        </w:rPr>
        <w:t>Increased community connection</w:t>
      </w:r>
      <w:r w:rsidRPr="00FA34F5">
        <w:rPr>
          <w:color w:val="auto"/>
        </w:rPr>
        <w:t xml:space="preserve">: </w:t>
      </w:r>
      <w:r w:rsidR="00FC2AD1" w:rsidRPr="00FA34F5">
        <w:rPr>
          <w:color w:val="auto"/>
        </w:rPr>
        <w:t xml:space="preserve">Communities and being connected to your local community for many people </w:t>
      </w:r>
      <w:r w:rsidR="002615F8" w:rsidRPr="00FA34F5">
        <w:rPr>
          <w:color w:val="auto"/>
        </w:rPr>
        <w:t xml:space="preserve">is </w:t>
      </w:r>
      <w:r w:rsidR="00FC2AD1" w:rsidRPr="00FA34F5">
        <w:rPr>
          <w:color w:val="auto"/>
        </w:rPr>
        <w:t xml:space="preserve">critical not only for the </w:t>
      </w:r>
      <w:r w:rsidR="0027597D" w:rsidRPr="00FA34F5">
        <w:rPr>
          <w:color w:val="auto"/>
        </w:rPr>
        <w:t xml:space="preserve">essential </w:t>
      </w:r>
      <w:r w:rsidR="002615F8" w:rsidRPr="00FA34F5">
        <w:rPr>
          <w:color w:val="auto"/>
        </w:rPr>
        <w:t>services</w:t>
      </w:r>
      <w:r w:rsidR="0027597D" w:rsidRPr="00FA34F5">
        <w:rPr>
          <w:color w:val="auto"/>
        </w:rPr>
        <w:t xml:space="preserve"> that they provide and offer but as a way to </w:t>
      </w:r>
      <w:r w:rsidR="002615F8" w:rsidRPr="00FA34F5">
        <w:rPr>
          <w:color w:val="auto"/>
        </w:rPr>
        <w:t>ensure</w:t>
      </w:r>
      <w:r w:rsidR="0027597D" w:rsidRPr="00FA34F5">
        <w:rPr>
          <w:color w:val="auto"/>
        </w:rPr>
        <w:t xml:space="preserve"> you feel less remote, less </w:t>
      </w:r>
      <w:r w:rsidR="004F4330" w:rsidRPr="00FA34F5">
        <w:rPr>
          <w:color w:val="auto"/>
        </w:rPr>
        <w:t>isolated,</w:t>
      </w:r>
      <w:r w:rsidR="0027597D" w:rsidRPr="00FA34F5">
        <w:rPr>
          <w:color w:val="auto"/>
        </w:rPr>
        <w:t xml:space="preserve"> and </w:t>
      </w:r>
      <w:r w:rsidR="002615F8" w:rsidRPr="00FA34F5">
        <w:rPr>
          <w:color w:val="auto"/>
        </w:rPr>
        <w:t xml:space="preserve">ultimately less lonely! </w:t>
      </w:r>
      <w:r w:rsidR="00B33390" w:rsidRPr="00FA34F5">
        <w:rPr>
          <w:color w:val="auto"/>
        </w:rPr>
        <w:t xml:space="preserve">In rural communities and those that have challenging geography and logistics </w:t>
      </w:r>
      <w:r w:rsidR="003804DE" w:rsidRPr="00FA34F5">
        <w:rPr>
          <w:color w:val="auto"/>
        </w:rPr>
        <w:t xml:space="preserve">having access to your community or even friends and family can be difficult; doubly so when factoring in the global pandemic. </w:t>
      </w:r>
      <w:r w:rsidR="00C47B54" w:rsidRPr="00FA34F5">
        <w:rPr>
          <w:color w:val="auto"/>
        </w:rPr>
        <w:t xml:space="preserve">For many service users being connected </w:t>
      </w:r>
      <w:r w:rsidR="00D04C4A" w:rsidRPr="00FA34F5">
        <w:rPr>
          <w:color w:val="auto"/>
        </w:rPr>
        <w:t xml:space="preserve">to their community </w:t>
      </w:r>
      <w:r w:rsidR="00C47B54" w:rsidRPr="00FA34F5">
        <w:rPr>
          <w:color w:val="auto"/>
        </w:rPr>
        <w:t>was vital</w:t>
      </w:r>
      <w:r w:rsidR="00D04C4A" w:rsidRPr="00FA34F5">
        <w:rPr>
          <w:color w:val="auto"/>
        </w:rPr>
        <w:t xml:space="preserve">, some </w:t>
      </w:r>
      <w:r w:rsidR="00BF22BC" w:rsidRPr="00FA34F5">
        <w:rPr>
          <w:color w:val="auto"/>
        </w:rPr>
        <w:t xml:space="preserve">stating that </w:t>
      </w:r>
      <w:r w:rsidR="00BF22BC" w:rsidRPr="00FA34F5">
        <w:rPr>
          <w:i/>
          <w:iCs/>
          <w:color w:val="auto"/>
        </w:rPr>
        <w:t>I am collected at home and taken to events which I would otherwise not get to</w:t>
      </w:r>
      <w:r w:rsidR="00DB1807" w:rsidRPr="00FA34F5">
        <w:rPr>
          <w:i/>
          <w:iCs/>
          <w:color w:val="auto"/>
        </w:rPr>
        <w:t xml:space="preserve"> </w:t>
      </w:r>
      <w:r w:rsidR="00BF22BC" w:rsidRPr="00FA34F5">
        <w:rPr>
          <w:color w:val="auto"/>
        </w:rPr>
        <w:t>….</w:t>
      </w:r>
      <w:r w:rsidR="00DB1807" w:rsidRPr="00FA34F5">
        <w:rPr>
          <w:color w:val="auto"/>
        </w:rPr>
        <w:t xml:space="preserve"> </w:t>
      </w:r>
      <w:r w:rsidR="006E022E" w:rsidRPr="00FA34F5">
        <w:rPr>
          <w:i/>
          <w:iCs/>
          <w:color w:val="auto"/>
        </w:rPr>
        <w:t>I can get to visit the charity shop which I love but would not be able to do</w:t>
      </w:r>
      <w:r w:rsidR="00DB1807" w:rsidRPr="00FA34F5">
        <w:rPr>
          <w:i/>
          <w:iCs/>
          <w:color w:val="auto"/>
        </w:rPr>
        <w:t xml:space="preserve"> </w:t>
      </w:r>
      <w:r w:rsidR="006E022E" w:rsidRPr="00FA34F5">
        <w:rPr>
          <w:i/>
          <w:iCs/>
          <w:color w:val="auto"/>
        </w:rPr>
        <w:t>….</w:t>
      </w:r>
      <w:r w:rsidR="00DB1807" w:rsidRPr="00FA34F5">
        <w:rPr>
          <w:i/>
          <w:iCs/>
          <w:color w:val="auto"/>
        </w:rPr>
        <w:t xml:space="preserve"> </w:t>
      </w:r>
      <w:r w:rsidR="0069720D" w:rsidRPr="00FA34F5">
        <w:rPr>
          <w:i/>
          <w:iCs/>
          <w:color w:val="auto"/>
        </w:rPr>
        <w:t>it means I can get out and mix with other people</w:t>
      </w:r>
      <w:r w:rsidR="000704B9" w:rsidRPr="00FA34F5">
        <w:rPr>
          <w:i/>
          <w:iCs/>
          <w:color w:val="auto"/>
        </w:rPr>
        <w:t xml:space="preserve">. </w:t>
      </w:r>
    </w:p>
    <w:p w14:paraId="3A11E8EB" w14:textId="7790BEEA" w:rsidR="005B5DB0" w:rsidRPr="00FA34F5" w:rsidRDefault="000704B9" w:rsidP="008F777C">
      <w:pPr>
        <w:pStyle w:val="3CENormal"/>
        <w:jc w:val="both"/>
        <w:rPr>
          <w:b/>
          <w:bCs/>
          <w:i/>
          <w:iCs/>
          <w:color w:val="auto"/>
        </w:rPr>
      </w:pPr>
      <w:r w:rsidRPr="00FA34F5">
        <w:rPr>
          <w:color w:val="auto"/>
        </w:rPr>
        <w:t xml:space="preserve">External stakeholders </w:t>
      </w:r>
      <w:r w:rsidR="003C25CB" w:rsidRPr="00FA34F5">
        <w:rPr>
          <w:color w:val="auto"/>
        </w:rPr>
        <w:t>identified</w:t>
      </w:r>
      <w:r w:rsidRPr="00FA34F5">
        <w:rPr>
          <w:color w:val="auto"/>
        </w:rPr>
        <w:t xml:space="preserve"> the value and benefit </w:t>
      </w:r>
      <w:r w:rsidR="003C25CB" w:rsidRPr="00FA34F5">
        <w:rPr>
          <w:color w:val="auto"/>
        </w:rPr>
        <w:t>of community connectedness brought about through the befriending support</w:t>
      </w:r>
      <w:r w:rsidR="00834021" w:rsidRPr="00FA34F5">
        <w:rPr>
          <w:color w:val="auto"/>
        </w:rPr>
        <w:t xml:space="preserve">, </w:t>
      </w:r>
      <w:r w:rsidR="00834021" w:rsidRPr="00FA34F5">
        <w:rPr>
          <w:i/>
          <w:iCs/>
          <w:color w:val="auto"/>
        </w:rPr>
        <w:t xml:space="preserve">they enable the most isolated to </w:t>
      </w:r>
      <w:r w:rsidR="00D047B1" w:rsidRPr="00FA34F5">
        <w:rPr>
          <w:i/>
          <w:iCs/>
          <w:color w:val="auto"/>
        </w:rPr>
        <w:t>interact</w:t>
      </w:r>
      <w:r w:rsidR="00834021" w:rsidRPr="00FA34F5">
        <w:rPr>
          <w:i/>
          <w:iCs/>
          <w:color w:val="auto"/>
        </w:rPr>
        <w:t xml:space="preserve"> and connect with </w:t>
      </w:r>
      <w:r w:rsidR="00D047B1" w:rsidRPr="00FA34F5">
        <w:rPr>
          <w:i/>
          <w:iCs/>
          <w:color w:val="auto"/>
        </w:rPr>
        <w:t>their</w:t>
      </w:r>
      <w:r w:rsidR="00834021" w:rsidRPr="00FA34F5">
        <w:rPr>
          <w:i/>
          <w:iCs/>
          <w:color w:val="auto"/>
        </w:rPr>
        <w:t xml:space="preserve"> community and famil</w:t>
      </w:r>
      <w:r w:rsidR="00DB1807" w:rsidRPr="00FA34F5">
        <w:rPr>
          <w:i/>
          <w:iCs/>
          <w:color w:val="auto"/>
        </w:rPr>
        <w:t xml:space="preserve">y </w:t>
      </w:r>
      <w:r w:rsidR="00A953AC" w:rsidRPr="00FA34F5">
        <w:rPr>
          <w:color w:val="auto"/>
        </w:rPr>
        <w:t>…</w:t>
      </w:r>
      <w:r w:rsidR="00DB1807" w:rsidRPr="00FA34F5">
        <w:rPr>
          <w:color w:val="auto"/>
        </w:rPr>
        <w:t xml:space="preserve">. </w:t>
      </w:r>
      <w:r w:rsidR="00DB1807" w:rsidRPr="00FA34F5">
        <w:rPr>
          <w:i/>
          <w:iCs/>
          <w:color w:val="auto"/>
        </w:rPr>
        <w:t>(they)</w:t>
      </w:r>
      <w:r w:rsidR="00DB1807" w:rsidRPr="00FA34F5">
        <w:rPr>
          <w:color w:val="auto"/>
        </w:rPr>
        <w:t xml:space="preserve"> </w:t>
      </w:r>
      <w:r w:rsidR="00DB1807" w:rsidRPr="00FA34F5">
        <w:rPr>
          <w:i/>
          <w:iCs/>
          <w:color w:val="auto"/>
        </w:rPr>
        <w:t>help service users feel part of a community or group of people which is so important for their mental health and wellbein</w:t>
      </w:r>
      <w:r w:rsidR="00D55CA2">
        <w:rPr>
          <w:i/>
          <w:iCs/>
          <w:color w:val="auto"/>
        </w:rPr>
        <w:t>g.</w:t>
      </w:r>
    </w:p>
    <w:p w14:paraId="3250AECC" w14:textId="1BC85524" w:rsidR="003804DE" w:rsidRPr="00FA34F5" w:rsidRDefault="00D94DB0" w:rsidP="008F777C">
      <w:pPr>
        <w:pStyle w:val="3CENormal"/>
        <w:jc w:val="both"/>
        <w:rPr>
          <w:b/>
          <w:bCs/>
          <w:i/>
          <w:iCs/>
          <w:color w:val="auto"/>
        </w:rPr>
      </w:pPr>
      <w:r w:rsidRPr="00FA34F5">
        <w:rPr>
          <w:color w:val="auto"/>
        </w:rPr>
        <w:t>For Staff and volunteers h</w:t>
      </w:r>
      <w:r w:rsidR="00722B59" w:rsidRPr="00FA34F5">
        <w:rPr>
          <w:color w:val="auto"/>
        </w:rPr>
        <w:t xml:space="preserve">elping </w:t>
      </w:r>
      <w:r w:rsidRPr="00FA34F5">
        <w:rPr>
          <w:color w:val="auto"/>
        </w:rPr>
        <w:t xml:space="preserve">service users </w:t>
      </w:r>
      <w:r w:rsidR="00722B59" w:rsidRPr="00FA34F5">
        <w:rPr>
          <w:color w:val="auto"/>
        </w:rPr>
        <w:t>maintain or indeed for some</w:t>
      </w:r>
      <w:r w:rsidRPr="00FA34F5">
        <w:rPr>
          <w:color w:val="auto"/>
        </w:rPr>
        <w:t>,</w:t>
      </w:r>
      <w:r w:rsidR="00722B59" w:rsidRPr="00FA34F5">
        <w:rPr>
          <w:color w:val="auto"/>
        </w:rPr>
        <w:t xml:space="preserve"> helping ser</w:t>
      </w:r>
      <w:r w:rsidRPr="00FA34F5">
        <w:rPr>
          <w:color w:val="auto"/>
        </w:rPr>
        <w:t>vice</w:t>
      </w:r>
      <w:r w:rsidR="00CA5D3D" w:rsidRPr="00FA34F5">
        <w:rPr>
          <w:color w:val="auto"/>
        </w:rPr>
        <w:t xml:space="preserve"> users</w:t>
      </w:r>
      <w:r w:rsidRPr="00FA34F5">
        <w:rPr>
          <w:color w:val="auto"/>
        </w:rPr>
        <w:t xml:space="preserve"> </w:t>
      </w:r>
      <w:r w:rsidR="00722B59" w:rsidRPr="00FA34F5">
        <w:rPr>
          <w:color w:val="auto"/>
        </w:rPr>
        <w:t>to re</w:t>
      </w:r>
      <w:r w:rsidRPr="00FA34F5">
        <w:rPr>
          <w:color w:val="auto"/>
        </w:rPr>
        <w:t>-</w:t>
      </w:r>
      <w:r w:rsidR="00722B59" w:rsidRPr="00FA34F5">
        <w:rPr>
          <w:color w:val="auto"/>
        </w:rPr>
        <w:t xml:space="preserve">engage </w:t>
      </w:r>
      <w:r w:rsidRPr="00FA34F5">
        <w:rPr>
          <w:color w:val="auto"/>
        </w:rPr>
        <w:t>with their community</w:t>
      </w:r>
      <w:r w:rsidR="00DB2344">
        <w:rPr>
          <w:color w:val="auto"/>
        </w:rPr>
        <w:t>,</w:t>
      </w:r>
      <w:r w:rsidRPr="00FA34F5">
        <w:rPr>
          <w:color w:val="auto"/>
        </w:rPr>
        <w:t xml:space="preserve"> was </w:t>
      </w:r>
      <w:r w:rsidR="00CE3DF1" w:rsidRPr="00FA34F5">
        <w:rPr>
          <w:color w:val="auto"/>
        </w:rPr>
        <w:t>an important f</w:t>
      </w:r>
      <w:r w:rsidR="00D55CA2">
        <w:rPr>
          <w:color w:val="auto"/>
        </w:rPr>
        <w:t>unction</w:t>
      </w:r>
      <w:r w:rsidR="00CE3DF1" w:rsidRPr="00FA34F5">
        <w:rPr>
          <w:color w:val="auto"/>
        </w:rPr>
        <w:t xml:space="preserve"> </w:t>
      </w:r>
      <w:r w:rsidR="00CA5D3D" w:rsidRPr="00FA34F5">
        <w:rPr>
          <w:color w:val="auto"/>
        </w:rPr>
        <w:t>o</w:t>
      </w:r>
      <w:r w:rsidR="00CE3DF1" w:rsidRPr="00FA34F5">
        <w:rPr>
          <w:color w:val="auto"/>
        </w:rPr>
        <w:t>f their role</w:t>
      </w:r>
      <w:r w:rsidR="00CA5D3D" w:rsidRPr="00FA34F5">
        <w:rPr>
          <w:color w:val="auto"/>
        </w:rPr>
        <w:t>,</w:t>
      </w:r>
      <w:r w:rsidR="00CE3DF1" w:rsidRPr="00FA34F5">
        <w:rPr>
          <w:color w:val="auto"/>
        </w:rPr>
        <w:t xml:space="preserve"> as one </w:t>
      </w:r>
      <w:r w:rsidR="003724CC" w:rsidRPr="00FA34F5">
        <w:rPr>
          <w:color w:val="auto"/>
        </w:rPr>
        <w:t xml:space="preserve">volunteer said </w:t>
      </w:r>
      <w:r w:rsidR="003724CC" w:rsidRPr="00FA34F5">
        <w:rPr>
          <w:i/>
          <w:iCs/>
          <w:color w:val="auto"/>
        </w:rPr>
        <w:t>we reach out to people and help them keep in touch with their community</w:t>
      </w:r>
      <w:r w:rsidR="003F0F23" w:rsidRPr="00FA34F5">
        <w:rPr>
          <w:color w:val="auto"/>
        </w:rPr>
        <w:t xml:space="preserve">, similarly a staff member </w:t>
      </w:r>
      <w:r w:rsidR="009837A4" w:rsidRPr="00FA34F5">
        <w:rPr>
          <w:color w:val="auto"/>
        </w:rPr>
        <w:t xml:space="preserve">stated </w:t>
      </w:r>
      <w:r w:rsidR="009837A4" w:rsidRPr="00FA34F5">
        <w:rPr>
          <w:i/>
          <w:iCs/>
          <w:color w:val="auto"/>
        </w:rPr>
        <w:t xml:space="preserve">that </w:t>
      </w:r>
      <w:r w:rsidR="007F172D" w:rsidRPr="00FA34F5">
        <w:rPr>
          <w:i/>
          <w:iCs/>
          <w:color w:val="auto"/>
        </w:rPr>
        <w:t xml:space="preserve">the efforts toward building community and </w:t>
      </w:r>
      <w:r w:rsidR="00DA4417" w:rsidRPr="00FA34F5">
        <w:rPr>
          <w:i/>
          <w:iCs/>
          <w:color w:val="auto"/>
        </w:rPr>
        <w:t>alleviating</w:t>
      </w:r>
      <w:r w:rsidR="007F172D" w:rsidRPr="00FA34F5">
        <w:rPr>
          <w:i/>
          <w:iCs/>
          <w:color w:val="auto"/>
        </w:rPr>
        <w:t xml:space="preserve"> </w:t>
      </w:r>
      <w:r w:rsidR="00DA4417" w:rsidRPr="00FA34F5">
        <w:rPr>
          <w:i/>
          <w:iCs/>
          <w:color w:val="auto"/>
        </w:rPr>
        <w:t>loneliness</w:t>
      </w:r>
      <w:r w:rsidR="007F172D" w:rsidRPr="00FA34F5">
        <w:rPr>
          <w:i/>
          <w:iCs/>
          <w:color w:val="auto"/>
        </w:rPr>
        <w:t xml:space="preserve"> </w:t>
      </w:r>
      <w:r w:rsidR="00DA4417" w:rsidRPr="00FA34F5">
        <w:rPr>
          <w:i/>
          <w:iCs/>
          <w:color w:val="auto"/>
        </w:rPr>
        <w:t>f</w:t>
      </w:r>
      <w:r w:rsidR="007F172D" w:rsidRPr="00FA34F5">
        <w:rPr>
          <w:i/>
          <w:iCs/>
          <w:color w:val="auto"/>
        </w:rPr>
        <w:t xml:space="preserve">or people is </w:t>
      </w:r>
      <w:r w:rsidR="00DA4417" w:rsidRPr="00FA34F5">
        <w:rPr>
          <w:i/>
          <w:iCs/>
          <w:color w:val="auto"/>
        </w:rPr>
        <w:t>important</w:t>
      </w:r>
      <w:r w:rsidR="007F172D" w:rsidRPr="00FA34F5">
        <w:rPr>
          <w:i/>
          <w:iCs/>
          <w:color w:val="auto"/>
        </w:rPr>
        <w:t xml:space="preserve"> for </w:t>
      </w:r>
      <w:r w:rsidR="00DA4417" w:rsidRPr="00FA34F5">
        <w:rPr>
          <w:i/>
          <w:iCs/>
          <w:color w:val="auto"/>
        </w:rPr>
        <w:t>their social and emotional wellbeing</w:t>
      </w:r>
      <w:r w:rsidR="00DA4417" w:rsidRPr="00FA34F5">
        <w:rPr>
          <w:color w:val="auto"/>
        </w:rPr>
        <w:t>.</w:t>
      </w:r>
    </w:p>
    <w:p w14:paraId="3F16C1B2" w14:textId="3663808E" w:rsidR="00E148A1" w:rsidRPr="00FA34F5" w:rsidRDefault="008530E8" w:rsidP="008F777C">
      <w:pPr>
        <w:pStyle w:val="3CENormal"/>
        <w:jc w:val="both"/>
        <w:rPr>
          <w:color w:val="auto"/>
        </w:rPr>
      </w:pPr>
      <w:r w:rsidRPr="00FA34F5">
        <w:rPr>
          <w:color w:val="auto"/>
        </w:rPr>
        <w:t>The ability to leave their home with the help of staff</w:t>
      </w:r>
      <w:r w:rsidR="00865D87" w:rsidRPr="00FA34F5">
        <w:rPr>
          <w:color w:val="auto"/>
        </w:rPr>
        <w:t xml:space="preserve"> or </w:t>
      </w:r>
      <w:r w:rsidRPr="00FA34F5">
        <w:rPr>
          <w:color w:val="auto"/>
        </w:rPr>
        <w:t>volunteers and visit local areas</w:t>
      </w:r>
      <w:r w:rsidR="00865D87" w:rsidRPr="00FA34F5">
        <w:rPr>
          <w:color w:val="auto"/>
        </w:rPr>
        <w:t xml:space="preserve"> and</w:t>
      </w:r>
      <w:r w:rsidRPr="00FA34F5">
        <w:rPr>
          <w:color w:val="auto"/>
        </w:rPr>
        <w:t xml:space="preserve"> </w:t>
      </w:r>
      <w:r w:rsidR="00865D87" w:rsidRPr="00FA34F5">
        <w:rPr>
          <w:color w:val="auto"/>
        </w:rPr>
        <w:t xml:space="preserve">amenities as well as attend local events </w:t>
      </w:r>
      <w:r w:rsidRPr="00FA34F5">
        <w:rPr>
          <w:color w:val="auto"/>
        </w:rPr>
        <w:t xml:space="preserve">was very important and for many it enabled them to reconnect with </w:t>
      </w:r>
      <w:r w:rsidR="003E7337" w:rsidRPr="00FA34F5">
        <w:rPr>
          <w:color w:val="auto"/>
        </w:rPr>
        <w:t xml:space="preserve">friends and </w:t>
      </w:r>
      <w:r w:rsidRPr="00FA34F5">
        <w:rPr>
          <w:color w:val="auto"/>
        </w:rPr>
        <w:t>their community.</w:t>
      </w:r>
      <w:r w:rsidR="0094520E" w:rsidRPr="00FA34F5">
        <w:rPr>
          <w:color w:val="auto"/>
        </w:rPr>
        <w:t xml:space="preserve"> </w:t>
      </w:r>
    </w:p>
    <w:p w14:paraId="7244737C" w14:textId="4903B138" w:rsidR="00BE6A43" w:rsidRPr="00FA34F5" w:rsidRDefault="00CE68FE" w:rsidP="005B5DB0">
      <w:pPr>
        <w:jc w:val="both"/>
        <w:rPr>
          <w:bCs/>
          <w:color w:val="auto"/>
        </w:rPr>
      </w:pPr>
      <w:r w:rsidRPr="00FA34F5">
        <w:rPr>
          <w:b/>
          <w:color w:val="auto"/>
        </w:rPr>
        <w:t xml:space="preserve">Health and </w:t>
      </w:r>
      <w:r w:rsidR="00231F53" w:rsidRPr="00FA34F5">
        <w:rPr>
          <w:b/>
          <w:color w:val="auto"/>
        </w:rPr>
        <w:t xml:space="preserve">Wellbeing: </w:t>
      </w:r>
      <w:r w:rsidR="005A324F" w:rsidRPr="00FA34F5">
        <w:rPr>
          <w:bCs/>
          <w:color w:val="auto"/>
        </w:rPr>
        <w:t>i</w:t>
      </w:r>
      <w:bookmarkEnd w:id="24"/>
      <w:r w:rsidR="00D948A6" w:rsidRPr="00FA34F5">
        <w:rPr>
          <w:bCs/>
          <w:color w:val="auto"/>
        </w:rPr>
        <w:t xml:space="preserve">t is clear that the befriending service, from the feedback gathered, has a positive impact on the service users mental health and wellbeing. Indeed, local GPs and families make referrals direct to Caraidean Uibhist </w:t>
      </w:r>
      <w:r w:rsidR="00F257EA" w:rsidRPr="00FA34F5">
        <w:rPr>
          <w:bCs/>
          <w:color w:val="auto"/>
        </w:rPr>
        <w:t xml:space="preserve">to </w:t>
      </w:r>
      <w:r w:rsidR="00D948A6" w:rsidRPr="00FA34F5">
        <w:rPr>
          <w:bCs/>
          <w:color w:val="auto"/>
        </w:rPr>
        <w:t xml:space="preserve">support the person in these key areas. </w:t>
      </w:r>
      <w:r w:rsidR="00BE6A43" w:rsidRPr="00FA34F5">
        <w:rPr>
          <w:bCs/>
          <w:color w:val="auto"/>
        </w:rPr>
        <w:t xml:space="preserve">According to one staff member </w:t>
      </w:r>
      <w:r w:rsidR="00E35E8F" w:rsidRPr="00FA34F5">
        <w:rPr>
          <w:bCs/>
          <w:i/>
          <w:iCs/>
          <w:color w:val="auto"/>
        </w:rPr>
        <w:t>many of those they support suffered from a lack of contact during Covid-</w:t>
      </w:r>
      <w:r w:rsidR="00BC0D89" w:rsidRPr="00FA34F5">
        <w:rPr>
          <w:bCs/>
          <w:i/>
          <w:iCs/>
          <w:color w:val="auto"/>
        </w:rPr>
        <w:t>19 and</w:t>
      </w:r>
      <w:r w:rsidR="009E5222" w:rsidRPr="00FA34F5">
        <w:rPr>
          <w:bCs/>
          <w:i/>
          <w:iCs/>
          <w:color w:val="auto"/>
        </w:rPr>
        <w:t xml:space="preserve"> had limited </w:t>
      </w:r>
      <w:r w:rsidR="00753BA9" w:rsidRPr="00FA34F5">
        <w:rPr>
          <w:bCs/>
          <w:i/>
          <w:iCs/>
          <w:color w:val="auto"/>
        </w:rPr>
        <w:t>or restricted</w:t>
      </w:r>
      <w:r w:rsidR="009E5222" w:rsidRPr="00FA34F5">
        <w:rPr>
          <w:bCs/>
          <w:i/>
          <w:iCs/>
          <w:color w:val="auto"/>
        </w:rPr>
        <w:t xml:space="preserve"> </w:t>
      </w:r>
      <w:r w:rsidR="00753BA9" w:rsidRPr="00FA34F5">
        <w:rPr>
          <w:bCs/>
          <w:i/>
          <w:iCs/>
          <w:color w:val="auto"/>
        </w:rPr>
        <w:t>opportunities</w:t>
      </w:r>
      <w:r w:rsidR="009E5222" w:rsidRPr="00FA34F5">
        <w:rPr>
          <w:bCs/>
          <w:i/>
          <w:iCs/>
          <w:color w:val="auto"/>
        </w:rPr>
        <w:t xml:space="preserve"> to engage in </w:t>
      </w:r>
      <w:r w:rsidR="00753BA9" w:rsidRPr="00FA34F5">
        <w:rPr>
          <w:bCs/>
          <w:i/>
          <w:iCs/>
          <w:color w:val="auto"/>
        </w:rPr>
        <w:t>discussion</w:t>
      </w:r>
      <w:r w:rsidR="009E5222" w:rsidRPr="00FA34F5">
        <w:rPr>
          <w:bCs/>
          <w:i/>
          <w:iCs/>
          <w:color w:val="auto"/>
        </w:rPr>
        <w:t xml:space="preserve"> and conversation</w:t>
      </w:r>
      <w:r w:rsidR="00753BA9" w:rsidRPr="00FA34F5">
        <w:rPr>
          <w:bCs/>
          <w:i/>
          <w:iCs/>
          <w:color w:val="auto"/>
        </w:rPr>
        <w:t xml:space="preserve"> which affects their cognitive </w:t>
      </w:r>
      <w:r w:rsidR="005910E0" w:rsidRPr="00FA34F5">
        <w:rPr>
          <w:bCs/>
          <w:i/>
          <w:iCs/>
          <w:color w:val="auto"/>
        </w:rPr>
        <w:t>ability,</w:t>
      </w:r>
      <w:r w:rsidR="00753BA9" w:rsidRPr="00FA34F5">
        <w:rPr>
          <w:bCs/>
          <w:i/>
          <w:iCs/>
          <w:color w:val="auto"/>
        </w:rPr>
        <w:t xml:space="preserve"> </w:t>
      </w:r>
      <w:r w:rsidR="00BC0D89" w:rsidRPr="00FA34F5">
        <w:rPr>
          <w:bCs/>
          <w:i/>
          <w:iCs/>
          <w:color w:val="auto"/>
        </w:rPr>
        <w:t>but our support provides that missed stimulation</w:t>
      </w:r>
      <w:r w:rsidR="00BC0D89" w:rsidRPr="00FA34F5">
        <w:rPr>
          <w:bCs/>
          <w:color w:val="auto"/>
        </w:rPr>
        <w:t>.</w:t>
      </w:r>
    </w:p>
    <w:p w14:paraId="383D886C" w14:textId="6748E34A" w:rsidR="00593E52" w:rsidRPr="00FA34F5" w:rsidRDefault="00D948A6" w:rsidP="005B5DB0">
      <w:pPr>
        <w:jc w:val="both"/>
        <w:rPr>
          <w:i/>
          <w:iCs/>
          <w:color w:val="auto"/>
        </w:rPr>
      </w:pPr>
      <w:r w:rsidRPr="00FA34F5">
        <w:rPr>
          <w:bCs/>
          <w:color w:val="auto"/>
        </w:rPr>
        <w:t xml:space="preserve">In the context of Covid-19 and the impact that it has had on those who were already vulnerable or socially isolated, having a befriending service has been a lifeline and an essential service!  As one staff member described, </w:t>
      </w:r>
      <w:r w:rsidRPr="00FA34F5">
        <w:rPr>
          <w:bCs/>
          <w:i/>
          <w:iCs/>
          <w:color w:val="auto"/>
        </w:rPr>
        <w:t>as people have had a lack of opportunity to hold conversations they can lose their cognitive ability, but we help to stop this happening</w:t>
      </w:r>
      <w:r w:rsidR="0009468B" w:rsidRPr="00FA34F5">
        <w:rPr>
          <w:bCs/>
          <w:color w:val="auto"/>
        </w:rPr>
        <w:t>.</w:t>
      </w:r>
      <w:r w:rsidR="008C247C" w:rsidRPr="00FA34F5">
        <w:rPr>
          <w:i/>
          <w:iCs/>
          <w:color w:val="auto"/>
        </w:rPr>
        <w:t xml:space="preserve"> </w:t>
      </w:r>
      <w:r w:rsidR="00B418B0" w:rsidRPr="00FA34F5">
        <w:rPr>
          <w:color w:val="auto"/>
        </w:rPr>
        <w:t xml:space="preserve">Service users identified the benefits of accessing the service, describing it </w:t>
      </w:r>
      <w:r w:rsidR="00D83CCF" w:rsidRPr="00FA34F5">
        <w:rPr>
          <w:color w:val="auto"/>
        </w:rPr>
        <w:t xml:space="preserve">as an essential service …. </w:t>
      </w:r>
      <w:r w:rsidR="00647656" w:rsidRPr="00FA34F5">
        <w:rPr>
          <w:i/>
          <w:iCs/>
          <w:color w:val="auto"/>
        </w:rPr>
        <w:t>I would be sad without it ….</w:t>
      </w:r>
      <w:r w:rsidR="004665A2" w:rsidRPr="00FA34F5">
        <w:rPr>
          <w:i/>
          <w:iCs/>
          <w:color w:val="auto"/>
        </w:rPr>
        <w:t>it makes me feel happy</w:t>
      </w:r>
      <w:r w:rsidR="004665A2" w:rsidRPr="00FA34F5">
        <w:rPr>
          <w:color w:val="auto"/>
        </w:rPr>
        <w:t xml:space="preserve">, and </w:t>
      </w:r>
      <w:r w:rsidR="002575B3" w:rsidRPr="00FA34F5">
        <w:rPr>
          <w:color w:val="auto"/>
        </w:rPr>
        <w:t>otherwise</w:t>
      </w:r>
      <w:r w:rsidR="00AD2D7F" w:rsidRPr="00FA34F5">
        <w:rPr>
          <w:color w:val="auto"/>
        </w:rPr>
        <w:t xml:space="preserve"> </w:t>
      </w:r>
      <w:r w:rsidR="00AD2D7F" w:rsidRPr="00FA34F5">
        <w:rPr>
          <w:i/>
          <w:iCs/>
          <w:color w:val="auto"/>
        </w:rPr>
        <w:t xml:space="preserve">I would be at </w:t>
      </w:r>
      <w:r w:rsidR="002575B3" w:rsidRPr="00FA34F5">
        <w:rPr>
          <w:i/>
          <w:iCs/>
          <w:color w:val="auto"/>
        </w:rPr>
        <w:t>home</w:t>
      </w:r>
      <w:r w:rsidR="00AD2D7F" w:rsidRPr="00FA34F5">
        <w:rPr>
          <w:i/>
          <w:iCs/>
          <w:color w:val="auto"/>
        </w:rPr>
        <w:t xml:space="preserve"> </w:t>
      </w:r>
      <w:r w:rsidR="002575B3" w:rsidRPr="00FA34F5">
        <w:rPr>
          <w:i/>
          <w:iCs/>
          <w:color w:val="auto"/>
        </w:rPr>
        <w:t>fed up and lonely</w:t>
      </w:r>
      <w:r w:rsidR="002575B3" w:rsidRPr="00FA34F5">
        <w:rPr>
          <w:color w:val="auto"/>
        </w:rPr>
        <w:t>.</w:t>
      </w:r>
    </w:p>
    <w:p w14:paraId="54A666BC" w14:textId="2D760E3C" w:rsidR="007D2FB2" w:rsidRPr="00FA34F5" w:rsidRDefault="008530E8" w:rsidP="005B5DB0">
      <w:pPr>
        <w:pStyle w:val="5CEListBullet"/>
        <w:numPr>
          <w:ilvl w:val="0"/>
          <w:numId w:val="0"/>
        </w:numPr>
        <w:jc w:val="both"/>
        <w:rPr>
          <w:color w:val="auto"/>
        </w:rPr>
      </w:pPr>
      <w:r w:rsidRPr="00FA34F5">
        <w:rPr>
          <w:b/>
          <w:bCs/>
          <w:color w:val="auto"/>
        </w:rPr>
        <w:t xml:space="preserve">Takes </w:t>
      </w:r>
      <w:r w:rsidR="000B4B5B" w:rsidRPr="00FA34F5">
        <w:rPr>
          <w:b/>
          <w:bCs/>
          <w:color w:val="auto"/>
        </w:rPr>
        <w:t>p</w:t>
      </w:r>
      <w:r w:rsidRPr="00FA34F5">
        <w:rPr>
          <w:b/>
          <w:bCs/>
          <w:color w:val="auto"/>
        </w:rPr>
        <w:t>ressure off the family and carers</w:t>
      </w:r>
      <w:r w:rsidRPr="00FA34F5">
        <w:rPr>
          <w:color w:val="auto"/>
        </w:rPr>
        <w:t xml:space="preserve">: </w:t>
      </w:r>
      <w:r w:rsidR="00D61101" w:rsidRPr="00FA34F5">
        <w:rPr>
          <w:color w:val="auto"/>
        </w:rPr>
        <w:t>knowing that</w:t>
      </w:r>
      <w:r w:rsidR="00150173" w:rsidRPr="00FA34F5">
        <w:rPr>
          <w:color w:val="auto"/>
        </w:rPr>
        <w:t xml:space="preserve"> </w:t>
      </w:r>
      <w:r w:rsidR="00857D97" w:rsidRPr="00FA34F5">
        <w:rPr>
          <w:color w:val="auto"/>
        </w:rPr>
        <w:t xml:space="preserve">their </w:t>
      </w:r>
      <w:r w:rsidR="00A00C5E" w:rsidRPr="00FA34F5">
        <w:rPr>
          <w:color w:val="auto"/>
        </w:rPr>
        <w:t>friend</w:t>
      </w:r>
      <w:r w:rsidR="00150173" w:rsidRPr="00FA34F5">
        <w:rPr>
          <w:color w:val="auto"/>
        </w:rPr>
        <w:t xml:space="preserve"> or </w:t>
      </w:r>
      <w:r w:rsidR="00A00C5E" w:rsidRPr="00FA34F5">
        <w:rPr>
          <w:color w:val="auto"/>
        </w:rPr>
        <w:t>family member</w:t>
      </w:r>
      <w:r w:rsidR="00D61101" w:rsidRPr="00FA34F5">
        <w:rPr>
          <w:color w:val="auto"/>
        </w:rPr>
        <w:t xml:space="preserve"> </w:t>
      </w:r>
      <w:r w:rsidR="00857D97" w:rsidRPr="00FA34F5">
        <w:rPr>
          <w:color w:val="auto"/>
        </w:rPr>
        <w:t>is</w:t>
      </w:r>
      <w:r w:rsidR="00D61101" w:rsidRPr="00FA34F5">
        <w:rPr>
          <w:color w:val="auto"/>
        </w:rPr>
        <w:t xml:space="preserve"> being supported by </w:t>
      </w:r>
      <w:r w:rsidR="007E7E84" w:rsidRPr="00FA34F5">
        <w:rPr>
          <w:color w:val="auto"/>
        </w:rPr>
        <w:t xml:space="preserve">Caridean Uibhist </w:t>
      </w:r>
      <w:r w:rsidR="00345B52" w:rsidRPr="00FA34F5">
        <w:rPr>
          <w:color w:val="auto"/>
        </w:rPr>
        <w:t xml:space="preserve">enables </w:t>
      </w:r>
      <w:r w:rsidR="00C32FC8" w:rsidRPr="00FA34F5">
        <w:rPr>
          <w:color w:val="auto"/>
        </w:rPr>
        <w:t>those close to the person</w:t>
      </w:r>
      <w:r w:rsidR="0064254E" w:rsidRPr="00FA34F5">
        <w:rPr>
          <w:color w:val="auto"/>
        </w:rPr>
        <w:t xml:space="preserve"> to do other </w:t>
      </w:r>
      <w:r w:rsidR="00432D35" w:rsidRPr="00FA34F5">
        <w:rPr>
          <w:color w:val="auto"/>
        </w:rPr>
        <w:t>activities or tasks</w:t>
      </w:r>
      <w:r w:rsidR="0064254E" w:rsidRPr="00FA34F5">
        <w:rPr>
          <w:color w:val="auto"/>
        </w:rPr>
        <w:t xml:space="preserve"> that they otherwise would </w:t>
      </w:r>
      <w:r w:rsidR="00B46466" w:rsidRPr="00FA34F5">
        <w:rPr>
          <w:color w:val="auto"/>
        </w:rPr>
        <w:t>struggle</w:t>
      </w:r>
      <w:r w:rsidR="0064254E" w:rsidRPr="00FA34F5">
        <w:rPr>
          <w:color w:val="auto"/>
        </w:rPr>
        <w:t xml:space="preserve"> to find </w:t>
      </w:r>
      <w:r w:rsidR="00432D35" w:rsidRPr="00FA34F5">
        <w:rPr>
          <w:i/>
          <w:iCs/>
          <w:color w:val="auto"/>
        </w:rPr>
        <w:t xml:space="preserve">the </w:t>
      </w:r>
      <w:r w:rsidR="0064254E" w:rsidRPr="00FA34F5">
        <w:rPr>
          <w:i/>
          <w:iCs/>
          <w:color w:val="auto"/>
        </w:rPr>
        <w:t>time</w:t>
      </w:r>
      <w:r w:rsidR="0064254E" w:rsidRPr="00FA34F5">
        <w:rPr>
          <w:color w:val="auto"/>
        </w:rPr>
        <w:t xml:space="preserve"> to do</w:t>
      </w:r>
      <w:r w:rsidR="00B46466" w:rsidRPr="00FA34F5">
        <w:rPr>
          <w:color w:val="auto"/>
        </w:rPr>
        <w:t xml:space="preserve">. </w:t>
      </w:r>
      <w:r w:rsidR="00F9051D" w:rsidRPr="00FA34F5">
        <w:rPr>
          <w:color w:val="auto"/>
        </w:rPr>
        <w:t>Service users were very open to this with s</w:t>
      </w:r>
      <w:r w:rsidR="009B0846" w:rsidRPr="00FA34F5">
        <w:rPr>
          <w:color w:val="auto"/>
        </w:rPr>
        <w:t>o</w:t>
      </w:r>
      <w:r w:rsidR="00F9051D" w:rsidRPr="00FA34F5">
        <w:rPr>
          <w:color w:val="auto"/>
        </w:rPr>
        <w:t xml:space="preserve">me </w:t>
      </w:r>
      <w:r w:rsidR="009B0846" w:rsidRPr="00FA34F5">
        <w:rPr>
          <w:color w:val="auto"/>
        </w:rPr>
        <w:t xml:space="preserve">saying that </w:t>
      </w:r>
      <w:r w:rsidR="009B0846" w:rsidRPr="00FA34F5">
        <w:rPr>
          <w:i/>
          <w:iCs/>
          <w:color w:val="auto"/>
        </w:rPr>
        <w:t xml:space="preserve">they (Caridean Uibhist) take me </w:t>
      </w:r>
      <w:r w:rsidR="004C2F38" w:rsidRPr="00FA34F5">
        <w:rPr>
          <w:i/>
          <w:iCs/>
          <w:color w:val="auto"/>
        </w:rPr>
        <w:t>out</w:t>
      </w:r>
      <w:r w:rsidR="009B0846" w:rsidRPr="00FA34F5">
        <w:rPr>
          <w:i/>
          <w:iCs/>
          <w:color w:val="auto"/>
        </w:rPr>
        <w:t xml:space="preserve"> and about and take the </w:t>
      </w:r>
      <w:r w:rsidR="004C2F38" w:rsidRPr="00FA34F5">
        <w:rPr>
          <w:i/>
          <w:iCs/>
          <w:color w:val="auto"/>
        </w:rPr>
        <w:t>pressure</w:t>
      </w:r>
      <w:r w:rsidR="009B0846" w:rsidRPr="00FA34F5">
        <w:rPr>
          <w:i/>
          <w:iCs/>
          <w:color w:val="auto"/>
        </w:rPr>
        <w:t xml:space="preserve"> off my </w:t>
      </w:r>
      <w:r w:rsidR="004C2F38" w:rsidRPr="00FA34F5">
        <w:rPr>
          <w:i/>
          <w:iCs/>
          <w:color w:val="auto"/>
        </w:rPr>
        <w:t>family</w:t>
      </w:r>
      <w:r w:rsidR="009B0846" w:rsidRPr="00FA34F5">
        <w:rPr>
          <w:i/>
          <w:iCs/>
          <w:color w:val="auto"/>
        </w:rPr>
        <w:t xml:space="preserve"> </w:t>
      </w:r>
      <w:r w:rsidR="009B0846" w:rsidRPr="00FA34F5">
        <w:rPr>
          <w:color w:val="auto"/>
        </w:rPr>
        <w:t xml:space="preserve">and another </w:t>
      </w:r>
      <w:r w:rsidR="004C2F38" w:rsidRPr="00FA34F5">
        <w:rPr>
          <w:color w:val="auto"/>
        </w:rPr>
        <w:t xml:space="preserve">that </w:t>
      </w:r>
      <w:r w:rsidR="004C2F38" w:rsidRPr="00FA34F5">
        <w:rPr>
          <w:i/>
          <w:iCs/>
          <w:color w:val="auto"/>
        </w:rPr>
        <w:t>it help</w:t>
      </w:r>
      <w:r w:rsidR="00B60CDB" w:rsidRPr="00FA34F5">
        <w:rPr>
          <w:i/>
          <w:iCs/>
          <w:color w:val="auto"/>
        </w:rPr>
        <w:t>s me get out and away from my brother for a wee while and it means I will have things to talk to him about when I get home</w:t>
      </w:r>
      <w:r w:rsidR="00B60CDB" w:rsidRPr="00FA34F5">
        <w:rPr>
          <w:color w:val="auto"/>
        </w:rPr>
        <w:t xml:space="preserve">. </w:t>
      </w:r>
    </w:p>
    <w:p w14:paraId="0D909E2A" w14:textId="7F915811" w:rsidR="001E65A1" w:rsidRPr="00FA34F5" w:rsidRDefault="003C7310" w:rsidP="00E36FA1">
      <w:pPr>
        <w:jc w:val="both"/>
        <w:rPr>
          <w:rFonts w:asciiTheme="minorHAnsi" w:hAnsiTheme="minorHAnsi"/>
          <w:color w:val="auto"/>
          <w:szCs w:val="22"/>
        </w:rPr>
      </w:pPr>
      <w:r w:rsidRPr="00FA34F5">
        <w:rPr>
          <w:rFonts w:asciiTheme="minorHAnsi" w:hAnsiTheme="minorHAnsi"/>
          <w:b/>
          <w:bCs/>
          <w:color w:val="auto"/>
        </w:rPr>
        <w:t>Reduced isolation and loneliness</w:t>
      </w:r>
      <w:r w:rsidRPr="00FA34F5">
        <w:rPr>
          <w:rFonts w:asciiTheme="minorHAnsi" w:hAnsiTheme="minorHAnsi"/>
          <w:color w:val="auto"/>
        </w:rPr>
        <w:t xml:space="preserve">: </w:t>
      </w:r>
      <w:r w:rsidR="00A33078" w:rsidRPr="00FA34F5">
        <w:rPr>
          <w:rFonts w:asciiTheme="minorHAnsi" w:hAnsiTheme="minorHAnsi"/>
          <w:color w:val="auto"/>
        </w:rPr>
        <w:t>providing the opportunity to meet people, whether remotely or in-person, throughout Covid-19 has been immensely important to the service users and their families and has managed to reduce the levels of social isolation and loneliness and improve wellbeing. O</w:t>
      </w:r>
      <w:r w:rsidR="0043287D" w:rsidRPr="00FA34F5">
        <w:rPr>
          <w:rFonts w:asciiTheme="minorHAnsi" w:hAnsiTheme="minorHAnsi"/>
          <w:color w:val="auto"/>
        </w:rPr>
        <w:t>pportunities to create and develop new friendships as well as rekindle older ones was important to service users, staff</w:t>
      </w:r>
      <w:r w:rsidR="00A33078" w:rsidRPr="00FA34F5">
        <w:rPr>
          <w:rFonts w:asciiTheme="minorHAnsi" w:hAnsiTheme="minorHAnsi"/>
          <w:color w:val="auto"/>
        </w:rPr>
        <w:t xml:space="preserve">, </w:t>
      </w:r>
      <w:r w:rsidR="009B4818" w:rsidRPr="00FA34F5">
        <w:rPr>
          <w:rFonts w:asciiTheme="minorHAnsi" w:hAnsiTheme="minorHAnsi"/>
          <w:color w:val="auto"/>
        </w:rPr>
        <w:t>volunteers</w:t>
      </w:r>
      <w:r w:rsidR="00A33078" w:rsidRPr="00FA34F5">
        <w:rPr>
          <w:rFonts w:asciiTheme="minorHAnsi" w:hAnsiTheme="minorHAnsi"/>
          <w:color w:val="auto"/>
        </w:rPr>
        <w:t xml:space="preserve">, </w:t>
      </w:r>
      <w:r w:rsidR="00F3566C" w:rsidRPr="00FA34F5">
        <w:rPr>
          <w:rFonts w:asciiTheme="minorHAnsi" w:hAnsiTheme="minorHAnsi"/>
          <w:color w:val="auto"/>
        </w:rPr>
        <w:t>trustees,</w:t>
      </w:r>
      <w:r w:rsidR="0043287D" w:rsidRPr="00FA34F5">
        <w:rPr>
          <w:rFonts w:asciiTheme="minorHAnsi" w:hAnsiTheme="minorHAnsi"/>
          <w:color w:val="auto"/>
        </w:rPr>
        <w:t xml:space="preserve"> and stakeholders.</w:t>
      </w:r>
      <w:r w:rsidR="008C40A1" w:rsidRPr="00FA34F5">
        <w:rPr>
          <w:rFonts w:asciiTheme="minorHAnsi" w:hAnsiTheme="minorHAnsi"/>
          <w:color w:val="auto"/>
        </w:rPr>
        <w:t xml:space="preserve"> </w:t>
      </w:r>
      <w:r w:rsidR="001E65A1" w:rsidRPr="00FA34F5">
        <w:rPr>
          <w:rFonts w:asciiTheme="minorHAnsi" w:hAnsiTheme="minorHAnsi"/>
          <w:color w:val="auto"/>
          <w:szCs w:val="22"/>
        </w:rPr>
        <w:t xml:space="preserve">It became evident that having the opportunity to engage in activities whether that be remotely on ZOOM or in person were extremely important to all the service users responding. As one respondent noted </w:t>
      </w:r>
      <w:r w:rsidR="001E65A1" w:rsidRPr="00FA34F5">
        <w:rPr>
          <w:rFonts w:asciiTheme="minorHAnsi" w:hAnsiTheme="minorHAnsi"/>
          <w:i/>
          <w:iCs/>
          <w:color w:val="auto"/>
          <w:szCs w:val="22"/>
        </w:rPr>
        <w:t>I would be totally isolated</w:t>
      </w:r>
      <w:r w:rsidR="001E65A1" w:rsidRPr="00FA34F5">
        <w:rPr>
          <w:rFonts w:asciiTheme="minorHAnsi" w:hAnsiTheme="minorHAnsi"/>
          <w:color w:val="auto"/>
          <w:szCs w:val="22"/>
        </w:rPr>
        <w:t xml:space="preserve"> </w:t>
      </w:r>
      <w:r w:rsidR="001E65A1" w:rsidRPr="00FA34F5">
        <w:rPr>
          <w:rFonts w:asciiTheme="minorHAnsi" w:hAnsiTheme="minorHAnsi"/>
          <w:i/>
          <w:iCs/>
          <w:color w:val="auto"/>
          <w:szCs w:val="22"/>
        </w:rPr>
        <w:t>if it wasn’t for the service</w:t>
      </w:r>
      <w:r w:rsidR="001E65A1" w:rsidRPr="00FA34F5">
        <w:rPr>
          <w:rFonts w:asciiTheme="minorHAnsi" w:hAnsiTheme="minorHAnsi"/>
          <w:color w:val="auto"/>
          <w:szCs w:val="22"/>
        </w:rPr>
        <w:t xml:space="preserve"> and another service user sharing that </w:t>
      </w:r>
      <w:r w:rsidR="001E65A1" w:rsidRPr="00FA34F5">
        <w:rPr>
          <w:rFonts w:asciiTheme="minorHAnsi" w:hAnsiTheme="minorHAnsi"/>
          <w:i/>
          <w:iCs/>
          <w:color w:val="auto"/>
          <w:szCs w:val="22"/>
        </w:rPr>
        <w:t>I can get to visit the shop</w:t>
      </w:r>
      <w:r w:rsidR="000D6ADA">
        <w:rPr>
          <w:rFonts w:asciiTheme="minorHAnsi" w:hAnsiTheme="minorHAnsi"/>
          <w:i/>
          <w:iCs/>
          <w:color w:val="auto"/>
          <w:szCs w:val="22"/>
        </w:rPr>
        <w:t>s</w:t>
      </w:r>
      <w:r w:rsidR="001E65A1" w:rsidRPr="00FA34F5">
        <w:rPr>
          <w:rFonts w:asciiTheme="minorHAnsi" w:hAnsiTheme="minorHAnsi"/>
          <w:i/>
          <w:iCs/>
          <w:color w:val="auto"/>
          <w:szCs w:val="22"/>
        </w:rPr>
        <w:t xml:space="preserve"> which I love and otherwise would not be able to do!</w:t>
      </w:r>
    </w:p>
    <w:p w14:paraId="3B393D29" w14:textId="77777777" w:rsidR="005943A8" w:rsidRDefault="001E65A1" w:rsidP="001E65A1">
      <w:pPr>
        <w:jc w:val="both"/>
        <w:rPr>
          <w:rFonts w:asciiTheme="minorHAnsi" w:hAnsiTheme="minorHAnsi"/>
          <w:i/>
          <w:iCs/>
          <w:color w:val="auto"/>
          <w:szCs w:val="22"/>
        </w:rPr>
      </w:pPr>
      <w:r w:rsidRPr="00FA34F5">
        <w:rPr>
          <w:rFonts w:asciiTheme="minorHAnsi" w:hAnsiTheme="minorHAnsi"/>
          <w:color w:val="auto"/>
          <w:szCs w:val="22"/>
        </w:rPr>
        <w:lastRenderedPageBreak/>
        <w:t xml:space="preserve">Meeting other people and having the opportunity to socially interact and continue existing relationships or indeed build new relationships was cited by many as an important feature of the service. This was evident in the feedback when respondents said they would be </w:t>
      </w:r>
      <w:r w:rsidRPr="00FA34F5">
        <w:rPr>
          <w:rFonts w:asciiTheme="minorHAnsi" w:hAnsiTheme="minorHAnsi"/>
          <w:i/>
          <w:iCs/>
          <w:color w:val="auto"/>
          <w:szCs w:val="22"/>
        </w:rPr>
        <w:t xml:space="preserve">stuck at home fed up and lonely </w:t>
      </w:r>
      <w:r w:rsidRPr="00FA34F5">
        <w:rPr>
          <w:rFonts w:asciiTheme="minorHAnsi" w:hAnsiTheme="minorHAnsi"/>
          <w:color w:val="auto"/>
          <w:szCs w:val="22"/>
        </w:rPr>
        <w:t xml:space="preserve">…. </w:t>
      </w:r>
      <w:r w:rsidRPr="00FA34F5">
        <w:rPr>
          <w:rFonts w:asciiTheme="minorHAnsi" w:hAnsiTheme="minorHAnsi"/>
          <w:i/>
          <w:iCs/>
          <w:color w:val="auto"/>
          <w:szCs w:val="22"/>
        </w:rPr>
        <w:t>it has given me more mobility, increased my social life and relationships</w:t>
      </w:r>
      <w:r w:rsidR="008F777C" w:rsidRPr="00FA34F5">
        <w:rPr>
          <w:rFonts w:asciiTheme="minorHAnsi" w:hAnsiTheme="minorHAnsi"/>
          <w:i/>
          <w:iCs/>
          <w:color w:val="auto"/>
          <w:szCs w:val="22"/>
        </w:rPr>
        <w:t xml:space="preserve">. </w:t>
      </w:r>
      <w:r w:rsidRPr="00FA34F5">
        <w:rPr>
          <w:rFonts w:asciiTheme="minorHAnsi" w:hAnsiTheme="minorHAnsi"/>
          <w:color w:val="auto"/>
          <w:szCs w:val="22"/>
        </w:rPr>
        <w:t>The importance of the social interaction and its positive impact on the mental health and physical needs was summed up by one respondent who said</w:t>
      </w:r>
      <w:r w:rsidRPr="00FA34F5">
        <w:rPr>
          <w:rFonts w:asciiTheme="minorHAnsi" w:hAnsiTheme="minorHAnsi"/>
          <w:i/>
          <w:iCs/>
          <w:color w:val="auto"/>
          <w:szCs w:val="22"/>
        </w:rPr>
        <w:t xml:space="preserve"> it gets me up off my butt….I have 1,300 DVDs and there’s only so many times you can watch them!</w:t>
      </w:r>
      <w:r w:rsidR="00016495" w:rsidRPr="00FA34F5">
        <w:rPr>
          <w:rFonts w:asciiTheme="minorHAnsi" w:hAnsiTheme="minorHAnsi"/>
          <w:i/>
          <w:iCs/>
          <w:color w:val="auto"/>
          <w:szCs w:val="22"/>
        </w:rPr>
        <w:t xml:space="preserve"> </w:t>
      </w:r>
    </w:p>
    <w:p w14:paraId="5B17310C" w14:textId="23C18F4C" w:rsidR="005943A8" w:rsidRPr="005943A8" w:rsidRDefault="000107FA" w:rsidP="005943A8">
      <w:pPr>
        <w:spacing w:after="0"/>
        <w:jc w:val="center"/>
        <w:rPr>
          <w:rFonts w:asciiTheme="minorHAnsi" w:hAnsiTheme="minorHAnsi"/>
          <w:i/>
          <w:iCs/>
          <w:color w:val="FBB800" w:themeColor="accent1"/>
          <w:szCs w:val="22"/>
        </w:rPr>
      </w:pPr>
      <w:r w:rsidRPr="005943A8">
        <w:rPr>
          <w:rFonts w:asciiTheme="minorHAnsi" w:hAnsiTheme="minorHAnsi"/>
          <w:i/>
          <w:iCs/>
          <w:color w:val="FBB800" w:themeColor="accent1"/>
          <w:szCs w:val="22"/>
        </w:rPr>
        <w:t>no-one else ca</w:t>
      </w:r>
      <w:r w:rsidR="005943A8" w:rsidRPr="005943A8">
        <w:rPr>
          <w:rFonts w:asciiTheme="minorHAnsi" w:hAnsiTheme="minorHAnsi"/>
          <w:i/>
          <w:iCs/>
          <w:color w:val="FBB800" w:themeColor="accent1"/>
          <w:szCs w:val="22"/>
        </w:rPr>
        <w:t>n</w:t>
      </w:r>
      <w:r w:rsidRPr="005943A8">
        <w:rPr>
          <w:rFonts w:asciiTheme="minorHAnsi" w:hAnsiTheme="minorHAnsi"/>
          <w:i/>
          <w:iCs/>
          <w:color w:val="FBB800" w:themeColor="accent1"/>
          <w:szCs w:val="22"/>
        </w:rPr>
        <w:t xml:space="preserve"> develop a deeper relationship with the person if the organisation wasn’t here</w:t>
      </w:r>
    </w:p>
    <w:p w14:paraId="21DE5A5A" w14:textId="070EBA8C" w:rsidR="001E65A1" w:rsidRDefault="005943A8" w:rsidP="005943A8">
      <w:pPr>
        <w:spacing w:after="0"/>
        <w:jc w:val="center"/>
        <w:rPr>
          <w:rFonts w:asciiTheme="minorHAnsi" w:hAnsiTheme="minorHAnsi"/>
          <w:i/>
          <w:iCs/>
          <w:color w:val="FBB800" w:themeColor="accent1"/>
          <w:szCs w:val="22"/>
        </w:rPr>
      </w:pPr>
      <w:r w:rsidRPr="005943A8">
        <w:rPr>
          <w:rFonts w:asciiTheme="minorHAnsi" w:hAnsiTheme="minorHAnsi"/>
          <w:i/>
          <w:iCs/>
          <w:color w:val="FBB800" w:themeColor="accent1"/>
          <w:szCs w:val="22"/>
        </w:rPr>
        <w:t>(staff member)</w:t>
      </w:r>
    </w:p>
    <w:p w14:paraId="64828249" w14:textId="77777777" w:rsidR="005943A8" w:rsidRPr="005943A8" w:rsidRDefault="005943A8" w:rsidP="005943A8">
      <w:pPr>
        <w:spacing w:after="0"/>
        <w:jc w:val="center"/>
        <w:rPr>
          <w:rFonts w:asciiTheme="minorHAnsi" w:hAnsiTheme="minorHAnsi"/>
          <w:i/>
          <w:iCs/>
          <w:color w:val="FBB800" w:themeColor="accent1"/>
          <w:szCs w:val="22"/>
        </w:rPr>
      </w:pPr>
    </w:p>
    <w:p w14:paraId="6B99F00A" w14:textId="41553233" w:rsidR="008C0553" w:rsidRPr="00FA34F5" w:rsidRDefault="00231F53" w:rsidP="008C0553">
      <w:pPr>
        <w:jc w:val="both"/>
        <w:rPr>
          <w:rFonts w:asciiTheme="minorHAnsi" w:hAnsiTheme="minorHAnsi"/>
          <w:bCs/>
          <w:color w:val="auto"/>
        </w:rPr>
      </w:pPr>
      <w:r w:rsidRPr="00FA34F5">
        <w:rPr>
          <w:rFonts w:asciiTheme="minorHAnsi" w:hAnsiTheme="minorHAnsi"/>
          <w:b/>
          <w:color w:val="auto"/>
        </w:rPr>
        <w:t>T</w:t>
      </w:r>
      <w:r w:rsidR="0040569D" w:rsidRPr="00FA34F5">
        <w:rPr>
          <w:rFonts w:asciiTheme="minorHAnsi" w:hAnsiTheme="minorHAnsi"/>
          <w:b/>
          <w:color w:val="auto"/>
        </w:rPr>
        <w:t xml:space="preserve">ailored </w:t>
      </w:r>
      <w:r w:rsidR="00AF2CBE" w:rsidRPr="00FA34F5">
        <w:rPr>
          <w:rFonts w:asciiTheme="minorHAnsi" w:hAnsiTheme="minorHAnsi"/>
          <w:b/>
          <w:color w:val="auto"/>
        </w:rPr>
        <w:t>s</w:t>
      </w:r>
      <w:r w:rsidR="0040569D" w:rsidRPr="00FA34F5">
        <w:rPr>
          <w:rFonts w:asciiTheme="minorHAnsi" w:hAnsiTheme="minorHAnsi"/>
          <w:b/>
          <w:color w:val="auto"/>
        </w:rPr>
        <w:t xml:space="preserve">ervice: </w:t>
      </w:r>
      <w:r w:rsidR="0040569D" w:rsidRPr="00FA34F5">
        <w:rPr>
          <w:rFonts w:asciiTheme="minorHAnsi" w:hAnsiTheme="minorHAnsi"/>
          <w:bCs/>
          <w:color w:val="auto"/>
        </w:rPr>
        <w:t xml:space="preserve">feedback suggests that </w:t>
      </w:r>
      <w:r w:rsidR="00E258E2" w:rsidRPr="00FA34F5">
        <w:rPr>
          <w:rFonts w:asciiTheme="minorHAnsi" w:hAnsiTheme="minorHAnsi"/>
          <w:bCs/>
          <w:color w:val="auto"/>
        </w:rPr>
        <w:t xml:space="preserve">the organisation </w:t>
      </w:r>
      <w:r w:rsidR="00E258E2" w:rsidRPr="00FA34F5">
        <w:rPr>
          <w:rFonts w:asciiTheme="minorHAnsi" w:hAnsiTheme="minorHAnsi"/>
          <w:color w:val="auto"/>
        </w:rPr>
        <w:t>is</w:t>
      </w:r>
      <w:r w:rsidRPr="00FA34F5">
        <w:rPr>
          <w:rFonts w:asciiTheme="minorHAnsi" w:hAnsiTheme="minorHAnsi"/>
          <w:color w:val="auto"/>
        </w:rPr>
        <w:t xml:space="preserve"> very responsive and quick to provide tailored support </w:t>
      </w:r>
      <w:r w:rsidR="00E37C38" w:rsidRPr="00FA34F5">
        <w:rPr>
          <w:rFonts w:asciiTheme="minorHAnsi" w:hAnsiTheme="minorHAnsi"/>
          <w:color w:val="auto"/>
        </w:rPr>
        <w:t xml:space="preserve">to those that are referred to their </w:t>
      </w:r>
      <w:r w:rsidR="007A5279" w:rsidRPr="00FA34F5">
        <w:rPr>
          <w:rFonts w:asciiTheme="minorHAnsi" w:hAnsiTheme="minorHAnsi"/>
          <w:color w:val="auto"/>
        </w:rPr>
        <w:t xml:space="preserve">service; both the befriending and the drug and alcohol support services. </w:t>
      </w:r>
      <w:r w:rsidR="00C23A66" w:rsidRPr="00FA34F5">
        <w:rPr>
          <w:rFonts w:asciiTheme="minorHAnsi" w:hAnsiTheme="minorHAnsi"/>
          <w:color w:val="auto"/>
        </w:rPr>
        <w:t xml:space="preserve">Service users </w:t>
      </w:r>
      <w:r w:rsidR="0073160D" w:rsidRPr="00FA34F5">
        <w:rPr>
          <w:rFonts w:asciiTheme="minorHAnsi" w:hAnsiTheme="minorHAnsi"/>
          <w:bCs/>
          <w:color w:val="auto"/>
        </w:rPr>
        <w:t xml:space="preserve">noted </w:t>
      </w:r>
      <w:r w:rsidR="00FF1F44" w:rsidRPr="00FA34F5">
        <w:rPr>
          <w:rFonts w:asciiTheme="minorHAnsi" w:hAnsiTheme="minorHAnsi"/>
          <w:bCs/>
          <w:color w:val="auto"/>
        </w:rPr>
        <w:t>that staff and volunteers make</w:t>
      </w:r>
      <w:r w:rsidR="0073160D" w:rsidRPr="00FA34F5">
        <w:rPr>
          <w:rFonts w:asciiTheme="minorHAnsi" w:hAnsiTheme="minorHAnsi"/>
          <w:bCs/>
          <w:color w:val="auto"/>
        </w:rPr>
        <w:t xml:space="preserve"> t</w:t>
      </w:r>
      <w:r w:rsidR="00B2632B" w:rsidRPr="00FA34F5">
        <w:rPr>
          <w:rFonts w:asciiTheme="minorHAnsi" w:hAnsiTheme="minorHAnsi"/>
          <w:bCs/>
          <w:color w:val="auto"/>
        </w:rPr>
        <w:t>hem feel included and involved</w:t>
      </w:r>
      <w:r w:rsidR="00FF1F44" w:rsidRPr="00FA34F5">
        <w:rPr>
          <w:rFonts w:asciiTheme="minorHAnsi" w:hAnsiTheme="minorHAnsi"/>
          <w:bCs/>
          <w:color w:val="auto"/>
        </w:rPr>
        <w:t xml:space="preserve">, as one service user stated </w:t>
      </w:r>
      <w:r w:rsidR="008C0553" w:rsidRPr="00FA34F5">
        <w:rPr>
          <w:rFonts w:asciiTheme="minorHAnsi" w:hAnsiTheme="minorHAnsi"/>
          <w:bCs/>
          <w:i/>
          <w:iCs/>
          <w:color w:val="auto"/>
        </w:rPr>
        <w:t>they are always encouraging me, and I feel so welcomed</w:t>
      </w:r>
      <w:r w:rsidR="008C0553" w:rsidRPr="00FA34F5">
        <w:rPr>
          <w:rFonts w:asciiTheme="minorHAnsi" w:hAnsiTheme="minorHAnsi"/>
          <w:bCs/>
          <w:color w:val="auto"/>
        </w:rPr>
        <w:t>.</w:t>
      </w:r>
      <w:r w:rsidR="00683531" w:rsidRPr="00FA34F5">
        <w:rPr>
          <w:rFonts w:asciiTheme="minorHAnsi" w:hAnsiTheme="minorHAnsi"/>
          <w:bCs/>
          <w:color w:val="auto"/>
        </w:rPr>
        <w:t xml:space="preserve"> The </w:t>
      </w:r>
      <w:r w:rsidR="00674100" w:rsidRPr="00FA34F5">
        <w:rPr>
          <w:rFonts w:asciiTheme="minorHAnsi" w:hAnsiTheme="minorHAnsi"/>
          <w:bCs/>
          <w:color w:val="auto"/>
        </w:rPr>
        <w:t>feedback from externa</w:t>
      </w:r>
      <w:r w:rsidR="007179AD" w:rsidRPr="00FA34F5">
        <w:rPr>
          <w:rFonts w:asciiTheme="minorHAnsi" w:hAnsiTheme="minorHAnsi"/>
          <w:bCs/>
          <w:color w:val="auto"/>
        </w:rPr>
        <w:t>l</w:t>
      </w:r>
      <w:r w:rsidR="00674100" w:rsidRPr="00FA34F5">
        <w:rPr>
          <w:rFonts w:asciiTheme="minorHAnsi" w:hAnsiTheme="minorHAnsi"/>
          <w:bCs/>
          <w:color w:val="auto"/>
        </w:rPr>
        <w:t xml:space="preserve"> stakeholders also referenced the importance of a bespoke and </w:t>
      </w:r>
      <w:r w:rsidR="00FA719E" w:rsidRPr="00FA34F5">
        <w:rPr>
          <w:rFonts w:asciiTheme="minorHAnsi" w:hAnsiTheme="minorHAnsi"/>
          <w:bCs/>
          <w:color w:val="auto"/>
        </w:rPr>
        <w:t>person-centred</w:t>
      </w:r>
      <w:r w:rsidR="00674100" w:rsidRPr="00FA34F5">
        <w:rPr>
          <w:rFonts w:asciiTheme="minorHAnsi" w:hAnsiTheme="minorHAnsi"/>
          <w:bCs/>
          <w:color w:val="auto"/>
        </w:rPr>
        <w:t xml:space="preserve"> service</w:t>
      </w:r>
      <w:r w:rsidR="00DF766C" w:rsidRPr="00FA34F5">
        <w:rPr>
          <w:rFonts w:asciiTheme="minorHAnsi" w:hAnsiTheme="minorHAnsi"/>
          <w:bCs/>
          <w:color w:val="auto"/>
        </w:rPr>
        <w:t xml:space="preserve">, with one stating that </w:t>
      </w:r>
      <w:r w:rsidR="00DF766C" w:rsidRPr="00FA34F5">
        <w:rPr>
          <w:rFonts w:asciiTheme="minorHAnsi" w:hAnsiTheme="minorHAnsi"/>
          <w:bCs/>
          <w:i/>
          <w:iCs/>
          <w:color w:val="auto"/>
        </w:rPr>
        <w:t xml:space="preserve">they </w:t>
      </w:r>
      <w:r w:rsidR="005943A8">
        <w:rPr>
          <w:rFonts w:asciiTheme="minorHAnsi" w:hAnsiTheme="minorHAnsi"/>
          <w:bCs/>
          <w:i/>
          <w:iCs/>
          <w:color w:val="auto"/>
        </w:rPr>
        <w:t xml:space="preserve">(Caraidean Uibhist) </w:t>
      </w:r>
      <w:r w:rsidR="00DF766C" w:rsidRPr="00FA34F5">
        <w:rPr>
          <w:rFonts w:asciiTheme="minorHAnsi" w:hAnsiTheme="minorHAnsi"/>
          <w:bCs/>
          <w:i/>
          <w:iCs/>
          <w:color w:val="auto"/>
        </w:rPr>
        <w:t xml:space="preserve">offer a personalised service to </w:t>
      </w:r>
      <w:r w:rsidR="00D41BBA" w:rsidRPr="00FA34F5">
        <w:rPr>
          <w:rFonts w:asciiTheme="minorHAnsi" w:hAnsiTheme="minorHAnsi"/>
          <w:bCs/>
          <w:i/>
          <w:iCs/>
          <w:color w:val="auto"/>
        </w:rPr>
        <w:t>some of the most vulnerable people which</w:t>
      </w:r>
      <w:r w:rsidR="00FA719E" w:rsidRPr="00FA34F5">
        <w:rPr>
          <w:rFonts w:asciiTheme="minorHAnsi" w:hAnsiTheme="minorHAnsi"/>
          <w:bCs/>
          <w:i/>
          <w:iCs/>
          <w:color w:val="auto"/>
        </w:rPr>
        <w:t xml:space="preserve"> makes people feel loved and cared for</w:t>
      </w:r>
      <w:r w:rsidR="00FA719E" w:rsidRPr="00FA34F5">
        <w:rPr>
          <w:rFonts w:asciiTheme="minorHAnsi" w:hAnsiTheme="minorHAnsi"/>
          <w:bCs/>
          <w:color w:val="auto"/>
        </w:rPr>
        <w:t>.</w:t>
      </w:r>
    </w:p>
    <w:p w14:paraId="2D2A3845" w14:textId="2EE819AB" w:rsidR="004A04B7" w:rsidRPr="00397A0F" w:rsidRDefault="006847AE" w:rsidP="0063489D">
      <w:pPr>
        <w:pStyle w:val="BodyText"/>
        <w:jc w:val="center"/>
        <w:rPr>
          <w:rFonts w:asciiTheme="minorHAnsi" w:hAnsiTheme="minorHAnsi"/>
          <w:color w:val="FBB800" w:themeColor="accent1"/>
        </w:rPr>
      </w:pPr>
      <w:bookmarkStart w:id="25" w:name="_Toc120628477"/>
      <w:bookmarkStart w:id="26" w:name="_Hlk119661935"/>
      <w:r w:rsidRPr="00397A0F">
        <w:rPr>
          <w:rFonts w:asciiTheme="minorHAnsi" w:hAnsiTheme="minorHAnsi"/>
          <w:i/>
          <w:iCs/>
          <w:color w:val="FBB800" w:themeColor="accent1"/>
        </w:rPr>
        <w:t xml:space="preserve">Their impact can be measured </w:t>
      </w:r>
      <w:r w:rsidR="00397A0F" w:rsidRPr="00397A0F">
        <w:rPr>
          <w:rFonts w:asciiTheme="minorHAnsi" w:hAnsiTheme="minorHAnsi"/>
          <w:i/>
          <w:iCs/>
          <w:color w:val="FBB800" w:themeColor="accent1"/>
        </w:rPr>
        <w:t>broadly</w:t>
      </w:r>
      <w:r w:rsidRPr="00397A0F">
        <w:rPr>
          <w:rFonts w:asciiTheme="minorHAnsi" w:hAnsiTheme="minorHAnsi"/>
          <w:i/>
          <w:iCs/>
          <w:color w:val="FBB800" w:themeColor="accent1"/>
        </w:rPr>
        <w:t xml:space="preserve">, in </w:t>
      </w:r>
      <w:r w:rsidR="0063489D" w:rsidRPr="00397A0F">
        <w:rPr>
          <w:rFonts w:asciiTheme="minorHAnsi" w:hAnsiTheme="minorHAnsi"/>
          <w:i/>
          <w:iCs/>
          <w:color w:val="FBB800" w:themeColor="accent1"/>
        </w:rPr>
        <w:t>several</w:t>
      </w:r>
      <w:r w:rsidRPr="00397A0F">
        <w:rPr>
          <w:rFonts w:asciiTheme="minorHAnsi" w:hAnsiTheme="minorHAnsi"/>
          <w:i/>
          <w:iCs/>
          <w:color w:val="FBB800" w:themeColor="accent1"/>
        </w:rPr>
        <w:t xml:space="preserve"> ways</w:t>
      </w:r>
      <w:r w:rsidR="00B72F2D" w:rsidRPr="00397A0F">
        <w:rPr>
          <w:rFonts w:asciiTheme="minorHAnsi" w:hAnsiTheme="minorHAnsi"/>
          <w:i/>
          <w:iCs/>
          <w:color w:val="FBB800" w:themeColor="accent1"/>
        </w:rPr>
        <w:t xml:space="preserve"> with t</w:t>
      </w:r>
      <w:r w:rsidRPr="00397A0F">
        <w:rPr>
          <w:rFonts w:asciiTheme="minorHAnsi" w:hAnsiTheme="minorHAnsi"/>
          <w:i/>
          <w:iCs/>
          <w:color w:val="FBB800" w:themeColor="accent1"/>
        </w:rPr>
        <w:t xml:space="preserve">he most obvious </w:t>
      </w:r>
      <w:r w:rsidR="00B72F2D" w:rsidRPr="00397A0F">
        <w:rPr>
          <w:rFonts w:asciiTheme="minorHAnsi" w:hAnsiTheme="minorHAnsi"/>
          <w:i/>
          <w:iCs/>
          <w:color w:val="FBB800" w:themeColor="accent1"/>
        </w:rPr>
        <w:t>being</w:t>
      </w:r>
      <w:r w:rsidRPr="00397A0F">
        <w:rPr>
          <w:rFonts w:asciiTheme="minorHAnsi" w:hAnsiTheme="minorHAnsi"/>
          <w:i/>
          <w:iCs/>
          <w:color w:val="FBB800" w:themeColor="accent1"/>
        </w:rPr>
        <w:t xml:space="preserve"> social </w:t>
      </w:r>
      <w:r w:rsidR="00B72F2D" w:rsidRPr="00397A0F">
        <w:rPr>
          <w:rFonts w:asciiTheme="minorHAnsi" w:hAnsiTheme="minorHAnsi"/>
          <w:i/>
          <w:iCs/>
          <w:color w:val="FBB800" w:themeColor="accent1"/>
        </w:rPr>
        <w:t xml:space="preserve">inclusion, mental health and </w:t>
      </w:r>
      <w:r w:rsidR="00FB1250" w:rsidRPr="00397A0F">
        <w:rPr>
          <w:rFonts w:asciiTheme="minorHAnsi" w:hAnsiTheme="minorHAnsi"/>
          <w:i/>
          <w:iCs/>
          <w:color w:val="FBB800" w:themeColor="accent1"/>
        </w:rPr>
        <w:t>wellbeing</w:t>
      </w:r>
      <w:r w:rsidR="00B72F2D" w:rsidRPr="00397A0F">
        <w:rPr>
          <w:rFonts w:asciiTheme="minorHAnsi" w:hAnsiTheme="minorHAnsi"/>
          <w:i/>
          <w:iCs/>
          <w:color w:val="FBB800" w:themeColor="accent1"/>
        </w:rPr>
        <w:t xml:space="preserve">, </w:t>
      </w:r>
      <w:r w:rsidR="00FB1250" w:rsidRPr="00397A0F">
        <w:rPr>
          <w:rFonts w:asciiTheme="minorHAnsi" w:hAnsiTheme="minorHAnsi"/>
          <w:i/>
          <w:iCs/>
          <w:color w:val="FBB800" w:themeColor="accent1"/>
        </w:rPr>
        <w:t>respi</w:t>
      </w:r>
      <w:r w:rsidR="0063489D" w:rsidRPr="00397A0F">
        <w:rPr>
          <w:rFonts w:asciiTheme="minorHAnsi" w:hAnsiTheme="minorHAnsi"/>
          <w:i/>
          <w:iCs/>
          <w:color w:val="FBB800" w:themeColor="accent1"/>
        </w:rPr>
        <w:t>t</w:t>
      </w:r>
      <w:r w:rsidR="00FB1250" w:rsidRPr="00397A0F">
        <w:rPr>
          <w:rFonts w:asciiTheme="minorHAnsi" w:hAnsiTheme="minorHAnsi"/>
          <w:i/>
          <w:iCs/>
          <w:color w:val="FBB800" w:themeColor="accent1"/>
        </w:rPr>
        <w:t>e for families, keeping people active and respected</w:t>
      </w:r>
      <w:r w:rsidR="00FB1250" w:rsidRPr="00397A0F">
        <w:rPr>
          <w:rFonts w:asciiTheme="minorHAnsi" w:hAnsiTheme="minorHAnsi"/>
          <w:color w:val="FBB800" w:themeColor="accent1"/>
        </w:rPr>
        <w:t xml:space="preserve"> (Strategic Partner)</w:t>
      </w:r>
    </w:p>
    <w:p w14:paraId="7919AF39" w14:textId="77777777" w:rsidR="004A04B7" w:rsidRPr="00FA34F5" w:rsidRDefault="004A04B7" w:rsidP="009D4B01">
      <w:pPr>
        <w:pStyle w:val="2CESub-heading"/>
        <w:rPr>
          <w:color w:val="auto"/>
        </w:rPr>
      </w:pPr>
    </w:p>
    <w:p w14:paraId="0EF8F594" w14:textId="4FAF8E05" w:rsidR="0029595D" w:rsidRPr="00FA34F5" w:rsidRDefault="00AF2F5A" w:rsidP="0029595D">
      <w:pPr>
        <w:pStyle w:val="3CENormal"/>
        <w:jc w:val="both"/>
        <w:rPr>
          <w:color w:val="auto"/>
          <w:lang w:eastAsia="en-US"/>
        </w:rPr>
      </w:pPr>
      <w:r w:rsidRPr="00AF2F5A">
        <w:rPr>
          <w:b/>
          <w:bCs/>
          <w:color w:val="auto"/>
          <w:lang w:eastAsia="en-US"/>
        </w:rPr>
        <w:t>Passionate and Caring Team:</w:t>
      </w:r>
      <w:r>
        <w:rPr>
          <w:color w:val="auto"/>
          <w:lang w:eastAsia="en-US"/>
        </w:rPr>
        <w:t xml:space="preserve"> </w:t>
      </w:r>
      <w:r w:rsidR="00767E4A" w:rsidRPr="00FA34F5">
        <w:rPr>
          <w:color w:val="auto"/>
          <w:lang w:eastAsia="en-US"/>
        </w:rPr>
        <w:t>A Key feature that emerged f</w:t>
      </w:r>
      <w:r w:rsidR="00EE717B" w:rsidRPr="00FA34F5">
        <w:rPr>
          <w:color w:val="auto"/>
          <w:lang w:eastAsia="en-US"/>
        </w:rPr>
        <w:t>rom</w:t>
      </w:r>
      <w:r w:rsidR="00767E4A" w:rsidRPr="00FA34F5">
        <w:rPr>
          <w:color w:val="auto"/>
          <w:lang w:eastAsia="en-US"/>
        </w:rPr>
        <w:t xml:space="preserve"> the feedback was the feeling that the staff and volunteers are dedicated and committed to helping reduce social isolation and loneliness through befriending. </w:t>
      </w:r>
      <w:r w:rsidR="0029595D" w:rsidRPr="00FA34F5">
        <w:rPr>
          <w:color w:val="auto"/>
          <w:lang w:eastAsia="en-US"/>
        </w:rPr>
        <w:t xml:space="preserve">All respondents recognised that the organisation has a team of passionate and caring staff and volunteers who place the service user at the heart of their activity. As service users noted </w:t>
      </w:r>
      <w:r w:rsidR="0029595D" w:rsidRPr="00FA34F5">
        <w:rPr>
          <w:i/>
          <w:iCs/>
          <w:color w:val="auto"/>
          <w:lang w:eastAsia="en-US"/>
        </w:rPr>
        <w:t>the staff and volunteers are fabulous</w:t>
      </w:r>
      <w:r w:rsidR="0029595D" w:rsidRPr="00FA34F5">
        <w:rPr>
          <w:color w:val="auto"/>
          <w:lang w:eastAsia="en-US"/>
        </w:rPr>
        <w:t>….</w:t>
      </w:r>
      <w:r w:rsidR="0029595D" w:rsidRPr="00FA34F5">
        <w:rPr>
          <w:i/>
          <w:iCs/>
          <w:color w:val="auto"/>
          <w:lang w:eastAsia="en-US"/>
        </w:rPr>
        <w:t xml:space="preserve">patient </w:t>
      </w:r>
      <w:r w:rsidR="0029595D" w:rsidRPr="00FA34F5">
        <w:rPr>
          <w:color w:val="auto"/>
          <w:lang w:eastAsia="en-US"/>
        </w:rPr>
        <w:t>….</w:t>
      </w:r>
      <w:r w:rsidR="0029595D" w:rsidRPr="00FA34F5">
        <w:rPr>
          <w:i/>
          <w:iCs/>
          <w:color w:val="auto"/>
          <w:lang w:eastAsia="en-US"/>
        </w:rPr>
        <w:t>reassurin</w:t>
      </w:r>
      <w:r w:rsidR="004F6311" w:rsidRPr="00FA34F5">
        <w:rPr>
          <w:i/>
          <w:iCs/>
          <w:color w:val="auto"/>
          <w:lang w:eastAsia="en-US"/>
        </w:rPr>
        <w:t>g</w:t>
      </w:r>
      <w:r w:rsidR="0029595D" w:rsidRPr="00FA34F5">
        <w:rPr>
          <w:color w:val="auto"/>
          <w:lang w:eastAsia="en-US"/>
        </w:rPr>
        <w:t>….</w:t>
      </w:r>
      <w:r w:rsidR="004F6311" w:rsidRPr="00FA34F5">
        <w:rPr>
          <w:color w:val="auto"/>
          <w:lang w:eastAsia="en-US"/>
        </w:rPr>
        <w:t xml:space="preserve">and </w:t>
      </w:r>
      <w:r w:rsidR="0029595D" w:rsidRPr="00FA34F5">
        <w:rPr>
          <w:i/>
          <w:iCs/>
          <w:color w:val="auto"/>
          <w:lang w:eastAsia="en-US"/>
        </w:rPr>
        <w:t>help me have a good time and I can’t praise them enough</w:t>
      </w:r>
      <w:r w:rsidR="0029595D" w:rsidRPr="00FA34F5">
        <w:rPr>
          <w:color w:val="auto"/>
          <w:lang w:eastAsia="en-US"/>
        </w:rPr>
        <w:t xml:space="preserve">. Most of the service users referred to </w:t>
      </w:r>
      <w:r w:rsidR="0029595D" w:rsidRPr="00FA34F5">
        <w:rPr>
          <w:i/>
          <w:iCs/>
          <w:color w:val="auto"/>
          <w:lang w:eastAsia="en-US"/>
        </w:rPr>
        <w:t>fun</w:t>
      </w:r>
      <w:r w:rsidR="0029595D" w:rsidRPr="00FA34F5">
        <w:rPr>
          <w:color w:val="auto"/>
          <w:lang w:eastAsia="en-US"/>
        </w:rPr>
        <w:t xml:space="preserve"> and </w:t>
      </w:r>
      <w:r w:rsidR="0029595D" w:rsidRPr="00FA34F5">
        <w:rPr>
          <w:i/>
          <w:iCs/>
          <w:color w:val="auto"/>
          <w:lang w:eastAsia="en-US"/>
        </w:rPr>
        <w:t>enjoyment</w:t>
      </w:r>
      <w:r w:rsidR="0029595D" w:rsidRPr="00FA34F5">
        <w:rPr>
          <w:color w:val="auto"/>
          <w:lang w:eastAsia="en-US"/>
        </w:rPr>
        <w:t xml:space="preserve"> when engaging with staff and volunteers, and with the service as whole. It was evident that the service users felt comfortable and safe in the company of staff and volunteers and that the service they received was highly valued, with particular reference to the essential service it provided during Covid-19.</w:t>
      </w:r>
    </w:p>
    <w:p w14:paraId="7D6A373A" w14:textId="6A8D99DF" w:rsidR="0029595D" w:rsidRPr="00FA34F5" w:rsidRDefault="0029595D" w:rsidP="0029595D">
      <w:pPr>
        <w:pStyle w:val="3CENormal"/>
        <w:jc w:val="both"/>
        <w:rPr>
          <w:color w:val="auto"/>
          <w:lang w:eastAsia="en-US"/>
        </w:rPr>
      </w:pPr>
      <w:r w:rsidRPr="00FA34F5">
        <w:rPr>
          <w:color w:val="auto"/>
          <w:lang w:eastAsia="en-US"/>
        </w:rPr>
        <w:t xml:space="preserve">There was consensus that the staff and volunteers provided a high quality, bespoke and person-centred service while recognising that there were exceptional pressures placed on the service due to Covid-19 which made it more difficult to provide a seamless in-person service. It was also </w:t>
      </w:r>
      <w:r w:rsidR="007F71F5">
        <w:rPr>
          <w:color w:val="auto"/>
          <w:lang w:eastAsia="en-US"/>
        </w:rPr>
        <w:t>noted</w:t>
      </w:r>
      <w:r w:rsidRPr="00FA34F5">
        <w:rPr>
          <w:color w:val="auto"/>
          <w:lang w:eastAsia="en-US"/>
        </w:rPr>
        <w:t xml:space="preserve"> that Caraidean Uibhist work across many rural locations which not only impacts on access and logistics but has been further impacted by the increase in </w:t>
      </w:r>
      <w:r w:rsidR="007F71F5">
        <w:rPr>
          <w:color w:val="auto"/>
          <w:lang w:eastAsia="en-US"/>
        </w:rPr>
        <w:t xml:space="preserve">the </w:t>
      </w:r>
      <w:r w:rsidRPr="00FA34F5">
        <w:rPr>
          <w:color w:val="auto"/>
          <w:lang w:eastAsia="en-US"/>
        </w:rPr>
        <w:t xml:space="preserve">cost of living and rising fuel costs. </w:t>
      </w:r>
    </w:p>
    <w:p w14:paraId="0F49C349" w14:textId="092DD12C" w:rsidR="00767E4A" w:rsidRDefault="004F6311" w:rsidP="004F6311">
      <w:pPr>
        <w:jc w:val="both"/>
        <w:rPr>
          <w:color w:val="auto"/>
          <w:lang w:eastAsia="en-US"/>
        </w:rPr>
      </w:pPr>
      <w:r w:rsidRPr="00FA34F5">
        <w:rPr>
          <w:color w:val="auto"/>
          <w:lang w:eastAsia="en-US"/>
        </w:rPr>
        <w:t>Staff and volunteers have extensive knowledge of the local community and are able to help the service user to engage or indeed re-engage with their community. The latter was evident when discussing the service with a respondent who had re</w:t>
      </w:r>
      <w:r w:rsidR="00A16CCD">
        <w:rPr>
          <w:color w:val="auto"/>
          <w:lang w:eastAsia="en-US"/>
        </w:rPr>
        <w:t>turned</w:t>
      </w:r>
      <w:r w:rsidRPr="00FA34F5">
        <w:rPr>
          <w:color w:val="auto"/>
          <w:lang w:eastAsia="en-US"/>
        </w:rPr>
        <w:t xml:space="preserve"> to their community after many years away on the mainland. The knowledge and awareness of what exists at a local level is clearly an important feature of the organisation and helps provide a quick and efficient match between the service user and the befriender as well as inter agency working. As one staff member noted </w:t>
      </w:r>
      <w:r w:rsidRPr="00FA34F5">
        <w:rPr>
          <w:i/>
          <w:iCs/>
          <w:color w:val="auto"/>
          <w:lang w:eastAsia="en-US"/>
        </w:rPr>
        <w:t>we link into other organisations and services such as TA</w:t>
      </w:r>
      <w:r w:rsidR="009C46A1">
        <w:rPr>
          <w:i/>
          <w:iCs/>
          <w:color w:val="auto"/>
          <w:lang w:eastAsia="en-US"/>
        </w:rPr>
        <w:t>G</w:t>
      </w:r>
      <w:r w:rsidRPr="00FA34F5">
        <w:rPr>
          <w:i/>
          <w:iCs/>
          <w:color w:val="auto"/>
          <w:lang w:eastAsia="en-US"/>
        </w:rPr>
        <w:t>SA, Foodbanks, and the CAB which helps service users get a wraparound service and signposting</w:t>
      </w:r>
      <w:r w:rsidRPr="00FA34F5">
        <w:rPr>
          <w:color w:val="auto"/>
          <w:lang w:eastAsia="en-US"/>
        </w:rPr>
        <w:t>.</w:t>
      </w:r>
    </w:p>
    <w:p w14:paraId="0D3A706A" w14:textId="3D4F6851" w:rsidR="00D86B07" w:rsidRPr="00B712CF" w:rsidRDefault="00D86B07" w:rsidP="004F6311">
      <w:pPr>
        <w:jc w:val="both"/>
        <w:rPr>
          <w:color w:val="auto"/>
          <w:lang w:eastAsia="en-US"/>
        </w:rPr>
      </w:pPr>
      <w:r w:rsidRPr="00B712CF">
        <w:rPr>
          <w:color w:val="auto"/>
          <w:lang w:eastAsia="en-US"/>
        </w:rPr>
        <w:t>In addition to the staff and volunteers, the Trustees play a very active role in supporting the work of the organisation</w:t>
      </w:r>
      <w:r w:rsidR="0003510C" w:rsidRPr="00B712CF">
        <w:rPr>
          <w:color w:val="auto"/>
          <w:lang w:eastAsia="en-US"/>
        </w:rPr>
        <w:t xml:space="preserve">, </w:t>
      </w:r>
      <w:r w:rsidR="00E61ED6" w:rsidRPr="00B712CF">
        <w:rPr>
          <w:color w:val="auto"/>
          <w:lang w:eastAsia="en-US"/>
        </w:rPr>
        <w:t xml:space="preserve">providing leadership and </w:t>
      </w:r>
      <w:r w:rsidR="00067CE1" w:rsidRPr="00B712CF">
        <w:rPr>
          <w:color w:val="auto"/>
          <w:lang w:eastAsia="en-US"/>
        </w:rPr>
        <w:t xml:space="preserve">strategic </w:t>
      </w:r>
      <w:r w:rsidR="00E61ED6" w:rsidRPr="00B712CF">
        <w:rPr>
          <w:color w:val="auto"/>
          <w:lang w:eastAsia="en-US"/>
        </w:rPr>
        <w:t>steer</w:t>
      </w:r>
      <w:r w:rsidR="00067CE1" w:rsidRPr="00B712CF">
        <w:rPr>
          <w:color w:val="auto"/>
          <w:lang w:eastAsia="en-US"/>
        </w:rPr>
        <w:t xml:space="preserve"> when required.</w:t>
      </w:r>
      <w:r w:rsidR="0003510C" w:rsidRPr="00B712CF">
        <w:rPr>
          <w:color w:val="auto"/>
          <w:lang w:eastAsia="en-US"/>
        </w:rPr>
        <w:t xml:space="preserve"> </w:t>
      </w:r>
      <w:r w:rsidR="001B7A10" w:rsidRPr="00B712CF">
        <w:rPr>
          <w:color w:val="auto"/>
          <w:lang w:eastAsia="en-US"/>
        </w:rPr>
        <w:t xml:space="preserve">There are </w:t>
      </w:r>
      <w:r w:rsidR="00B97633" w:rsidRPr="00B712CF">
        <w:rPr>
          <w:color w:val="auto"/>
          <w:lang w:eastAsia="en-US"/>
        </w:rPr>
        <w:t xml:space="preserve">robust </w:t>
      </w:r>
      <w:r w:rsidR="001B7A10" w:rsidRPr="00B712CF">
        <w:rPr>
          <w:color w:val="auto"/>
          <w:lang w:eastAsia="en-US"/>
        </w:rPr>
        <w:t xml:space="preserve">processes and protocols in place to ensure that </w:t>
      </w:r>
      <w:r w:rsidR="00D91CDF" w:rsidRPr="00B712CF">
        <w:rPr>
          <w:color w:val="auto"/>
          <w:lang w:eastAsia="en-US"/>
        </w:rPr>
        <w:t xml:space="preserve">the organisation adheres to regulatory </w:t>
      </w:r>
      <w:r w:rsidR="00B97633" w:rsidRPr="00B712CF">
        <w:rPr>
          <w:color w:val="auto"/>
          <w:lang w:eastAsia="en-US"/>
        </w:rPr>
        <w:t xml:space="preserve">requirements as well as </w:t>
      </w:r>
      <w:r w:rsidR="002777DE" w:rsidRPr="00B712CF">
        <w:rPr>
          <w:color w:val="auto"/>
          <w:lang w:eastAsia="en-US"/>
        </w:rPr>
        <w:t xml:space="preserve">checks and balances to ensure </w:t>
      </w:r>
      <w:r w:rsidR="00067CE1" w:rsidRPr="00B712CF">
        <w:rPr>
          <w:color w:val="auto"/>
          <w:lang w:eastAsia="en-US"/>
        </w:rPr>
        <w:t>strong governance.</w:t>
      </w:r>
      <w:r w:rsidR="00610203" w:rsidRPr="00B712CF">
        <w:rPr>
          <w:color w:val="auto"/>
          <w:lang w:eastAsia="en-US"/>
        </w:rPr>
        <w:t xml:space="preserve"> The Trustees who all undertake </w:t>
      </w:r>
      <w:r w:rsidR="007C2B9E" w:rsidRPr="00B712CF">
        <w:rPr>
          <w:color w:val="auto"/>
          <w:lang w:eastAsia="en-US"/>
        </w:rPr>
        <w:t xml:space="preserve">an induction process before joining, </w:t>
      </w:r>
      <w:r w:rsidR="00610203" w:rsidRPr="00B712CF">
        <w:rPr>
          <w:color w:val="auto"/>
          <w:lang w:eastAsia="en-US"/>
        </w:rPr>
        <w:t xml:space="preserve">meet </w:t>
      </w:r>
      <w:r w:rsidR="007C2B9E" w:rsidRPr="00B712CF">
        <w:rPr>
          <w:color w:val="auto"/>
          <w:lang w:eastAsia="en-US"/>
        </w:rPr>
        <w:t xml:space="preserve">on a </w:t>
      </w:r>
      <w:r w:rsidR="00610203" w:rsidRPr="00B712CF">
        <w:rPr>
          <w:color w:val="auto"/>
          <w:lang w:eastAsia="en-US"/>
        </w:rPr>
        <w:t xml:space="preserve">monthly </w:t>
      </w:r>
      <w:r w:rsidR="007C2B9E" w:rsidRPr="00B712CF">
        <w:rPr>
          <w:color w:val="auto"/>
          <w:lang w:eastAsia="en-US"/>
        </w:rPr>
        <w:t>basis</w:t>
      </w:r>
      <w:r w:rsidR="00F640CE" w:rsidRPr="00B712CF">
        <w:rPr>
          <w:color w:val="auto"/>
          <w:lang w:eastAsia="en-US"/>
        </w:rPr>
        <w:t>, and have a wide range of skills and experiences including business, human relations,</w:t>
      </w:r>
      <w:r w:rsidR="008E76AF" w:rsidRPr="00B712CF">
        <w:rPr>
          <w:color w:val="auto"/>
          <w:lang w:eastAsia="en-US"/>
        </w:rPr>
        <w:t xml:space="preserve"> finance and health and social care, as well as trustees with a lived experience</w:t>
      </w:r>
      <w:r w:rsidR="000932AB" w:rsidRPr="00B712CF">
        <w:rPr>
          <w:color w:val="auto"/>
          <w:lang w:eastAsia="en-US"/>
        </w:rPr>
        <w:t>.</w:t>
      </w:r>
    </w:p>
    <w:p w14:paraId="00471AEC" w14:textId="2B583ECB" w:rsidR="00387BB8" w:rsidRPr="00B712CF" w:rsidRDefault="006B7A71" w:rsidP="00EC4735">
      <w:pPr>
        <w:jc w:val="both"/>
        <w:rPr>
          <w:color w:val="auto"/>
          <w:lang w:eastAsia="en-US"/>
        </w:rPr>
      </w:pPr>
      <w:r w:rsidRPr="00B712CF">
        <w:rPr>
          <w:b/>
          <w:bCs/>
          <w:color w:val="auto"/>
          <w:lang w:eastAsia="en-US"/>
        </w:rPr>
        <w:lastRenderedPageBreak/>
        <w:t>Culturally Sensitive</w:t>
      </w:r>
      <w:r w:rsidRPr="00B712CF">
        <w:rPr>
          <w:color w:val="auto"/>
          <w:lang w:eastAsia="en-US"/>
        </w:rPr>
        <w:t>:</w:t>
      </w:r>
      <w:r w:rsidRPr="00B712CF">
        <w:rPr>
          <w:color w:val="auto"/>
        </w:rPr>
        <w:t xml:space="preserve"> </w:t>
      </w:r>
      <w:r w:rsidRPr="00B712CF">
        <w:rPr>
          <w:color w:val="auto"/>
          <w:lang w:eastAsia="en-US"/>
        </w:rPr>
        <w:t xml:space="preserve">Gaelic as a language has been in regular use in the Outer Hebrides since its arrival from Ireland in the 6th century, it has survived declines during periods when it was educationally unfashionable to use regional languages in preference to English and is now growing in popularity and is used by many Hebrideans as their first language. Caridean Uibhist as an organisation grounded within the fabric of the five island communities it serves ensures that is provides opportunities for Gaelic speakers to receive a service in their native tongue and that </w:t>
      </w:r>
      <w:r w:rsidR="00974B13" w:rsidRPr="00B712CF">
        <w:rPr>
          <w:color w:val="auto"/>
          <w:lang w:eastAsia="en-US"/>
        </w:rPr>
        <w:t>befriender and befriendee matches take cognisance of language needs.</w:t>
      </w:r>
    </w:p>
    <w:p w14:paraId="75624051" w14:textId="32018B3B" w:rsidR="009D4B01" w:rsidRPr="00C85CB9" w:rsidRDefault="00231F53" w:rsidP="00C85CB9">
      <w:pPr>
        <w:pStyle w:val="2CESub-heading"/>
      </w:pPr>
      <w:r w:rsidRPr="00C85CB9">
        <w:t>3.</w:t>
      </w:r>
      <w:r w:rsidR="0063489D" w:rsidRPr="00C85CB9">
        <w:t>3</w:t>
      </w:r>
      <w:r w:rsidRPr="00C85CB9">
        <w:t xml:space="preserve"> Perception</w:t>
      </w:r>
      <w:bookmarkEnd w:id="25"/>
    </w:p>
    <w:bookmarkEnd w:id="26"/>
    <w:p w14:paraId="31283AC0" w14:textId="4494A8BA" w:rsidR="00760B41" w:rsidRPr="00FA34F5" w:rsidRDefault="00A17AAF" w:rsidP="00231F53">
      <w:pPr>
        <w:spacing w:after="0"/>
        <w:jc w:val="both"/>
        <w:rPr>
          <w:rFonts w:asciiTheme="minorHAnsi" w:hAnsiTheme="minorHAnsi"/>
          <w:bCs/>
          <w:color w:val="auto"/>
          <w:lang w:eastAsia="en-US"/>
        </w:rPr>
      </w:pPr>
      <w:r w:rsidRPr="00FA34F5">
        <w:rPr>
          <w:bCs/>
          <w:color w:val="auto"/>
          <w:lang w:eastAsia="en-US"/>
        </w:rPr>
        <w:t>As part of the exercise</w:t>
      </w:r>
      <w:r w:rsidR="00A16CCD">
        <w:rPr>
          <w:bCs/>
          <w:color w:val="auto"/>
          <w:lang w:eastAsia="en-US"/>
        </w:rPr>
        <w:t>,</w:t>
      </w:r>
      <w:r w:rsidRPr="00FA34F5">
        <w:rPr>
          <w:bCs/>
          <w:color w:val="auto"/>
          <w:lang w:eastAsia="en-US"/>
        </w:rPr>
        <w:t xml:space="preserve"> </w:t>
      </w:r>
      <w:r w:rsidR="00FE3E72" w:rsidRPr="00FA34F5">
        <w:rPr>
          <w:bCs/>
          <w:color w:val="auto"/>
          <w:lang w:eastAsia="en-US"/>
        </w:rPr>
        <w:t>stakeholders</w:t>
      </w:r>
      <w:r w:rsidRPr="00FA34F5">
        <w:rPr>
          <w:bCs/>
          <w:color w:val="auto"/>
          <w:lang w:eastAsia="en-US"/>
        </w:rPr>
        <w:t xml:space="preserve"> were</w:t>
      </w:r>
      <w:r w:rsidR="00231F53" w:rsidRPr="00FA34F5">
        <w:rPr>
          <w:bCs/>
          <w:color w:val="auto"/>
          <w:lang w:eastAsia="en-US"/>
        </w:rPr>
        <w:t xml:space="preserve"> asked about their perceptions of </w:t>
      </w:r>
      <w:r w:rsidRPr="00FA34F5">
        <w:rPr>
          <w:bCs/>
          <w:color w:val="auto"/>
          <w:lang w:eastAsia="en-US"/>
        </w:rPr>
        <w:t>the organisation</w:t>
      </w:r>
      <w:r w:rsidR="00231F53" w:rsidRPr="00FA34F5">
        <w:rPr>
          <w:bCs/>
          <w:color w:val="auto"/>
          <w:lang w:eastAsia="en-US"/>
        </w:rPr>
        <w:t xml:space="preserve">. </w:t>
      </w:r>
      <w:r w:rsidR="00496F35" w:rsidRPr="00FA34F5">
        <w:rPr>
          <w:bCs/>
          <w:color w:val="auto"/>
          <w:lang w:eastAsia="en-US"/>
        </w:rPr>
        <w:t xml:space="preserve">The overwhelming response was </w:t>
      </w:r>
      <w:r w:rsidR="00752F27" w:rsidRPr="00FA34F5">
        <w:rPr>
          <w:bCs/>
          <w:color w:val="auto"/>
          <w:lang w:eastAsia="en-US"/>
        </w:rPr>
        <w:t xml:space="preserve">positive with the organisation being highly regarded for the way it engaged service users, its </w:t>
      </w:r>
      <w:r w:rsidR="00922161" w:rsidRPr="00FA34F5">
        <w:rPr>
          <w:bCs/>
          <w:color w:val="auto"/>
          <w:lang w:eastAsia="en-US"/>
        </w:rPr>
        <w:t>person-centred</w:t>
      </w:r>
      <w:r w:rsidR="00752F27" w:rsidRPr="00FA34F5">
        <w:rPr>
          <w:bCs/>
          <w:color w:val="auto"/>
          <w:lang w:eastAsia="en-US"/>
        </w:rPr>
        <w:t xml:space="preserve"> approach</w:t>
      </w:r>
      <w:r w:rsidR="00177755" w:rsidRPr="00FA34F5">
        <w:rPr>
          <w:bCs/>
          <w:color w:val="auto"/>
          <w:lang w:eastAsia="en-US"/>
        </w:rPr>
        <w:t xml:space="preserve">, its </w:t>
      </w:r>
      <w:r w:rsidR="00FE3E72" w:rsidRPr="00FA34F5">
        <w:rPr>
          <w:bCs/>
          <w:color w:val="auto"/>
          <w:lang w:eastAsia="en-US"/>
        </w:rPr>
        <w:t xml:space="preserve">compassion, </w:t>
      </w:r>
      <w:r w:rsidR="00177755" w:rsidRPr="00FA34F5">
        <w:rPr>
          <w:bCs/>
          <w:color w:val="auto"/>
          <w:lang w:eastAsia="en-US"/>
        </w:rPr>
        <w:t>friendly nature,</w:t>
      </w:r>
      <w:r w:rsidR="00A27F7D" w:rsidRPr="00FA34F5">
        <w:rPr>
          <w:bCs/>
          <w:color w:val="auto"/>
          <w:lang w:eastAsia="en-US"/>
        </w:rPr>
        <w:t xml:space="preserve"> </w:t>
      </w:r>
      <w:r w:rsidR="008F038A" w:rsidRPr="00FA34F5">
        <w:rPr>
          <w:bCs/>
          <w:color w:val="auto"/>
          <w:lang w:eastAsia="en-US"/>
        </w:rPr>
        <w:t xml:space="preserve">and </w:t>
      </w:r>
      <w:r w:rsidR="00760B41" w:rsidRPr="00FA34F5">
        <w:rPr>
          <w:bCs/>
          <w:color w:val="auto"/>
          <w:lang w:eastAsia="en-US"/>
        </w:rPr>
        <w:t xml:space="preserve">that it </w:t>
      </w:r>
      <w:r w:rsidR="00760B41" w:rsidRPr="00FA34F5">
        <w:rPr>
          <w:rFonts w:asciiTheme="minorHAnsi" w:hAnsiTheme="minorHAnsi"/>
          <w:bCs/>
          <w:color w:val="auto"/>
          <w:lang w:eastAsia="en-US"/>
        </w:rPr>
        <w:t xml:space="preserve">recognised the critical role that community plays in people’s lives. </w:t>
      </w:r>
    </w:p>
    <w:p w14:paraId="391875F5" w14:textId="77777777" w:rsidR="00760B41" w:rsidRPr="00FA34F5" w:rsidRDefault="00760B41" w:rsidP="00231F53">
      <w:pPr>
        <w:spacing w:after="0"/>
        <w:jc w:val="both"/>
        <w:rPr>
          <w:rFonts w:asciiTheme="minorHAnsi" w:hAnsiTheme="minorHAnsi"/>
          <w:bCs/>
          <w:color w:val="auto"/>
          <w:lang w:eastAsia="en-US"/>
        </w:rPr>
      </w:pPr>
    </w:p>
    <w:p w14:paraId="4245631A" w14:textId="75110155" w:rsidR="00DA3723" w:rsidRPr="00FA34F5" w:rsidRDefault="00DA3723" w:rsidP="00DA3723">
      <w:pPr>
        <w:spacing w:after="0"/>
        <w:jc w:val="both"/>
        <w:rPr>
          <w:rFonts w:asciiTheme="minorHAnsi" w:hAnsiTheme="minorHAnsi"/>
          <w:bCs/>
          <w:color w:val="auto"/>
          <w:lang w:eastAsia="en-US"/>
        </w:rPr>
      </w:pPr>
      <w:r w:rsidRPr="00FA34F5">
        <w:rPr>
          <w:rFonts w:asciiTheme="minorHAnsi" w:hAnsiTheme="minorHAnsi"/>
          <w:bCs/>
          <w:color w:val="auto"/>
          <w:lang w:eastAsia="en-US"/>
        </w:rPr>
        <w:t>When asked to describe the organisation service users chose the following:</w:t>
      </w:r>
    </w:p>
    <w:p w14:paraId="5E996B83" w14:textId="77777777" w:rsidR="00DA3723" w:rsidRPr="00FA34F5" w:rsidRDefault="00DA3723" w:rsidP="00DA3723">
      <w:pPr>
        <w:pStyle w:val="ListParagraph"/>
        <w:numPr>
          <w:ilvl w:val="0"/>
          <w:numId w:val="36"/>
        </w:numPr>
        <w:spacing w:before="0" w:after="0"/>
        <w:rPr>
          <w:rFonts w:asciiTheme="minorHAnsi" w:hAnsiTheme="minorHAnsi"/>
          <w:bCs/>
          <w:color w:val="auto"/>
          <w:lang w:eastAsia="en-US"/>
        </w:rPr>
      </w:pPr>
      <w:r w:rsidRPr="00FA34F5">
        <w:rPr>
          <w:rFonts w:asciiTheme="minorHAnsi" w:hAnsiTheme="minorHAnsi"/>
          <w:bCs/>
          <w:color w:val="auto"/>
          <w:lang w:eastAsia="en-US"/>
        </w:rPr>
        <w:t>Fun</w:t>
      </w:r>
    </w:p>
    <w:p w14:paraId="4EE09B84" w14:textId="77777777" w:rsidR="00DA3723" w:rsidRPr="00FA34F5" w:rsidRDefault="00DA3723" w:rsidP="00DA3723">
      <w:pPr>
        <w:pStyle w:val="ListParagraph"/>
        <w:numPr>
          <w:ilvl w:val="0"/>
          <w:numId w:val="36"/>
        </w:numPr>
        <w:spacing w:before="0" w:after="0"/>
        <w:rPr>
          <w:rFonts w:asciiTheme="minorHAnsi" w:hAnsiTheme="minorHAnsi"/>
          <w:bCs/>
          <w:color w:val="auto"/>
          <w:lang w:eastAsia="en-US"/>
        </w:rPr>
      </w:pPr>
      <w:r w:rsidRPr="00FA34F5">
        <w:rPr>
          <w:rFonts w:asciiTheme="minorHAnsi" w:hAnsiTheme="minorHAnsi"/>
          <w:bCs/>
          <w:color w:val="auto"/>
          <w:lang w:eastAsia="en-US"/>
        </w:rPr>
        <w:t>Friendly</w:t>
      </w:r>
    </w:p>
    <w:p w14:paraId="5095BA54" w14:textId="77777777" w:rsidR="00DA3723" w:rsidRPr="00FA34F5" w:rsidRDefault="00DA3723" w:rsidP="00DA3723">
      <w:pPr>
        <w:pStyle w:val="ListParagraph"/>
        <w:numPr>
          <w:ilvl w:val="0"/>
          <w:numId w:val="36"/>
        </w:numPr>
        <w:spacing w:before="0" w:after="0"/>
        <w:rPr>
          <w:rFonts w:asciiTheme="minorHAnsi" w:hAnsiTheme="minorHAnsi"/>
          <w:bCs/>
          <w:color w:val="auto"/>
          <w:lang w:eastAsia="en-US"/>
        </w:rPr>
      </w:pPr>
      <w:r w:rsidRPr="00FA34F5">
        <w:rPr>
          <w:rFonts w:asciiTheme="minorHAnsi" w:hAnsiTheme="minorHAnsi"/>
          <w:bCs/>
          <w:color w:val="auto"/>
          <w:lang w:eastAsia="en-US"/>
        </w:rPr>
        <w:t xml:space="preserve">Caring </w:t>
      </w:r>
    </w:p>
    <w:p w14:paraId="29A81CB2" w14:textId="77777777" w:rsidR="00DA3723" w:rsidRPr="00FA34F5" w:rsidRDefault="00DA3723" w:rsidP="00DA3723">
      <w:pPr>
        <w:pStyle w:val="ListParagraph"/>
        <w:numPr>
          <w:ilvl w:val="0"/>
          <w:numId w:val="36"/>
        </w:numPr>
        <w:spacing w:before="0" w:after="0"/>
        <w:rPr>
          <w:rFonts w:asciiTheme="minorHAnsi" w:hAnsiTheme="minorHAnsi"/>
          <w:bCs/>
          <w:color w:val="auto"/>
          <w:lang w:eastAsia="en-US"/>
        </w:rPr>
      </w:pPr>
      <w:r w:rsidRPr="00FA34F5">
        <w:rPr>
          <w:rFonts w:asciiTheme="minorHAnsi" w:hAnsiTheme="minorHAnsi"/>
          <w:bCs/>
          <w:color w:val="auto"/>
          <w:lang w:eastAsia="en-US"/>
        </w:rPr>
        <w:t>Supportive</w:t>
      </w:r>
    </w:p>
    <w:p w14:paraId="6AC7438A" w14:textId="77777777" w:rsidR="00DA3723" w:rsidRPr="00FA34F5" w:rsidRDefault="00DA3723" w:rsidP="00DA3723">
      <w:pPr>
        <w:pStyle w:val="ListParagraph"/>
        <w:numPr>
          <w:ilvl w:val="0"/>
          <w:numId w:val="36"/>
        </w:numPr>
        <w:spacing w:before="0" w:after="0"/>
        <w:rPr>
          <w:rFonts w:asciiTheme="minorHAnsi" w:hAnsiTheme="minorHAnsi"/>
          <w:bCs/>
          <w:color w:val="auto"/>
          <w:lang w:eastAsia="en-US"/>
        </w:rPr>
      </w:pPr>
      <w:r w:rsidRPr="00FA34F5">
        <w:rPr>
          <w:rFonts w:asciiTheme="minorHAnsi" w:hAnsiTheme="minorHAnsi"/>
          <w:bCs/>
          <w:color w:val="auto"/>
          <w:lang w:eastAsia="en-US"/>
        </w:rPr>
        <w:t>Patient</w:t>
      </w:r>
    </w:p>
    <w:p w14:paraId="03FE6FEC" w14:textId="77777777" w:rsidR="00DA3723" w:rsidRPr="00FA34F5" w:rsidRDefault="00DA3723" w:rsidP="00DA3723">
      <w:pPr>
        <w:pStyle w:val="ListParagraph"/>
        <w:numPr>
          <w:ilvl w:val="0"/>
          <w:numId w:val="36"/>
        </w:numPr>
        <w:spacing w:before="0" w:after="0"/>
        <w:rPr>
          <w:rFonts w:asciiTheme="minorHAnsi" w:hAnsiTheme="minorHAnsi"/>
          <w:bCs/>
          <w:color w:val="auto"/>
          <w:lang w:eastAsia="en-US"/>
        </w:rPr>
      </w:pPr>
      <w:r w:rsidRPr="00FA34F5">
        <w:rPr>
          <w:rFonts w:asciiTheme="minorHAnsi" w:hAnsiTheme="minorHAnsi"/>
          <w:bCs/>
          <w:color w:val="auto"/>
          <w:lang w:eastAsia="en-US"/>
        </w:rPr>
        <w:t>Reassuring</w:t>
      </w:r>
    </w:p>
    <w:p w14:paraId="684478BA" w14:textId="69913DD8" w:rsidR="00231F53" w:rsidRPr="00FA34F5" w:rsidRDefault="00DA3723" w:rsidP="00DA3723">
      <w:pPr>
        <w:pStyle w:val="ListParagraph"/>
        <w:numPr>
          <w:ilvl w:val="0"/>
          <w:numId w:val="36"/>
        </w:numPr>
        <w:spacing w:before="0" w:after="0"/>
        <w:rPr>
          <w:rFonts w:asciiTheme="minorHAnsi" w:hAnsiTheme="minorHAnsi"/>
          <w:bCs/>
          <w:color w:val="auto"/>
          <w:lang w:eastAsia="en-US"/>
        </w:rPr>
      </w:pPr>
      <w:r w:rsidRPr="00FA34F5">
        <w:rPr>
          <w:rFonts w:asciiTheme="minorHAnsi" w:hAnsiTheme="minorHAnsi"/>
          <w:bCs/>
          <w:color w:val="auto"/>
          <w:lang w:eastAsia="en-US"/>
        </w:rPr>
        <w:t>Exciting</w:t>
      </w:r>
    </w:p>
    <w:p w14:paraId="008DCAAD" w14:textId="77777777" w:rsidR="00397A0F" w:rsidRDefault="00397A0F" w:rsidP="00231F53">
      <w:pPr>
        <w:spacing w:after="0"/>
        <w:jc w:val="both"/>
        <w:rPr>
          <w:rFonts w:asciiTheme="minorHAnsi" w:hAnsiTheme="minorHAnsi"/>
          <w:bCs/>
          <w:color w:val="auto"/>
          <w:lang w:eastAsia="en-US"/>
        </w:rPr>
      </w:pPr>
      <w:bookmarkStart w:id="27" w:name="_Hlk126683336"/>
    </w:p>
    <w:p w14:paraId="6B92305E" w14:textId="192D7929" w:rsidR="00DA3723" w:rsidRPr="00FA34F5" w:rsidRDefault="00DA3723" w:rsidP="00231F53">
      <w:pPr>
        <w:spacing w:after="0"/>
        <w:jc w:val="both"/>
        <w:rPr>
          <w:rFonts w:asciiTheme="minorHAnsi" w:hAnsiTheme="minorHAnsi"/>
          <w:bCs/>
          <w:color w:val="auto"/>
          <w:lang w:eastAsia="en-US"/>
        </w:rPr>
      </w:pPr>
      <w:r w:rsidRPr="00FA34F5">
        <w:rPr>
          <w:rFonts w:asciiTheme="minorHAnsi" w:hAnsiTheme="minorHAnsi"/>
          <w:bCs/>
          <w:color w:val="auto"/>
          <w:lang w:eastAsia="en-US"/>
        </w:rPr>
        <w:t>When asked to describe the organisation external stakeholders chose the following:</w:t>
      </w:r>
    </w:p>
    <w:p w14:paraId="08098437" w14:textId="77777777" w:rsidR="00DA3723" w:rsidRPr="00FA34F5" w:rsidRDefault="00DA3723" w:rsidP="00231F53">
      <w:pPr>
        <w:spacing w:after="0"/>
        <w:jc w:val="both"/>
        <w:rPr>
          <w:rFonts w:asciiTheme="minorHAnsi" w:hAnsiTheme="minorHAnsi"/>
          <w:bCs/>
          <w:color w:val="auto"/>
          <w:lang w:eastAsia="en-US"/>
        </w:rPr>
      </w:pPr>
    </w:p>
    <w:p w14:paraId="7DB50611" w14:textId="77777777" w:rsidR="004A459F" w:rsidRPr="00FA34F5" w:rsidRDefault="004A459F" w:rsidP="000D52A6">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Person centred</w:t>
      </w:r>
    </w:p>
    <w:p w14:paraId="41679171" w14:textId="348F6F7E" w:rsidR="000D52A6" w:rsidRPr="00FA34F5" w:rsidRDefault="000D52A6" w:rsidP="000D52A6">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Warm</w:t>
      </w:r>
    </w:p>
    <w:p w14:paraId="2BF910E3" w14:textId="77777777" w:rsidR="000D52A6" w:rsidRPr="00FA34F5" w:rsidRDefault="000D52A6" w:rsidP="000D52A6">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Rooted</w:t>
      </w:r>
    </w:p>
    <w:p w14:paraId="64EF3FC3" w14:textId="5CF86DC0" w:rsidR="000301DB" w:rsidRPr="00FA34F5" w:rsidRDefault="000301DB" w:rsidP="000D52A6">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Valued</w:t>
      </w:r>
    </w:p>
    <w:p w14:paraId="0DC39A53" w14:textId="77777777" w:rsidR="000D52A6" w:rsidRPr="00FA34F5" w:rsidRDefault="000D52A6" w:rsidP="000D52A6">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Supportive</w:t>
      </w:r>
    </w:p>
    <w:p w14:paraId="247AA997" w14:textId="77777777" w:rsidR="000D52A6" w:rsidRPr="00FA34F5" w:rsidRDefault="000D52A6" w:rsidP="000D52A6">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Community Focused</w:t>
      </w:r>
    </w:p>
    <w:p w14:paraId="0ED03290" w14:textId="77777777" w:rsidR="000D52A6" w:rsidRPr="00FA34F5" w:rsidRDefault="000D52A6" w:rsidP="000D52A6">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Enabling</w:t>
      </w:r>
    </w:p>
    <w:p w14:paraId="5DC5FE2F" w14:textId="52EB03FD" w:rsidR="00DA3723" w:rsidRPr="00FA34F5" w:rsidRDefault="000D52A6" w:rsidP="000D52A6">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Local service</w:t>
      </w:r>
    </w:p>
    <w:bookmarkEnd w:id="27"/>
    <w:p w14:paraId="2CB4D923" w14:textId="77777777" w:rsidR="00DA3723" w:rsidRPr="00FA34F5" w:rsidRDefault="00DA3723" w:rsidP="00231F53">
      <w:pPr>
        <w:spacing w:after="0"/>
        <w:jc w:val="both"/>
        <w:rPr>
          <w:rFonts w:asciiTheme="minorHAnsi" w:hAnsiTheme="minorHAnsi"/>
          <w:bCs/>
          <w:color w:val="auto"/>
          <w:lang w:eastAsia="en-US"/>
        </w:rPr>
      </w:pPr>
    </w:p>
    <w:p w14:paraId="2FC47FF6" w14:textId="67340C3B" w:rsidR="00DD736E" w:rsidRPr="00FA34F5" w:rsidRDefault="00DD736E" w:rsidP="00DD736E">
      <w:pPr>
        <w:spacing w:after="0"/>
        <w:jc w:val="both"/>
        <w:rPr>
          <w:rFonts w:asciiTheme="minorHAnsi" w:hAnsiTheme="minorHAnsi"/>
          <w:bCs/>
          <w:color w:val="auto"/>
          <w:lang w:eastAsia="en-US"/>
        </w:rPr>
      </w:pPr>
      <w:r w:rsidRPr="00FA34F5">
        <w:rPr>
          <w:rFonts w:asciiTheme="minorHAnsi" w:hAnsiTheme="minorHAnsi"/>
          <w:bCs/>
          <w:color w:val="auto"/>
          <w:lang w:eastAsia="en-US"/>
        </w:rPr>
        <w:t>When asked to describe the organisation staff, volunteer</w:t>
      </w:r>
      <w:r w:rsidR="0064193F" w:rsidRPr="00FA34F5">
        <w:rPr>
          <w:rFonts w:asciiTheme="minorHAnsi" w:hAnsiTheme="minorHAnsi"/>
          <w:bCs/>
          <w:color w:val="auto"/>
          <w:lang w:eastAsia="en-US"/>
        </w:rPr>
        <w:t>s,</w:t>
      </w:r>
      <w:r w:rsidRPr="00FA34F5">
        <w:rPr>
          <w:rFonts w:asciiTheme="minorHAnsi" w:hAnsiTheme="minorHAnsi"/>
          <w:bCs/>
          <w:color w:val="auto"/>
          <w:lang w:eastAsia="en-US"/>
        </w:rPr>
        <w:t xml:space="preserve"> and </w:t>
      </w:r>
      <w:r w:rsidR="0064193F" w:rsidRPr="00FA34F5">
        <w:rPr>
          <w:rFonts w:asciiTheme="minorHAnsi" w:hAnsiTheme="minorHAnsi"/>
          <w:bCs/>
          <w:color w:val="auto"/>
          <w:lang w:eastAsia="en-US"/>
        </w:rPr>
        <w:t>trustees</w:t>
      </w:r>
      <w:r w:rsidRPr="00FA34F5">
        <w:rPr>
          <w:rFonts w:asciiTheme="minorHAnsi" w:hAnsiTheme="minorHAnsi"/>
          <w:bCs/>
          <w:color w:val="auto"/>
          <w:lang w:eastAsia="en-US"/>
        </w:rPr>
        <w:t xml:space="preserve"> chose the following:</w:t>
      </w:r>
    </w:p>
    <w:p w14:paraId="206DBBCA" w14:textId="77777777" w:rsidR="00DD736E" w:rsidRPr="00FA34F5" w:rsidRDefault="00DD736E" w:rsidP="00DD736E">
      <w:pPr>
        <w:spacing w:after="0"/>
        <w:jc w:val="both"/>
        <w:rPr>
          <w:rFonts w:asciiTheme="minorHAnsi" w:hAnsiTheme="minorHAnsi"/>
          <w:bCs/>
          <w:color w:val="auto"/>
          <w:lang w:eastAsia="en-US"/>
        </w:rPr>
      </w:pPr>
    </w:p>
    <w:p w14:paraId="5CECE145" w14:textId="20004B97" w:rsidR="00DD736E" w:rsidRPr="00FA34F5" w:rsidRDefault="0064193F"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Community</w:t>
      </w:r>
    </w:p>
    <w:p w14:paraId="06DABDB0" w14:textId="48761D27" w:rsidR="0064193F" w:rsidRPr="00FA34F5" w:rsidRDefault="0064193F"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Professional</w:t>
      </w:r>
    </w:p>
    <w:p w14:paraId="4AF5C939" w14:textId="77777777" w:rsidR="008D3B53" w:rsidRPr="00FA34F5" w:rsidRDefault="0064193F"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Caring</w:t>
      </w:r>
    </w:p>
    <w:p w14:paraId="55E8E499" w14:textId="1196382D" w:rsidR="0064193F" w:rsidRPr="00FA34F5" w:rsidRDefault="008D3B53"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Essential</w:t>
      </w:r>
    </w:p>
    <w:p w14:paraId="680A7B6A" w14:textId="20927F2C" w:rsidR="008D3B53" w:rsidRPr="00FA34F5" w:rsidRDefault="008D3B53"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Effective</w:t>
      </w:r>
    </w:p>
    <w:p w14:paraId="4CE595B1" w14:textId="36115AFE" w:rsidR="008D3B53" w:rsidRPr="00FA34F5" w:rsidRDefault="008D3B53"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Supportive</w:t>
      </w:r>
    </w:p>
    <w:p w14:paraId="7366A154" w14:textId="13D22616" w:rsidR="008D3B53" w:rsidRPr="00FA34F5" w:rsidRDefault="001A0D6F"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Friendly</w:t>
      </w:r>
    </w:p>
    <w:p w14:paraId="0E1098FE" w14:textId="728B1ED1" w:rsidR="001A0D6F" w:rsidRPr="00FA34F5" w:rsidRDefault="001A0D6F"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Fun</w:t>
      </w:r>
    </w:p>
    <w:p w14:paraId="5E7A75EA" w14:textId="5FD60363" w:rsidR="001A0D6F" w:rsidRPr="00FA34F5" w:rsidRDefault="001A0D6F"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Organised</w:t>
      </w:r>
    </w:p>
    <w:p w14:paraId="652A5A9E" w14:textId="4AC5CD03" w:rsidR="00EF5AA0" w:rsidRPr="00FA34F5" w:rsidRDefault="00EF5AA0" w:rsidP="00231F53">
      <w:pPr>
        <w:pStyle w:val="ListParagraph"/>
        <w:numPr>
          <w:ilvl w:val="0"/>
          <w:numId w:val="37"/>
        </w:numPr>
        <w:spacing w:before="0" w:after="0"/>
        <w:rPr>
          <w:rFonts w:asciiTheme="minorHAnsi" w:hAnsiTheme="minorHAnsi"/>
          <w:bCs/>
          <w:color w:val="auto"/>
          <w:lang w:eastAsia="en-US"/>
        </w:rPr>
      </w:pPr>
      <w:r w:rsidRPr="00FA34F5">
        <w:rPr>
          <w:rFonts w:asciiTheme="minorHAnsi" w:hAnsiTheme="minorHAnsi"/>
          <w:bCs/>
          <w:color w:val="auto"/>
          <w:lang w:eastAsia="en-US"/>
        </w:rPr>
        <w:t>Proactive</w:t>
      </w:r>
    </w:p>
    <w:p w14:paraId="1CC418B6" w14:textId="77777777" w:rsidR="00DD736E" w:rsidRPr="00FA34F5" w:rsidRDefault="00DD736E" w:rsidP="00231F53">
      <w:pPr>
        <w:spacing w:after="0"/>
        <w:jc w:val="both"/>
        <w:rPr>
          <w:rFonts w:asciiTheme="minorHAnsi" w:hAnsiTheme="minorHAnsi"/>
          <w:bCs/>
          <w:color w:val="auto"/>
          <w:lang w:eastAsia="en-US"/>
        </w:rPr>
      </w:pPr>
    </w:p>
    <w:p w14:paraId="2B418880" w14:textId="77777777" w:rsidR="00EC4735" w:rsidRDefault="004F6311" w:rsidP="00231F53">
      <w:pPr>
        <w:spacing w:after="0"/>
        <w:jc w:val="both"/>
        <w:rPr>
          <w:rFonts w:asciiTheme="minorHAnsi" w:hAnsiTheme="minorHAnsi"/>
          <w:bCs/>
          <w:color w:val="auto"/>
          <w:lang w:eastAsia="en-US"/>
        </w:rPr>
      </w:pPr>
      <w:r w:rsidRPr="00FA34F5">
        <w:rPr>
          <w:rFonts w:asciiTheme="minorHAnsi" w:hAnsiTheme="minorHAnsi"/>
          <w:bCs/>
          <w:color w:val="auto"/>
          <w:lang w:eastAsia="en-US"/>
        </w:rPr>
        <w:t xml:space="preserve">All strategic partners were supportive of the work that Caraidean Uibhist carry out and see the organisation as key to supporting local communities reduce the impact of social isolation and loneliness, particularly following the impact of Covid-19. There was recognition of the work that they undertake and that the </w:t>
      </w:r>
      <w:r w:rsidR="006C2D00">
        <w:rPr>
          <w:rFonts w:asciiTheme="minorHAnsi" w:hAnsiTheme="minorHAnsi"/>
          <w:bCs/>
          <w:color w:val="auto"/>
          <w:lang w:eastAsia="en-US"/>
        </w:rPr>
        <w:t>Manager</w:t>
      </w:r>
      <w:r w:rsidRPr="00FA34F5">
        <w:rPr>
          <w:rFonts w:asciiTheme="minorHAnsi" w:hAnsiTheme="minorHAnsi"/>
          <w:bCs/>
          <w:color w:val="auto"/>
          <w:lang w:eastAsia="en-US"/>
        </w:rPr>
        <w:t xml:space="preserve"> has been integral in ensuring that the service is continually striving to meet the needs of the wider community while also ensuring that the organisation and its services are sustainable.</w:t>
      </w:r>
    </w:p>
    <w:p w14:paraId="25D86EEF" w14:textId="2A8E2C2D" w:rsidR="00231F53" w:rsidRPr="00FA34F5" w:rsidRDefault="006A586F" w:rsidP="00231F53">
      <w:pPr>
        <w:spacing w:after="0"/>
        <w:jc w:val="both"/>
        <w:rPr>
          <w:rFonts w:asciiTheme="minorHAnsi" w:hAnsiTheme="minorHAnsi"/>
          <w:bCs/>
          <w:color w:val="auto"/>
          <w:lang w:eastAsia="en-US"/>
        </w:rPr>
      </w:pPr>
      <w:r w:rsidRPr="00FA34F5">
        <w:rPr>
          <w:rFonts w:asciiTheme="minorHAnsi" w:hAnsiTheme="minorHAnsi"/>
          <w:bCs/>
          <w:color w:val="auto"/>
          <w:lang w:eastAsia="en-US"/>
        </w:rPr>
        <w:lastRenderedPageBreak/>
        <w:t>R</w:t>
      </w:r>
      <w:r w:rsidR="00231F53" w:rsidRPr="00FA34F5">
        <w:rPr>
          <w:rFonts w:asciiTheme="minorHAnsi" w:hAnsiTheme="minorHAnsi"/>
          <w:bCs/>
          <w:color w:val="auto"/>
          <w:lang w:eastAsia="en-US"/>
        </w:rPr>
        <w:t xml:space="preserve">eferral organisations </w:t>
      </w:r>
      <w:r w:rsidRPr="00FA34F5">
        <w:rPr>
          <w:rFonts w:asciiTheme="minorHAnsi" w:hAnsiTheme="minorHAnsi"/>
          <w:bCs/>
          <w:color w:val="auto"/>
          <w:lang w:eastAsia="en-US"/>
        </w:rPr>
        <w:t xml:space="preserve">and </w:t>
      </w:r>
      <w:r w:rsidR="00506B05" w:rsidRPr="00FA34F5">
        <w:rPr>
          <w:rFonts w:asciiTheme="minorHAnsi" w:hAnsiTheme="minorHAnsi"/>
          <w:bCs/>
          <w:color w:val="auto"/>
          <w:lang w:eastAsia="en-US"/>
        </w:rPr>
        <w:t xml:space="preserve">funders </w:t>
      </w:r>
      <w:r w:rsidR="003657F9" w:rsidRPr="00FA34F5">
        <w:rPr>
          <w:rFonts w:asciiTheme="minorHAnsi" w:hAnsiTheme="minorHAnsi"/>
          <w:bCs/>
          <w:color w:val="auto"/>
          <w:lang w:eastAsia="en-US"/>
        </w:rPr>
        <w:t xml:space="preserve">identified the </w:t>
      </w:r>
      <w:r w:rsidR="00225E29" w:rsidRPr="00FA34F5">
        <w:rPr>
          <w:rFonts w:asciiTheme="minorHAnsi" w:hAnsiTheme="minorHAnsi"/>
          <w:bCs/>
          <w:color w:val="auto"/>
          <w:lang w:eastAsia="en-US"/>
        </w:rPr>
        <w:t>organisations’</w:t>
      </w:r>
      <w:r w:rsidR="003657F9" w:rsidRPr="00FA34F5">
        <w:rPr>
          <w:rFonts w:asciiTheme="minorHAnsi" w:hAnsiTheme="minorHAnsi"/>
          <w:bCs/>
          <w:color w:val="auto"/>
          <w:lang w:eastAsia="en-US"/>
        </w:rPr>
        <w:t xml:space="preserve"> ability to adapt</w:t>
      </w:r>
      <w:r w:rsidR="0068140F" w:rsidRPr="00FA34F5">
        <w:rPr>
          <w:rFonts w:asciiTheme="minorHAnsi" w:hAnsiTheme="minorHAnsi"/>
          <w:bCs/>
          <w:color w:val="auto"/>
          <w:lang w:eastAsia="en-US"/>
        </w:rPr>
        <w:t>, resp</w:t>
      </w:r>
      <w:r w:rsidR="007F25F4" w:rsidRPr="00FA34F5">
        <w:rPr>
          <w:rFonts w:asciiTheme="minorHAnsi" w:hAnsiTheme="minorHAnsi"/>
          <w:bCs/>
          <w:color w:val="auto"/>
          <w:lang w:eastAsia="en-US"/>
        </w:rPr>
        <w:t>ond quickly</w:t>
      </w:r>
      <w:r w:rsidR="0045051E" w:rsidRPr="00FA34F5">
        <w:rPr>
          <w:rFonts w:asciiTheme="minorHAnsi" w:hAnsiTheme="minorHAnsi"/>
          <w:bCs/>
          <w:color w:val="auto"/>
          <w:lang w:eastAsia="en-US"/>
        </w:rPr>
        <w:t xml:space="preserve"> and be forward thinking, </w:t>
      </w:r>
      <w:r w:rsidR="0068140F" w:rsidRPr="00FA34F5">
        <w:rPr>
          <w:rFonts w:asciiTheme="minorHAnsi" w:hAnsiTheme="minorHAnsi"/>
          <w:bCs/>
          <w:color w:val="auto"/>
          <w:lang w:eastAsia="en-US"/>
        </w:rPr>
        <w:t>particularly</w:t>
      </w:r>
      <w:r w:rsidR="0045051E" w:rsidRPr="00FA34F5">
        <w:rPr>
          <w:rFonts w:asciiTheme="minorHAnsi" w:hAnsiTheme="minorHAnsi"/>
          <w:bCs/>
          <w:color w:val="auto"/>
          <w:lang w:eastAsia="en-US"/>
        </w:rPr>
        <w:t xml:space="preserve"> in </w:t>
      </w:r>
      <w:r w:rsidR="0068140F" w:rsidRPr="00FA34F5">
        <w:rPr>
          <w:rFonts w:asciiTheme="minorHAnsi" w:hAnsiTheme="minorHAnsi"/>
          <w:bCs/>
          <w:color w:val="auto"/>
          <w:lang w:eastAsia="en-US"/>
        </w:rPr>
        <w:t>their</w:t>
      </w:r>
      <w:r w:rsidR="0045051E" w:rsidRPr="00FA34F5">
        <w:rPr>
          <w:rFonts w:asciiTheme="minorHAnsi" w:hAnsiTheme="minorHAnsi"/>
          <w:bCs/>
          <w:color w:val="auto"/>
          <w:lang w:eastAsia="en-US"/>
        </w:rPr>
        <w:t xml:space="preserve"> res</w:t>
      </w:r>
      <w:r w:rsidR="0068140F" w:rsidRPr="00FA34F5">
        <w:rPr>
          <w:rFonts w:asciiTheme="minorHAnsi" w:hAnsiTheme="minorHAnsi"/>
          <w:bCs/>
          <w:color w:val="auto"/>
          <w:lang w:eastAsia="en-US"/>
        </w:rPr>
        <w:t>ponse</w:t>
      </w:r>
      <w:r w:rsidR="0045051E" w:rsidRPr="00FA34F5">
        <w:rPr>
          <w:rFonts w:asciiTheme="minorHAnsi" w:hAnsiTheme="minorHAnsi"/>
          <w:bCs/>
          <w:color w:val="auto"/>
          <w:lang w:eastAsia="en-US"/>
        </w:rPr>
        <w:t xml:space="preserve"> to Covid-19 and en</w:t>
      </w:r>
      <w:r w:rsidR="0068140F" w:rsidRPr="00FA34F5">
        <w:rPr>
          <w:rFonts w:asciiTheme="minorHAnsi" w:hAnsiTheme="minorHAnsi"/>
          <w:bCs/>
          <w:color w:val="auto"/>
          <w:lang w:eastAsia="en-US"/>
        </w:rPr>
        <w:t>suring</w:t>
      </w:r>
      <w:r w:rsidR="0045051E" w:rsidRPr="00FA34F5">
        <w:rPr>
          <w:rFonts w:asciiTheme="minorHAnsi" w:hAnsiTheme="minorHAnsi"/>
          <w:bCs/>
          <w:color w:val="auto"/>
          <w:lang w:eastAsia="en-US"/>
        </w:rPr>
        <w:t xml:space="preserve"> </w:t>
      </w:r>
      <w:r w:rsidR="0068140F" w:rsidRPr="00FA34F5">
        <w:rPr>
          <w:rFonts w:asciiTheme="minorHAnsi" w:hAnsiTheme="minorHAnsi"/>
          <w:bCs/>
          <w:color w:val="auto"/>
          <w:lang w:eastAsia="en-US"/>
        </w:rPr>
        <w:t>that</w:t>
      </w:r>
      <w:r w:rsidR="0045051E" w:rsidRPr="00FA34F5">
        <w:rPr>
          <w:rFonts w:asciiTheme="minorHAnsi" w:hAnsiTheme="minorHAnsi"/>
          <w:bCs/>
          <w:color w:val="auto"/>
          <w:lang w:eastAsia="en-US"/>
        </w:rPr>
        <w:t xml:space="preserve"> </w:t>
      </w:r>
      <w:r w:rsidR="0068140F" w:rsidRPr="00FA34F5">
        <w:rPr>
          <w:rFonts w:asciiTheme="minorHAnsi" w:hAnsiTheme="minorHAnsi"/>
          <w:bCs/>
          <w:color w:val="auto"/>
          <w:lang w:eastAsia="en-US"/>
        </w:rPr>
        <w:t>the</w:t>
      </w:r>
      <w:r w:rsidR="0045051E" w:rsidRPr="00FA34F5">
        <w:rPr>
          <w:rFonts w:asciiTheme="minorHAnsi" w:hAnsiTheme="minorHAnsi"/>
          <w:bCs/>
          <w:color w:val="auto"/>
          <w:lang w:eastAsia="en-US"/>
        </w:rPr>
        <w:t xml:space="preserve"> </w:t>
      </w:r>
      <w:r w:rsidR="0068140F" w:rsidRPr="00FA34F5">
        <w:rPr>
          <w:rFonts w:asciiTheme="minorHAnsi" w:hAnsiTheme="minorHAnsi"/>
          <w:bCs/>
          <w:color w:val="auto"/>
          <w:lang w:eastAsia="en-US"/>
        </w:rPr>
        <w:t>service</w:t>
      </w:r>
      <w:r w:rsidR="0045051E" w:rsidRPr="00FA34F5">
        <w:rPr>
          <w:rFonts w:asciiTheme="minorHAnsi" w:hAnsiTheme="minorHAnsi"/>
          <w:bCs/>
          <w:color w:val="auto"/>
          <w:lang w:eastAsia="en-US"/>
        </w:rPr>
        <w:t xml:space="preserve"> continued to </w:t>
      </w:r>
      <w:r w:rsidR="0068140F" w:rsidRPr="00FA34F5">
        <w:rPr>
          <w:rFonts w:asciiTheme="minorHAnsi" w:hAnsiTheme="minorHAnsi"/>
          <w:bCs/>
          <w:color w:val="auto"/>
          <w:lang w:eastAsia="en-US"/>
        </w:rPr>
        <w:t>deliver</w:t>
      </w:r>
      <w:r w:rsidR="0045051E" w:rsidRPr="00FA34F5">
        <w:rPr>
          <w:rFonts w:asciiTheme="minorHAnsi" w:hAnsiTheme="minorHAnsi"/>
          <w:bCs/>
          <w:color w:val="auto"/>
          <w:lang w:eastAsia="en-US"/>
        </w:rPr>
        <w:t xml:space="preserve"> </w:t>
      </w:r>
      <w:r w:rsidR="0068140F" w:rsidRPr="00FA34F5">
        <w:rPr>
          <w:rFonts w:asciiTheme="minorHAnsi" w:hAnsiTheme="minorHAnsi"/>
          <w:bCs/>
          <w:color w:val="auto"/>
          <w:lang w:eastAsia="en-US"/>
        </w:rPr>
        <w:t>support</w:t>
      </w:r>
      <w:r w:rsidR="0045051E" w:rsidRPr="00FA34F5">
        <w:rPr>
          <w:rFonts w:asciiTheme="minorHAnsi" w:hAnsiTheme="minorHAnsi"/>
          <w:bCs/>
          <w:color w:val="auto"/>
          <w:lang w:eastAsia="en-US"/>
        </w:rPr>
        <w:t xml:space="preserve"> to </w:t>
      </w:r>
      <w:r w:rsidR="0068140F" w:rsidRPr="00FA34F5">
        <w:rPr>
          <w:rFonts w:asciiTheme="minorHAnsi" w:hAnsiTheme="minorHAnsi"/>
          <w:bCs/>
          <w:color w:val="auto"/>
          <w:lang w:eastAsia="en-US"/>
        </w:rPr>
        <w:t xml:space="preserve">both existing and new service users. </w:t>
      </w:r>
    </w:p>
    <w:p w14:paraId="2C45B7DA" w14:textId="77777777" w:rsidR="003249B2" w:rsidRPr="00FA34F5" w:rsidRDefault="003249B2" w:rsidP="00231F53">
      <w:pPr>
        <w:spacing w:after="0"/>
        <w:jc w:val="both"/>
        <w:rPr>
          <w:rFonts w:asciiTheme="minorHAnsi" w:hAnsiTheme="minorHAnsi"/>
          <w:bCs/>
          <w:color w:val="auto"/>
          <w:lang w:eastAsia="en-US"/>
        </w:rPr>
      </w:pPr>
    </w:p>
    <w:p w14:paraId="5E35E21B" w14:textId="54301CDE" w:rsidR="00781BAE" w:rsidRPr="00397A0F" w:rsidRDefault="00780F84" w:rsidP="00781BAE">
      <w:pPr>
        <w:spacing w:after="0"/>
        <w:jc w:val="center"/>
        <w:rPr>
          <w:rFonts w:asciiTheme="minorHAnsi" w:hAnsiTheme="minorHAnsi"/>
          <w:bCs/>
          <w:color w:val="FBB800" w:themeColor="accent1"/>
          <w:lang w:eastAsia="en-US"/>
        </w:rPr>
      </w:pPr>
      <w:r w:rsidRPr="00397A0F">
        <w:rPr>
          <w:rFonts w:asciiTheme="minorHAnsi" w:hAnsiTheme="minorHAnsi"/>
          <w:bCs/>
          <w:i/>
          <w:iCs/>
          <w:color w:val="FBB800" w:themeColor="accent1"/>
          <w:lang w:eastAsia="en-US"/>
        </w:rPr>
        <w:t>It’s a lifeline service in many ways</w:t>
      </w:r>
    </w:p>
    <w:p w14:paraId="7C22597F" w14:textId="0CEC3EE7" w:rsidR="003249B2" w:rsidRPr="00397A0F" w:rsidRDefault="00781BAE" w:rsidP="00781BAE">
      <w:pPr>
        <w:spacing w:after="0"/>
        <w:jc w:val="center"/>
        <w:rPr>
          <w:rFonts w:asciiTheme="minorHAnsi" w:hAnsiTheme="minorHAnsi"/>
          <w:bCs/>
          <w:color w:val="FBB800" w:themeColor="accent1"/>
          <w:lang w:eastAsia="en-US"/>
        </w:rPr>
      </w:pPr>
      <w:r w:rsidRPr="00397A0F">
        <w:rPr>
          <w:rFonts w:asciiTheme="minorHAnsi" w:hAnsiTheme="minorHAnsi"/>
          <w:bCs/>
          <w:color w:val="FBB800" w:themeColor="accent1"/>
          <w:lang w:eastAsia="en-US"/>
        </w:rPr>
        <w:t>(Trustee)</w:t>
      </w:r>
    </w:p>
    <w:p w14:paraId="3355F742" w14:textId="77777777" w:rsidR="003249B2" w:rsidRDefault="003249B2" w:rsidP="00231F53">
      <w:pPr>
        <w:spacing w:after="0"/>
        <w:jc w:val="both"/>
        <w:rPr>
          <w:rFonts w:asciiTheme="minorHAnsi" w:hAnsiTheme="minorHAnsi"/>
          <w:bCs/>
          <w:color w:val="auto"/>
          <w:lang w:eastAsia="en-US"/>
        </w:rPr>
      </w:pPr>
    </w:p>
    <w:p w14:paraId="5D199C6B" w14:textId="77777777" w:rsidR="003249B2" w:rsidRDefault="003249B2" w:rsidP="00231F53">
      <w:pPr>
        <w:spacing w:after="0"/>
        <w:jc w:val="both"/>
        <w:rPr>
          <w:bCs/>
          <w:color w:val="auto"/>
          <w:lang w:eastAsia="en-US"/>
        </w:rPr>
      </w:pPr>
    </w:p>
    <w:p w14:paraId="48121CF6" w14:textId="3BE9BDD8" w:rsidR="00231F53" w:rsidRDefault="00231F53" w:rsidP="00231F53">
      <w:pPr>
        <w:spacing w:after="0"/>
        <w:jc w:val="both"/>
        <w:rPr>
          <w:bCs/>
          <w:color w:val="auto"/>
          <w:lang w:eastAsia="en-US"/>
        </w:rPr>
      </w:pPr>
      <w:r w:rsidRPr="00826A4B">
        <w:rPr>
          <w:bCs/>
          <w:color w:val="auto"/>
          <w:lang w:eastAsia="en-US"/>
        </w:rPr>
        <w:t>When asked to describe the organisation responses included:</w:t>
      </w:r>
    </w:p>
    <w:p w14:paraId="3B1AA70F" w14:textId="77777777" w:rsidR="000B06CA" w:rsidRDefault="000B06CA" w:rsidP="00231F53">
      <w:pPr>
        <w:spacing w:after="0"/>
        <w:jc w:val="both"/>
        <w:rPr>
          <w:bCs/>
          <w:color w:val="auto"/>
          <w:lang w:eastAsia="en-US"/>
        </w:rPr>
      </w:pPr>
    </w:p>
    <w:p w14:paraId="009D5873" w14:textId="5CF9179B" w:rsidR="006027A5" w:rsidRPr="00826A4B" w:rsidRDefault="00CF1251" w:rsidP="00231F53">
      <w:pPr>
        <w:spacing w:after="0"/>
        <w:jc w:val="both"/>
        <w:rPr>
          <w:bCs/>
          <w:i/>
          <w:color w:val="auto"/>
          <w:lang w:eastAsia="en-US"/>
        </w:rPr>
      </w:pPr>
      <w:r>
        <w:rPr>
          <w:bCs/>
          <w:noProof/>
          <w:color w:val="auto"/>
          <w:sz w:val="20"/>
          <w:szCs w:val="20"/>
          <w:lang w:eastAsia="en-US"/>
        </w:rPr>
        <mc:AlternateContent>
          <mc:Choice Requires="wps">
            <w:drawing>
              <wp:anchor distT="0" distB="0" distL="114300" distR="114300" simplePos="0" relativeHeight="251634688" behindDoc="0" locked="0" layoutInCell="1" allowOverlap="1" wp14:anchorId="2F572C8D" wp14:editId="157E6B3E">
                <wp:simplePos x="0" y="0"/>
                <wp:positionH relativeFrom="margin">
                  <wp:align>left</wp:align>
                </wp:positionH>
                <wp:positionV relativeFrom="paragraph">
                  <wp:posOffset>12065</wp:posOffset>
                </wp:positionV>
                <wp:extent cx="6042660" cy="4198620"/>
                <wp:effectExtent l="0" t="0" r="15240" b="11430"/>
                <wp:wrapNone/>
                <wp:docPr id="44" name="Rectangle 44"/>
                <wp:cNvGraphicFramePr/>
                <a:graphic xmlns:a="http://schemas.openxmlformats.org/drawingml/2006/main">
                  <a:graphicData uri="http://schemas.microsoft.com/office/word/2010/wordprocessingShape">
                    <wps:wsp>
                      <wps:cNvSpPr/>
                      <wps:spPr>
                        <a:xfrm>
                          <a:off x="0" y="0"/>
                          <a:ext cx="6042660" cy="4198620"/>
                        </a:xfrm>
                        <a:prstGeom prst="rect">
                          <a:avLst/>
                        </a:prstGeom>
                        <a:ln w="25400">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9337F8" id="Rectangle 44" o:spid="_x0000_s1026" style="position:absolute;margin-left:0;margin-top:.95pt;width:475.8pt;height:330.6pt;z-index:2516346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" fillcolor="white [3201]" strokecolor="#fbb800 [3204]" strokeweight="2pt">
                <w10:wrap anchorx="margin"/>
              </v:rect>
            </w:pict>
          </mc:Fallback>
        </mc:AlternateContent>
      </w:r>
      <w:r w:rsidRPr="00231F53">
        <w:rPr>
          <w:bCs/>
          <w:noProof/>
          <w:color w:val="auto"/>
          <w:sz w:val="20"/>
          <w:szCs w:val="20"/>
          <w:lang w:eastAsia="en-US"/>
        </w:rPr>
        <mc:AlternateContent>
          <mc:Choice Requires="wps">
            <w:drawing>
              <wp:anchor distT="0" distB="0" distL="114300" distR="114300" simplePos="0" relativeHeight="251658240" behindDoc="0" locked="0" layoutInCell="1" allowOverlap="1" wp14:anchorId="15761A69" wp14:editId="5ED3CB82">
                <wp:simplePos x="0" y="0"/>
                <wp:positionH relativeFrom="margin">
                  <wp:posOffset>4410075</wp:posOffset>
                </wp:positionH>
                <wp:positionV relativeFrom="paragraph">
                  <wp:posOffset>153670</wp:posOffset>
                </wp:positionV>
                <wp:extent cx="1524000" cy="449580"/>
                <wp:effectExtent l="0" t="0" r="19050" b="26670"/>
                <wp:wrapNone/>
                <wp:docPr id="28" name="Oval 28"/>
                <wp:cNvGraphicFramePr/>
                <a:graphic xmlns:a="http://schemas.openxmlformats.org/drawingml/2006/main">
                  <a:graphicData uri="http://schemas.microsoft.com/office/word/2010/wordprocessingShape">
                    <wps:wsp>
                      <wps:cNvSpPr/>
                      <wps:spPr>
                        <a:xfrm>
                          <a:off x="0" y="0"/>
                          <a:ext cx="1524000" cy="4495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73D8EA9B" w14:textId="0DBF23C3" w:rsidR="00231F53" w:rsidRPr="00B6091D" w:rsidRDefault="00503977" w:rsidP="00231F53">
                            <w:pPr>
                              <w:jc w:val="center"/>
                              <w:rPr>
                                <w:b/>
                                <w:bCs/>
                                <w:color w:val="FFC000"/>
                                <w:sz w:val="20"/>
                                <w:szCs w:val="20"/>
                              </w:rPr>
                            </w:pPr>
                            <w:r>
                              <w:rPr>
                                <w:b/>
                                <w:bCs/>
                                <w:color w:val="FFFFFF" w:themeColor="background1"/>
                                <w:sz w:val="20"/>
                                <w:szCs w:val="20"/>
                              </w:rPr>
                              <w:t>Collaborative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61A69" id="Oval 28" o:spid="_x0000_s1032" style="position:absolute;left:0;text-align:left;margin-left:347.25pt;margin-top:12.1pt;width:120pt;height:35.4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" fillcolor="#ffc000" strokecolor="#b98600" strokeweight="1pt">
                <v:stroke joinstyle="miter"/>
                <v:textbox>
                  <w:txbxContent>
                    <w:p w14:paraId="73D8EA9B" w14:textId="0DBF23C3" w:rsidR="00231F53" w:rsidRPr="00B6091D" w:rsidRDefault="00503977" w:rsidP="00231F53">
                      <w:pPr>
                        <w:jc w:val="center"/>
                        <w:rPr>
                          <w:b/>
                          <w:bCs/>
                          <w:color w:val="FFC000"/>
                          <w:sz w:val="20"/>
                          <w:szCs w:val="20"/>
                        </w:rPr>
                      </w:pPr>
                      <w:r>
                        <w:rPr>
                          <w:b/>
                          <w:bCs/>
                          <w:color w:val="FFFFFF" w:themeColor="background1"/>
                          <w:sz w:val="20"/>
                          <w:szCs w:val="20"/>
                        </w:rPr>
                        <w:t>Collaborative</w:t>
                      </w:r>
                    </w:p>
                  </w:txbxContent>
                </v:textbox>
                <w10:wrap anchorx="margin"/>
              </v:oval>
            </w:pict>
          </mc:Fallback>
        </mc:AlternateContent>
      </w:r>
    </w:p>
    <w:p w14:paraId="79EDE899" w14:textId="3F7A3C14" w:rsidR="00231F53" w:rsidRPr="00231F53" w:rsidRDefault="00CF1251" w:rsidP="00231F53">
      <w:pPr>
        <w:spacing w:after="0"/>
        <w:jc w:val="both"/>
        <w:rPr>
          <w:bCs/>
          <w:color w:val="auto"/>
          <w:lang w:eastAsia="en-US"/>
        </w:rPr>
      </w:pPr>
      <w:r w:rsidRPr="00231F53">
        <w:rPr>
          <w:bCs/>
          <w:noProof/>
          <w:color w:val="auto"/>
          <w:sz w:val="20"/>
          <w:szCs w:val="20"/>
          <w:lang w:eastAsia="en-US"/>
        </w:rPr>
        <mc:AlternateContent>
          <mc:Choice Requires="wps">
            <w:drawing>
              <wp:anchor distT="0" distB="0" distL="114300" distR="114300" simplePos="0" relativeHeight="251736064" behindDoc="0" locked="0" layoutInCell="1" allowOverlap="1" wp14:anchorId="690B751B" wp14:editId="1C69D8D9">
                <wp:simplePos x="0" y="0"/>
                <wp:positionH relativeFrom="margin">
                  <wp:posOffset>2034540</wp:posOffset>
                </wp:positionH>
                <wp:positionV relativeFrom="paragraph">
                  <wp:posOffset>6985</wp:posOffset>
                </wp:positionV>
                <wp:extent cx="1516380" cy="411480"/>
                <wp:effectExtent l="0" t="0" r="26670" b="26670"/>
                <wp:wrapNone/>
                <wp:docPr id="193" name="Oval 193"/>
                <wp:cNvGraphicFramePr/>
                <a:graphic xmlns:a="http://schemas.openxmlformats.org/drawingml/2006/main">
                  <a:graphicData uri="http://schemas.microsoft.com/office/word/2010/wordprocessingShape">
                    <wps:wsp>
                      <wps:cNvSpPr/>
                      <wps:spPr>
                        <a:xfrm>
                          <a:off x="0" y="0"/>
                          <a:ext cx="151638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6031957B" w14:textId="2B6A9C04" w:rsidR="00CF1251" w:rsidRPr="00FC30F7" w:rsidRDefault="00CF1251" w:rsidP="00CF1251">
                            <w:pPr>
                              <w:rPr>
                                <w:b/>
                                <w:bCs/>
                                <w:color w:val="FFFFFF" w:themeColor="background1"/>
                                <w:sz w:val="20"/>
                                <w:szCs w:val="20"/>
                              </w:rPr>
                            </w:pPr>
                            <w:r>
                              <w:rPr>
                                <w:b/>
                                <w:bCs/>
                                <w:color w:val="FFFFFF" w:themeColor="background1"/>
                                <w:sz w:val="20"/>
                                <w:szCs w:val="20"/>
                              </w:rPr>
                              <w:t>Reassuring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0B751B" id="Oval 193" o:spid="_x0000_s1033" style="position:absolute;left:0;text-align:left;margin-left:160.2pt;margin-top:.55pt;width:119.4pt;height:32.4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" fillcolor="#ffc000" strokecolor="#b98600" strokeweight="1pt">
                <v:stroke joinstyle="miter"/>
                <v:textbox>
                  <w:txbxContent>
                    <w:p w14:paraId="6031957B" w14:textId="2B6A9C04" w:rsidR="00CF1251" w:rsidRPr="00FC30F7" w:rsidRDefault="00CF1251" w:rsidP="00CF1251">
                      <w:pPr>
                        <w:rPr>
                          <w:b/>
                          <w:bCs/>
                          <w:color w:val="FFFFFF" w:themeColor="background1"/>
                          <w:sz w:val="20"/>
                          <w:szCs w:val="20"/>
                        </w:rPr>
                      </w:pPr>
                      <w:r>
                        <w:rPr>
                          <w:b/>
                          <w:bCs/>
                          <w:color w:val="FFFFFF" w:themeColor="background1"/>
                          <w:sz w:val="20"/>
                          <w:szCs w:val="20"/>
                        </w:rPr>
                        <w:t>Reassuring</w:t>
                      </w:r>
                    </w:p>
                  </w:txbxContent>
                </v:textbox>
                <w10:wrap anchorx="margin"/>
              </v:oval>
            </w:pict>
          </mc:Fallback>
        </mc:AlternateContent>
      </w:r>
      <w:r w:rsidRPr="00231F53">
        <w:rPr>
          <w:bCs/>
          <w:noProof/>
          <w:color w:val="auto"/>
          <w:sz w:val="20"/>
          <w:szCs w:val="20"/>
          <w:lang w:eastAsia="en-US"/>
        </w:rPr>
        <mc:AlternateContent>
          <mc:Choice Requires="wps">
            <w:drawing>
              <wp:anchor distT="0" distB="0" distL="114300" distR="114300" simplePos="0" relativeHeight="251663360" behindDoc="0" locked="0" layoutInCell="1" allowOverlap="1" wp14:anchorId="54C1634D" wp14:editId="5E4EE508">
                <wp:simplePos x="0" y="0"/>
                <wp:positionH relativeFrom="margin">
                  <wp:posOffset>175260</wp:posOffset>
                </wp:positionH>
                <wp:positionV relativeFrom="paragraph">
                  <wp:posOffset>8255</wp:posOffset>
                </wp:positionV>
                <wp:extent cx="1203960" cy="419100"/>
                <wp:effectExtent l="0" t="0" r="15240" b="19050"/>
                <wp:wrapNone/>
                <wp:docPr id="32" name="Oval 32"/>
                <wp:cNvGraphicFramePr/>
                <a:graphic xmlns:a="http://schemas.openxmlformats.org/drawingml/2006/main">
                  <a:graphicData uri="http://schemas.microsoft.com/office/word/2010/wordprocessingShape">
                    <wps:wsp>
                      <wps:cNvSpPr/>
                      <wps:spPr>
                        <a:xfrm>
                          <a:off x="0" y="0"/>
                          <a:ext cx="1203960" cy="41910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05455E61" w14:textId="47557497" w:rsidR="00231F53" w:rsidRPr="00FC30F7" w:rsidRDefault="006B408B" w:rsidP="00231F53">
                            <w:pPr>
                              <w:jc w:val="center"/>
                              <w:rPr>
                                <w:b/>
                                <w:bCs/>
                                <w:color w:val="FFFFFF" w:themeColor="background1"/>
                                <w:sz w:val="20"/>
                                <w:szCs w:val="20"/>
                              </w:rPr>
                            </w:pPr>
                            <w:r>
                              <w:rPr>
                                <w:b/>
                                <w:bCs/>
                                <w:color w:val="FFFFFF" w:themeColor="background1"/>
                                <w:sz w:val="20"/>
                                <w:szCs w:val="20"/>
                              </w:rPr>
                              <w:t>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C1634D" id="Oval 32" o:spid="_x0000_s1034" style="position:absolute;left:0;text-align:left;margin-left:13.8pt;margin-top:.65pt;width:94.8pt;height:33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" fillcolor="#ffc000" strokecolor="#b98600" strokeweight="1pt">
                <v:stroke joinstyle="miter"/>
                <v:textbox>
                  <w:txbxContent>
                    <w:p w14:paraId="05455E61" w14:textId="47557497" w:rsidR="00231F53" w:rsidRPr="00FC30F7" w:rsidRDefault="006B408B" w:rsidP="00231F53">
                      <w:pPr>
                        <w:jc w:val="center"/>
                        <w:rPr>
                          <w:b/>
                          <w:bCs/>
                          <w:color w:val="FFFFFF" w:themeColor="background1"/>
                          <w:sz w:val="20"/>
                          <w:szCs w:val="20"/>
                        </w:rPr>
                      </w:pPr>
                      <w:r>
                        <w:rPr>
                          <w:b/>
                          <w:bCs/>
                          <w:color w:val="FFFFFF" w:themeColor="background1"/>
                          <w:sz w:val="20"/>
                          <w:szCs w:val="20"/>
                        </w:rPr>
                        <w:t>Community</w:t>
                      </w:r>
                    </w:p>
                  </w:txbxContent>
                </v:textbox>
                <w10:wrap anchorx="margin"/>
              </v:oval>
            </w:pict>
          </mc:Fallback>
        </mc:AlternateContent>
      </w:r>
    </w:p>
    <w:p w14:paraId="3701309D" w14:textId="307AA8F9" w:rsidR="00231F53" w:rsidRPr="00231F53" w:rsidRDefault="00231F53" w:rsidP="00231F53">
      <w:pPr>
        <w:spacing w:after="0"/>
        <w:jc w:val="both"/>
        <w:rPr>
          <w:bCs/>
          <w:color w:val="auto"/>
          <w:sz w:val="20"/>
          <w:szCs w:val="20"/>
          <w:lang w:eastAsia="en-US"/>
        </w:rPr>
      </w:pPr>
    </w:p>
    <w:p w14:paraId="43B2DAC4" w14:textId="2AC64503" w:rsidR="00231F53" w:rsidRPr="00231F53" w:rsidRDefault="00CF1251"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29920" behindDoc="0" locked="0" layoutInCell="1" allowOverlap="1" wp14:anchorId="4BC6E012" wp14:editId="43DAE452">
                <wp:simplePos x="0" y="0"/>
                <wp:positionH relativeFrom="margin">
                  <wp:posOffset>3345180</wp:posOffset>
                </wp:positionH>
                <wp:positionV relativeFrom="paragraph">
                  <wp:posOffset>47625</wp:posOffset>
                </wp:positionV>
                <wp:extent cx="883920" cy="411480"/>
                <wp:effectExtent l="0" t="0" r="11430" b="26670"/>
                <wp:wrapNone/>
                <wp:docPr id="60" name="Oval 60"/>
                <wp:cNvGraphicFramePr/>
                <a:graphic xmlns:a="http://schemas.openxmlformats.org/drawingml/2006/main">
                  <a:graphicData uri="http://schemas.microsoft.com/office/word/2010/wordprocessingShape">
                    <wps:wsp>
                      <wps:cNvSpPr/>
                      <wps:spPr>
                        <a:xfrm>
                          <a:off x="0" y="0"/>
                          <a:ext cx="88392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2032E391" w14:textId="36C9D159" w:rsidR="00D2322A" w:rsidRPr="00FC30F7" w:rsidRDefault="00D2322A" w:rsidP="00D2322A">
                            <w:pPr>
                              <w:rPr>
                                <w:b/>
                                <w:bCs/>
                                <w:color w:val="FFFFFF" w:themeColor="background1"/>
                                <w:sz w:val="20"/>
                                <w:szCs w:val="20"/>
                              </w:rPr>
                            </w:pPr>
                            <w:r>
                              <w:rPr>
                                <w:b/>
                                <w:bCs/>
                                <w:color w:val="FFFFFF" w:themeColor="background1"/>
                                <w:sz w:val="20"/>
                                <w:szCs w:val="20"/>
                              </w:rPr>
                              <w:t>Patient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C6E012" id="Oval 60" o:spid="_x0000_s1035" style="position:absolute;left:0;text-align:left;margin-left:263.4pt;margin-top:3.75pt;width:69.6pt;height:32.4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" fillcolor="#ffc000" strokecolor="#b98600" strokeweight="1pt">
                <v:stroke joinstyle="miter"/>
                <v:textbox>
                  <w:txbxContent>
                    <w:p w14:paraId="2032E391" w14:textId="36C9D159" w:rsidR="00D2322A" w:rsidRPr="00FC30F7" w:rsidRDefault="00D2322A" w:rsidP="00D2322A">
                      <w:pPr>
                        <w:rPr>
                          <w:b/>
                          <w:bCs/>
                          <w:color w:val="FFFFFF" w:themeColor="background1"/>
                          <w:sz w:val="20"/>
                          <w:szCs w:val="20"/>
                        </w:rPr>
                      </w:pPr>
                      <w:r>
                        <w:rPr>
                          <w:b/>
                          <w:bCs/>
                          <w:color w:val="FFFFFF" w:themeColor="background1"/>
                          <w:sz w:val="20"/>
                          <w:szCs w:val="20"/>
                        </w:rPr>
                        <w:t>Patient</w:t>
                      </w:r>
                    </w:p>
                  </w:txbxContent>
                </v:textbox>
                <w10:wrap anchorx="margin"/>
              </v:oval>
            </w:pict>
          </mc:Fallback>
        </mc:AlternateContent>
      </w:r>
    </w:p>
    <w:p w14:paraId="3F7F61FA" w14:textId="17D3B910" w:rsidR="00231F53" w:rsidRPr="00231F53" w:rsidRDefault="00CF1251"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691008" behindDoc="0" locked="0" layoutInCell="1" allowOverlap="1" wp14:anchorId="68E01459" wp14:editId="3804FE22">
                <wp:simplePos x="0" y="0"/>
                <wp:positionH relativeFrom="margin">
                  <wp:posOffset>1783080</wp:posOffset>
                </wp:positionH>
                <wp:positionV relativeFrom="paragraph">
                  <wp:posOffset>71120</wp:posOffset>
                </wp:positionV>
                <wp:extent cx="1333500" cy="358140"/>
                <wp:effectExtent l="0" t="0" r="19050" b="22860"/>
                <wp:wrapNone/>
                <wp:docPr id="52" name="Oval 52"/>
                <wp:cNvGraphicFramePr/>
                <a:graphic xmlns:a="http://schemas.openxmlformats.org/drawingml/2006/main">
                  <a:graphicData uri="http://schemas.microsoft.com/office/word/2010/wordprocessingShape">
                    <wps:wsp>
                      <wps:cNvSpPr/>
                      <wps:spPr>
                        <a:xfrm>
                          <a:off x="0" y="0"/>
                          <a:ext cx="1333500" cy="35814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3CD3DA32" w14:textId="481C532E" w:rsidR="00F565D5" w:rsidRPr="00FC30F7" w:rsidRDefault="00165EBD" w:rsidP="00F565D5">
                            <w:pPr>
                              <w:jc w:val="center"/>
                              <w:rPr>
                                <w:b/>
                                <w:bCs/>
                                <w:color w:val="FFFFFF" w:themeColor="background1"/>
                                <w:sz w:val="20"/>
                                <w:szCs w:val="20"/>
                              </w:rPr>
                            </w:pPr>
                            <w:r>
                              <w:rPr>
                                <w:b/>
                                <w:bCs/>
                                <w:color w:val="FFFFFF" w:themeColor="background1"/>
                                <w:sz w:val="20"/>
                                <w:szCs w:val="20"/>
                              </w:rPr>
                              <w:t>Functional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E01459" id="Oval 52" o:spid="_x0000_s1036" style="position:absolute;left:0;text-align:left;margin-left:140.4pt;margin-top:5.6pt;width:105pt;height:28.2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" fillcolor="#ffc000" strokecolor="#b98600" strokeweight="1pt">
                <v:stroke joinstyle="miter"/>
                <v:textbox>
                  <w:txbxContent>
                    <w:p w14:paraId="3CD3DA32" w14:textId="481C532E" w:rsidR="00F565D5" w:rsidRPr="00FC30F7" w:rsidRDefault="00165EBD" w:rsidP="00F565D5">
                      <w:pPr>
                        <w:jc w:val="center"/>
                        <w:rPr>
                          <w:b/>
                          <w:bCs/>
                          <w:color w:val="FFFFFF" w:themeColor="background1"/>
                          <w:sz w:val="20"/>
                          <w:szCs w:val="20"/>
                        </w:rPr>
                      </w:pPr>
                      <w:r>
                        <w:rPr>
                          <w:b/>
                          <w:bCs/>
                          <w:color w:val="FFFFFF" w:themeColor="background1"/>
                          <w:sz w:val="20"/>
                          <w:szCs w:val="20"/>
                        </w:rPr>
                        <w:t>Functional</w:t>
                      </w:r>
                    </w:p>
                  </w:txbxContent>
                </v:textbox>
                <w10:wrap anchorx="margin"/>
              </v:oval>
            </w:pict>
          </mc:Fallback>
        </mc:AlternateContent>
      </w:r>
    </w:p>
    <w:p w14:paraId="14DE8652" w14:textId="79324025" w:rsidR="00231F53" w:rsidRPr="00231F53" w:rsidRDefault="00CF1251"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639808" behindDoc="0" locked="0" layoutInCell="1" allowOverlap="1" wp14:anchorId="1F2FB34E" wp14:editId="1F495D1D">
                <wp:simplePos x="0" y="0"/>
                <wp:positionH relativeFrom="margin">
                  <wp:posOffset>312420</wp:posOffset>
                </wp:positionH>
                <wp:positionV relativeFrom="paragraph">
                  <wp:posOffset>22225</wp:posOffset>
                </wp:positionV>
                <wp:extent cx="1203960" cy="632460"/>
                <wp:effectExtent l="0" t="0" r="15240" b="15240"/>
                <wp:wrapNone/>
                <wp:docPr id="19" name="Oval 19"/>
                <wp:cNvGraphicFramePr/>
                <a:graphic xmlns:a="http://schemas.openxmlformats.org/drawingml/2006/main">
                  <a:graphicData uri="http://schemas.microsoft.com/office/word/2010/wordprocessingShape">
                    <wps:wsp>
                      <wps:cNvSpPr/>
                      <wps:spPr>
                        <a:xfrm>
                          <a:off x="0" y="0"/>
                          <a:ext cx="1203960" cy="63246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63AD2A87" w14:textId="6E1D3461" w:rsidR="00231F53" w:rsidRPr="00FC30F7" w:rsidRDefault="00971ACF" w:rsidP="00231F53">
                            <w:pPr>
                              <w:rPr>
                                <w:b/>
                                <w:bCs/>
                                <w:color w:val="FFFFFF" w:themeColor="background1"/>
                                <w:sz w:val="20"/>
                                <w:szCs w:val="20"/>
                              </w:rPr>
                            </w:pPr>
                            <w:r>
                              <w:rPr>
                                <w:b/>
                                <w:bCs/>
                                <w:color w:val="FFFFFF" w:themeColor="background1"/>
                                <w:sz w:val="20"/>
                                <w:szCs w:val="20"/>
                              </w:rPr>
                              <w:t xml:space="preserve">   </w:t>
                            </w:r>
                            <w:r w:rsidR="00503977">
                              <w:rPr>
                                <w:b/>
                                <w:bCs/>
                                <w:color w:val="FFFFFF" w:themeColor="background1"/>
                                <w:sz w:val="20"/>
                                <w:szCs w:val="20"/>
                              </w:rPr>
                              <w:t>Wide Reaching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2FB34E" id="Oval 19" o:spid="_x0000_s1037" style="position:absolute;left:0;text-align:left;margin-left:24.6pt;margin-top:1.75pt;width:94.8pt;height:49.8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" fillcolor="#ffc000" strokecolor="#b98600" strokeweight="1pt">
                <v:stroke joinstyle="miter"/>
                <v:textbox>
                  <w:txbxContent>
                    <w:p w14:paraId="63AD2A87" w14:textId="6E1D3461" w:rsidR="00231F53" w:rsidRPr="00FC30F7" w:rsidRDefault="00971ACF" w:rsidP="00231F53">
                      <w:pPr>
                        <w:rPr>
                          <w:b/>
                          <w:bCs/>
                          <w:color w:val="FFFFFF" w:themeColor="background1"/>
                          <w:sz w:val="20"/>
                          <w:szCs w:val="20"/>
                        </w:rPr>
                      </w:pPr>
                      <w:r>
                        <w:rPr>
                          <w:b/>
                          <w:bCs/>
                          <w:color w:val="FFFFFF" w:themeColor="background1"/>
                          <w:sz w:val="20"/>
                          <w:szCs w:val="20"/>
                        </w:rPr>
                        <w:t xml:space="preserve">   </w:t>
                      </w:r>
                      <w:r w:rsidR="00503977">
                        <w:rPr>
                          <w:b/>
                          <w:bCs/>
                          <w:color w:val="FFFFFF" w:themeColor="background1"/>
                          <w:sz w:val="20"/>
                          <w:szCs w:val="20"/>
                        </w:rPr>
                        <w:t>Wide Reaching</w:t>
                      </w:r>
                    </w:p>
                  </w:txbxContent>
                </v:textbox>
                <w10:wrap anchorx="margin"/>
              </v:oval>
            </w:pict>
          </mc:Fallback>
        </mc:AlternateContent>
      </w:r>
    </w:p>
    <w:p w14:paraId="37D3AABE" w14:textId="1612D1E7" w:rsidR="00231F53" w:rsidRPr="00231F53" w:rsidRDefault="00165EBD"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672576" behindDoc="0" locked="0" layoutInCell="1" allowOverlap="1" wp14:anchorId="532692B9" wp14:editId="29E114CE">
                <wp:simplePos x="0" y="0"/>
                <wp:positionH relativeFrom="margin">
                  <wp:posOffset>4533900</wp:posOffset>
                </wp:positionH>
                <wp:positionV relativeFrom="paragraph">
                  <wp:posOffset>5715</wp:posOffset>
                </wp:positionV>
                <wp:extent cx="1150620" cy="601980"/>
                <wp:effectExtent l="0" t="0" r="11430" b="26670"/>
                <wp:wrapNone/>
                <wp:docPr id="33" name="Oval 33"/>
                <wp:cNvGraphicFramePr/>
                <a:graphic xmlns:a="http://schemas.openxmlformats.org/drawingml/2006/main">
                  <a:graphicData uri="http://schemas.microsoft.com/office/word/2010/wordprocessingShape">
                    <wps:wsp>
                      <wps:cNvSpPr/>
                      <wps:spPr>
                        <a:xfrm>
                          <a:off x="0" y="0"/>
                          <a:ext cx="1150620" cy="6019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7A6549D9" w14:textId="01AC01B0" w:rsidR="00971ACF" w:rsidRPr="00FC30F7" w:rsidRDefault="00D6240A" w:rsidP="00971ACF">
                            <w:pPr>
                              <w:jc w:val="center"/>
                              <w:rPr>
                                <w:b/>
                                <w:bCs/>
                                <w:color w:val="FFFFFF" w:themeColor="background1"/>
                                <w:sz w:val="20"/>
                                <w:szCs w:val="20"/>
                              </w:rPr>
                            </w:pPr>
                            <w:r>
                              <w:rPr>
                                <w:b/>
                                <w:bCs/>
                                <w:color w:val="FFFFFF" w:themeColor="background1"/>
                                <w:sz w:val="20"/>
                                <w:szCs w:val="20"/>
                              </w:rPr>
                              <w:t>Forward Thinking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2692B9" id="Oval 33" o:spid="_x0000_s1038" style="position:absolute;left:0;text-align:left;margin-left:357pt;margin-top:.45pt;width:90.6pt;height:47.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" fillcolor="#ffc000" strokecolor="#b98600" strokeweight="1pt">
                <v:stroke joinstyle="miter"/>
                <v:textbox>
                  <w:txbxContent>
                    <w:p w14:paraId="7A6549D9" w14:textId="01AC01B0" w:rsidR="00971ACF" w:rsidRPr="00FC30F7" w:rsidRDefault="00D6240A" w:rsidP="00971ACF">
                      <w:pPr>
                        <w:jc w:val="center"/>
                        <w:rPr>
                          <w:b/>
                          <w:bCs/>
                          <w:color w:val="FFFFFF" w:themeColor="background1"/>
                          <w:sz w:val="20"/>
                          <w:szCs w:val="20"/>
                        </w:rPr>
                      </w:pPr>
                      <w:r>
                        <w:rPr>
                          <w:b/>
                          <w:bCs/>
                          <w:color w:val="FFFFFF" w:themeColor="background1"/>
                          <w:sz w:val="20"/>
                          <w:szCs w:val="20"/>
                        </w:rPr>
                        <w:t>Forward Thinking</w:t>
                      </w:r>
                    </w:p>
                  </w:txbxContent>
                </v:textbox>
                <w10:wrap anchorx="margin"/>
              </v:oval>
            </w:pict>
          </mc:Fallback>
        </mc:AlternateContent>
      </w:r>
    </w:p>
    <w:p w14:paraId="4E4A0248" w14:textId="04CD0387" w:rsidR="00231F53" w:rsidRPr="00231F53" w:rsidRDefault="00165EBD"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661312" behindDoc="0" locked="0" layoutInCell="1" allowOverlap="1" wp14:anchorId="3F6B7D76" wp14:editId="4A910742">
                <wp:simplePos x="0" y="0"/>
                <wp:positionH relativeFrom="margin">
                  <wp:posOffset>2956560</wp:posOffset>
                </wp:positionH>
                <wp:positionV relativeFrom="paragraph">
                  <wp:posOffset>10160</wp:posOffset>
                </wp:positionV>
                <wp:extent cx="1272540" cy="411480"/>
                <wp:effectExtent l="0" t="0" r="22860" b="26670"/>
                <wp:wrapNone/>
                <wp:docPr id="31" name="Oval 31"/>
                <wp:cNvGraphicFramePr/>
                <a:graphic xmlns:a="http://schemas.openxmlformats.org/drawingml/2006/main">
                  <a:graphicData uri="http://schemas.microsoft.com/office/word/2010/wordprocessingShape">
                    <wps:wsp>
                      <wps:cNvSpPr/>
                      <wps:spPr>
                        <a:xfrm>
                          <a:off x="0" y="0"/>
                          <a:ext cx="127254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514260D7" w14:textId="0E4A2D85" w:rsidR="00231F53" w:rsidRPr="00FC30F7" w:rsidRDefault="00947DA4" w:rsidP="00231F53">
                            <w:pPr>
                              <w:jc w:val="center"/>
                              <w:rPr>
                                <w:b/>
                                <w:bCs/>
                                <w:color w:val="FFFFFF" w:themeColor="background1"/>
                                <w:sz w:val="20"/>
                                <w:szCs w:val="20"/>
                              </w:rPr>
                            </w:pPr>
                            <w:r>
                              <w:rPr>
                                <w:b/>
                                <w:bCs/>
                                <w:color w:val="FFFFFF" w:themeColor="background1"/>
                                <w:sz w:val="20"/>
                                <w:szCs w:val="20"/>
                              </w:rPr>
                              <w:t>Essential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6B7D76" id="Oval 31" o:spid="_x0000_s1039" style="position:absolute;left:0;text-align:left;margin-left:232.8pt;margin-top:.8pt;width:100.2pt;height:32.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" fillcolor="#ffc000" strokecolor="#b98600" strokeweight="1pt">
                <v:stroke joinstyle="miter"/>
                <v:textbox>
                  <w:txbxContent>
                    <w:p w14:paraId="514260D7" w14:textId="0E4A2D85" w:rsidR="00231F53" w:rsidRPr="00FC30F7" w:rsidRDefault="00947DA4" w:rsidP="00231F53">
                      <w:pPr>
                        <w:jc w:val="center"/>
                        <w:rPr>
                          <w:b/>
                          <w:bCs/>
                          <w:color w:val="FFFFFF" w:themeColor="background1"/>
                          <w:sz w:val="20"/>
                          <w:szCs w:val="20"/>
                        </w:rPr>
                      </w:pPr>
                      <w:r>
                        <w:rPr>
                          <w:b/>
                          <w:bCs/>
                          <w:color w:val="FFFFFF" w:themeColor="background1"/>
                          <w:sz w:val="20"/>
                          <w:szCs w:val="20"/>
                        </w:rPr>
                        <w:t>Essential</w:t>
                      </w:r>
                    </w:p>
                  </w:txbxContent>
                </v:textbox>
                <w10:wrap anchorx="margin"/>
              </v:oval>
            </w:pict>
          </mc:Fallback>
        </mc:AlternateContent>
      </w:r>
    </w:p>
    <w:p w14:paraId="08465409" w14:textId="4002DBAA" w:rsidR="00231F53" w:rsidRPr="00231F53" w:rsidRDefault="00EC782D"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07392" behindDoc="0" locked="0" layoutInCell="1" allowOverlap="1" wp14:anchorId="653A9DA7" wp14:editId="12D8C0E9">
                <wp:simplePos x="0" y="0"/>
                <wp:positionH relativeFrom="margin">
                  <wp:posOffset>1684020</wp:posOffset>
                </wp:positionH>
                <wp:positionV relativeFrom="paragraph">
                  <wp:posOffset>68580</wp:posOffset>
                </wp:positionV>
                <wp:extent cx="822960" cy="411480"/>
                <wp:effectExtent l="0" t="0" r="15240" b="26670"/>
                <wp:wrapNone/>
                <wp:docPr id="41" name="Oval 41"/>
                <wp:cNvGraphicFramePr/>
                <a:graphic xmlns:a="http://schemas.openxmlformats.org/drawingml/2006/main">
                  <a:graphicData uri="http://schemas.microsoft.com/office/word/2010/wordprocessingShape">
                    <wps:wsp>
                      <wps:cNvSpPr/>
                      <wps:spPr>
                        <a:xfrm>
                          <a:off x="0" y="0"/>
                          <a:ext cx="82296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2095961C" w14:textId="31845783" w:rsidR="00947DA4" w:rsidRPr="00FC30F7" w:rsidRDefault="00EC782D" w:rsidP="00947DA4">
                            <w:pPr>
                              <w:rPr>
                                <w:b/>
                                <w:bCs/>
                                <w:color w:val="FFFFFF" w:themeColor="background1"/>
                                <w:sz w:val="20"/>
                                <w:szCs w:val="20"/>
                              </w:rPr>
                            </w:pPr>
                            <w:r>
                              <w:rPr>
                                <w:b/>
                                <w:bCs/>
                                <w:color w:val="FFFFFF" w:themeColor="background1"/>
                                <w:sz w:val="20"/>
                                <w:szCs w:val="20"/>
                              </w:rPr>
                              <w:t>Caring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3A9DA7" id="Oval 41" o:spid="_x0000_s1040" style="position:absolute;left:0;text-align:left;margin-left:132.6pt;margin-top:5.4pt;width:64.8pt;height:32.4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" fillcolor="#ffc000" strokecolor="#b98600" strokeweight="1pt">
                <v:stroke joinstyle="miter"/>
                <v:textbox>
                  <w:txbxContent>
                    <w:p w14:paraId="2095961C" w14:textId="31845783" w:rsidR="00947DA4" w:rsidRPr="00FC30F7" w:rsidRDefault="00EC782D" w:rsidP="00947DA4">
                      <w:pPr>
                        <w:rPr>
                          <w:b/>
                          <w:bCs/>
                          <w:color w:val="FFFFFF" w:themeColor="background1"/>
                          <w:sz w:val="20"/>
                          <w:szCs w:val="20"/>
                        </w:rPr>
                      </w:pPr>
                      <w:r>
                        <w:rPr>
                          <w:b/>
                          <w:bCs/>
                          <w:color w:val="FFFFFF" w:themeColor="background1"/>
                          <w:sz w:val="20"/>
                          <w:szCs w:val="20"/>
                        </w:rPr>
                        <w:t>Caring</w:t>
                      </w:r>
                    </w:p>
                  </w:txbxContent>
                </v:textbox>
                <w10:wrap anchorx="margin"/>
              </v:oval>
            </w:pict>
          </mc:Fallback>
        </mc:AlternateContent>
      </w:r>
    </w:p>
    <w:p w14:paraId="0D128283" w14:textId="09C6BB4F" w:rsidR="00231F53" w:rsidRPr="00231F53" w:rsidRDefault="00231F53" w:rsidP="00231F53">
      <w:pPr>
        <w:spacing w:after="0"/>
        <w:jc w:val="both"/>
        <w:rPr>
          <w:bCs/>
          <w:color w:val="auto"/>
          <w:sz w:val="20"/>
          <w:szCs w:val="20"/>
          <w:lang w:eastAsia="en-US"/>
        </w:rPr>
      </w:pPr>
    </w:p>
    <w:p w14:paraId="1A2599A2" w14:textId="3CE32554" w:rsidR="00231F53" w:rsidRPr="00231F53" w:rsidRDefault="00926AC3"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25824" behindDoc="0" locked="0" layoutInCell="1" allowOverlap="1" wp14:anchorId="0C65F886" wp14:editId="27542229">
                <wp:simplePos x="0" y="0"/>
                <wp:positionH relativeFrom="margin">
                  <wp:posOffset>2887980</wp:posOffset>
                </wp:positionH>
                <wp:positionV relativeFrom="paragraph">
                  <wp:posOffset>107950</wp:posOffset>
                </wp:positionV>
                <wp:extent cx="998220" cy="411480"/>
                <wp:effectExtent l="0" t="0" r="11430" b="26670"/>
                <wp:wrapNone/>
                <wp:docPr id="58" name="Oval 58"/>
                <wp:cNvGraphicFramePr/>
                <a:graphic xmlns:a="http://schemas.openxmlformats.org/drawingml/2006/main">
                  <a:graphicData uri="http://schemas.microsoft.com/office/word/2010/wordprocessingShape">
                    <wps:wsp>
                      <wps:cNvSpPr/>
                      <wps:spPr>
                        <a:xfrm>
                          <a:off x="0" y="0"/>
                          <a:ext cx="99822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502B3E46" w14:textId="3EF0BC8C" w:rsidR="00EC782D" w:rsidRPr="00FC30F7" w:rsidRDefault="00E41895" w:rsidP="00EC782D">
                            <w:pPr>
                              <w:rPr>
                                <w:b/>
                                <w:bCs/>
                                <w:color w:val="FFFFFF" w:themeColor="background1"/>
                                <w:sz w:val="20"/>
                                <w:szCs w:val="20"/>
                              </w:rPr>
                            </w:pPr>
                            <w:r>
                              <w:rPr>
                                <w:b/>
                                <w:bCs/>
                                <w:color w:val="FFFFFF" w:themeColor="background1"/>
                                <w:sz w:val="20"/>
                                <w:szCs w:val="20"/>
                              </w:rPr>
                              <w:t>Enabling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65F886" id="Oval 58" o:spid="_x0000_s1041" style="position:absolute;left:0;text-align:left;margin-left:227.4pt;margin-top:8.5pt;width:78.6pt;height:32.4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" fillcolor="#ffc000" strokecolor="#b98600" strokeweight="1pt">
                <v:stroke joinstyle="miter"/>
                <v:textbox>
                  <w:txbxContent>
                    <w:p w14:paraId="502B3E46" w14:textId="3EF0BC8C" w:rsidR="00EC782D" w:rsidRPr="00FC30F7" w:rsidRDefault="00E41895" w:rsidP="00EC782D">
                      <w:pPr>
                        <w:rPr>
                          <w:b/>
                          <w:bCs/>
                          <w:color w:val="FFFFFF" w:themeColor="background1"/>
                          <w:sz w:val="20"/>
                          <w:szCs w:val="20"/>
                        </w:rPr>
                      </w:pPr>
                      <w:r>
                        <w:rPr>
                          <w:b/>
                          <w:bCs/>
                          <w:color w:val="FFFFFF" w:themeColor="background1"/>
                          <w:sz w:val="20"/>
                          <w:szCs w:val="20"/>
                        </w:rPr>
                        <w:t>Enabling</w:t>
                      </w:r>
                    </w:p>
                  </w:txbxContent>
                </v:textbox>
                <w10:wrap anchorx="margin"/>
              </v:oval>
            </w:pict>
          </mc:Fallback>
        </mc:AlternateContent>
      </w:r>
    </w:p>
    <w:p w14:paraId="2F839E9D" w14:textId="54039168" w:rsidR="00231F53" w:rsidRPr="00231F53" w:rsidRDefault="00752A7F"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697152" behindDoc="0" locked="0" layoutInCell="1" allowOverlap="1" wp14:anchorId="28504D05" wp14:editId="1670ECEE">
                <wp:simplePos x="0" y="0"/>
                <wp:positionH relativeFrom="margin">
                  <wp:posOffset>4152900</wp:posOffset>
                </wp:positionH>
                <wp:positionV relativeFrom="paragraph">
                  <wp:posOffset>9525</wp:posOffset>
                </wp:positionV>
                <wp:extent cx="1272540" cy="411480"/>
                <wp:effectExtent l="0" t="0" r="22860" b="26670"/>
                <wp:wrapNone/>
                <wp:docPr id="5" name="Oval 5"/>
                <wp:cNvGraphicFramePr/>
                <a:graphic xmlns:a="http://schemas.openxmlformats.org/drawingml/2006/main">
                  <a:graphicData uri="http://schemas.microsoft.com/office/word/2010/wordprocessingShape">
                    <wps:wsp>
                      <wps:cNvSpPr/>
                      <wps:spPr>
                        <a:xfrm>
                          <a:off x="0" y="0"/>
                          <a:ext cx="127254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6A6208DC" w14:textId="4B948FBD" w:rsidR="00165EBD" w:rsidRPr="00FC30F7" w:rsidRDefault="00947DA4" w:rsidP="00165EBD">
                            <w:pPr>
                              <w:jc w:val="center"/>
                              <w:rPr>
                                <w:b/>
                                <w:bCs/>
                                <w:color w:val="FFFFFF" w:themeColor="background1"/>
                                <w:sz w:val="20"/>
                                <w:szCs w:val="20"/>
                              </w:rPr>
                            </w:pPr>
                            <w:r>
                              <w:rPr>
                                <w:b/>
                                <w:bCs/>
                                <w:color w:val="FFFFFF" w:themeColor="background1"/>
                                <w:sz w:val="20"/>
                                <w:szCs w:val="20"/>
                              </w:rPr>
                              <w:t>Fun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504D05" id="Oval 5" o:spid="_x0000_s1042" style="position:absolute;left:0;text-align:left;margin-left:327pt;margin-top:.75pt;width:100.2pt;height:32.4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" fillcolor="#ffc000" strokecolor="#b98600" strokeweight="1pt">
                <v:stroke joinstyle="miter"/>
                <v:textbox>
                  <w:txbxContent>
                    <w:p w14:paraId="6A6208DC" w14:textId="4B948FBD" w:rsidR="00165EBD" w:rsidRPr="00FC30F7" w:rsidRDefault="00947DA4" w:rsidP="00165EBD">
                      <w:pPr>
                        <w:jc w:val="center"/>
                        <w:rPr>
                          <w:b/>
                          <w:bCs/>
                          <w:color w:val="FFFFFF" w:themeColor="background1"/>
                          <w:sz w:val="20"/>
                          <w:szCs w:val="20"/>
                        </w:rPr>
                      </w:pPr>
                      <w:r>
                        <w:rPr>
                          <w:b/>
                          <w:bCs/>
                          <w:color w:val="FFFFFF" w:themeColor="background1"/>
                          <w:sz w:val="20"/>
                          <w:szCs w:val="20"/>
                        </w:rPr>
                        <w:t>Fun</w:t>
                      </w:r>
                    </w:p>
                  </w:txbxContent>
                </v:textbox>
                <w10:wrap anchorx="margin"/>
              </v:oval>
            </w:pict>
          </mc:Fallback>
        </mc:AlternateContent>
      </w:r>
      <w:r w:rsidR="00D2322A" w:rsidRPr="00231F53">
        <w:rPr>
          <w:bCs/>
          <w:noProof/>
          <w:color w:val="auto"/>
          <w:sz w:val="20"/>
          <w:szCs w:val="20"/>
          <w:lang w:eastAsia="en-US"/>
        </w:rPr>
        <mc:AlternateContent>
          <mc:Choice Requires="wps">
            <w:drawing>
              <wp:anchor distT="0" distB="0" distL="114300" distR="114300" simplePos="0" relativeHeight="251723776" behindDoc="0" locked="0" layoutInCell="1" allowOverlap="1" wp14:anchorId="4B2DA070" wp14:editId="1CA8D1AA">
                <wp:simplePos x="0" y="0"/>
                <wp:positionH relativeFrom="margin">
                  <wp:posOffset>99060</wp:posOffset>
                </wp:positionH>
                <wp:positionV relativeFrom="paragraph">
                  <wp:posOffset>10160</wp:posOffset>
                </wp:positionV>
                <wp:extent cx="830580" cy="411480"/>
                <wp:effectExtent l="0" t="0" r="26670" b="26670"/>
                <wp:wrapNone/>
                <wp:docPr id="57" name="Oval 57"/>
                <wp:cNvGraphicFramePr/>
                <a:graphic xmlns:a="http://schemas.openxmlformats.org/drawingml/2006/main">
                  <a:graphicData uri="http://schemas.microsoft.com/office/word/2010/wordprocessingShape">
                    <wps:wsp>
                      <wps:cNvSpPr/>
                      <wps:spPr>
                        <a:xfrm>
                          <a:off x="0" y="0"/>
                          <a:ext cx="83058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417AD940" w14:textId="573CD085" w:rsidR="00EC782D" w:rsidRPr="00FC30F7" w:rsidRDefault="00E41895" w:rsidP="00EC782D">
                            <w:pPr>
                              <w:rPr>
                                <w:b/>
                                <w:bCs/>
                                <w:color w:val="FFFFFF" w:themeColor="background1"/>
                                <w:sz w:val="20"/>
                                <w:szCs w:val="20"/>
                              </w:rPr>
                            </w:pPr>
                            <w:r>
                              <w:rPr>
                                <w:b/>
                                <w:bCs/>
                                <w:color w:val="FFFFFF" w:themeColor="background1"/>
                                <w:sz w:val="20"/>
                                <w:szCs w:val="20"/>
                              </w:rPr>
                              <w:t>Warm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2DA070" id="Oval 57" o:spid="_x0000_s1043" style="position:absolute;left:0;text-align:left;margin-left:7.8pt;margin-top:.8pt;width:65.4pt;height:32.4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" fillcolor="#ffc000" strokecolor="#b98600" strokeweight="1pt">
                <v:stroke joinstyle="miter"/>
                <v:textbox>
                  <w:txbxContent>
                    <w:p w14:paraId="417AD940" w14:textId="573CD085" w:rsidR="00EC782D" w:rsidRPr="00FC30F7" w:rsidRDefault="00E41895" w:rsidP="00EC782D">
                      <w:pPr>
                        <w:rPr>
                          <w:b/>
                          <w:bCs/>
                          <w:color w:val="FFFFFF" w:themeColor="background1"/>
                          <w:sz w:val="20"/>
                          <w:szCs w:val="20"/>
                        </w:rPr>
                      </w:pPr>
                      <w:r>
                        <w:rPr>
                          <w:b/>
                          <w:bCs/>
                          <w:color w:val="FFFFFF" w:themeColor="background1"/>
                          <w:sz w:val="20"/>
                          <w:szCs w:val="20"/>
                        </w:rPr>
                        <w:t>Warm</w:t>
                      </w:r>
                    </w:p>
                  </w:txbxContent>
                </v:textbox>
                <w10:wrap anchorx="margin"/>
              </v:oval>
            </w:pict>
          </mc:Fallback>
        </mc:AlternateContent>
      </w:r>
    </w:p>
    <w:p w14:paraId="6768C0CE" w14:textId="4A91BCC4" w:rsidR="00231F53" w:rsidRPr="00231F53" w:rsidRDefault="00A67FDE"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01248" behindDoc="0" locked="0" layoutInCell="1" allowOverlap="1" wp14:anchorId="0EB3B0C6" wp14:editId="215F0731">
                <wp:simplePos x="0" y="0"/>
                <wp:positionH relativeFrom="margin">
                  <wp:posOffset>967740</wp:posOffset>
                </wp:positionH>
                <wp:positionV relativeFrom="paragraph">
                  <wp:posOffset>10160</wp:posOffset>
                </wp:positionV>
                <wp:extent cx="1516380" cy="411480"/>
                <wp:effectExtent l="0" t="0" r="26670" b="26670"/>
                <wp:wrapNone/>
                <wp:docPr id="34" name="Oval 34"/>
                <wp:cNvGraphicFramePr/>
                <a:graphic xmlns:a="http://schemas.openxmlformats.org/drawingml/2006/main">
                  <a:graphicData uri="http://schemas.microsoft.com/office/word/2010/wordprocessingShape">
                    <wps:wsp>
                      <wps:cNvSpPr/>
                      <wps:spPr>
                        <a:xfrm>
                          <a:off x="0" y="0"/>
                          <a:ext cx="151638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1E57CAF0" w14:textId="3D073D25" w:rsidR="00165EBD" w:rsidRPr="00FC30F7" w:rsidRDefault="00A67FDE" w:rsidP="00A67FDE">
                            <w:pPr>
                              <w:rPr>
                                <w:b/>
                                <w:bCs/>
                                <w:color w:val="FFFFFF" w:themeColor="background1"/>
                                <w:sz w:val="20"/>
                                <w:szCs w:val="20"/>
                              </w:rPr>
                            </w:pPr>
                            <w:r>
                              <w:rPr>
                                <w:b/>
                                <w:bCs/>
                                <w:color w:val="FFFFFF" w:themeColor="background1"/>
                                <w:sz w:val="20"/>
                                <w:szCs w:val="20"/>
                              </w:rPr>
                              <w:t>Approachable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B3B0C6" id="Oval 34" o:spid="_x0000_s1044" style="position:absolute;left:0;text-align:left;margin-left:76.2pt;margin-top:.8pt;width:119.4pt;height:32.4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" fillcolor="#ffc000" strokecolor="#b98600" strokeweight="1pt">
                <v:stroke joinstyle="miter"/>
                <v:textbox>
                  <w:txbxContent>
                    <w:p w14:paraId="1E57CAF0" w14:textId="3D073D25" w:rsidR="00165EBD" w:rsidRPr="00FC30F7" w:rsidRDefault="00A67FDE" w:rsidP="00A67FDE">
                      <w:pPr>
                        <w:rPr>
                          <w:b/>
                          <w:bCs/>
                          <w:color w:val="FFFFFF" w:themeColor="background1"/>
                          <w:sz w:val="20"/>
                          <w:szCs w:val="20"/>
                        </w:rPr>
                      </w:pPr>
                      <w:r>
                        <w:rPr>
                          <w:b/>
                          <w:bCs/>
                          <w:color w:val="FFFFFF" w:themeColor="background1"/>
                          <w:sz w:val="20"/>
                          <w:szCs w:val="20"/>
                        </w:rPr>
                        <w:t>Approachable</w:t>
                      </w:r>
                    </w:p>
                  </w:txbxContent>
                </v:textbox>
                <w10:wrap anchorx="margin"/>
              </v:oval>
            </w:pict>
          </mc:Fallback>
        </mc:AlternateContent>
      </w:r>
    </w:p>
    <w:p w14:paraId="38B97B86" w14:textId="4147372C" w:rsidR="00231F53" w:rsidRPr="00231F53" w:rsidRDefault="00231F53" w:rsidP="00231F53">
      <w:pPr>
        <w:spacing w:after="0"/>
        <w:jc w:val="both"/>
        <w:rPr>
          <w:bCs/>
          <w:color w:val="auto"/>
          <w:sz w:val="20"/>
          <w:szCs w:val="20"/>
          <w:lang w:eastAsia="en-US"/>
        </w:rPr>
      </w:pPr>
    </w:p>
    <w:p w14:paraId="3EC4919B" w14:textId="077C4058" w:rsidR="00231F53" w:rsidRPr="00231F53" w:rsidRDefault="00A67FDE"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699200" behindDoc="0" locked="0" layoutInCell="1" allowOverlap="1" wp14:anchorId="0B0D3E1D" wp14:editId="2630E7A8">
                <wp:simplePos x="0" y="0"/>
                <wp:positionH relativeFrom="margin">
                  <wp:posOffset>3238500</wp:posOffset>
                </wp:positionH>
                <wp:positionV relativeFrom="paragraph">
                  <wp:posOffset>50165</wp:posOffset>
                </wp:positionV>
                <wp:extent cx="1272540" cy="411480"/>
                <wp:effectExtent l="0" t="0" r="22860" b="26670"/>
                <wp:wrapNone/>
                <wp:docPr id="10" name="Oval 10"/>
                <wp:cNvGraphicFramePr/>
                <a:graphic xmlns:a="http://schemas.openxmlformats.org/drawingml/2006/main">
                  <a:graphicData uri="http://schemas.microsoft.com/office/word/2010/wordprocessingShape">
                    <wps:wsp>
                      <wps:cNvSpPr/>
                      <wps:spPr>
                        <a:xfrm>
                          <a:off x="0" y="0"/>
                          <a:ext cx="127254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3A5528FE" w14:textId="77777777" w:rsidR="00165EBD" w:rsidRPr="00FC30F7" w:rsidRDefault="00165EBD" w:rsidP="00165EBD">
                            <w:pPr>
                              <w:jc w:val="center"/>
                              <w:rPr>
                                <w:b/>
                                <w:bCs/>
                                <w:color w:val="FFFFFF" w:themeColor="background1"/>
                                <w:sz w:val="20"/>
                                <w:szCs w:val="20"/>
                              </w:rPr>
                            </w:pPr>
                            <w:r>
                              <w:rPr>
                                <w:b/>
                                <w:bCs/>
                                <w:color w:val="FFFFFF" w:themeColor="background1"/>
                                <w:sz w:val="20"/>
                                <w:szCs w:val="20"/>
                              </w:rPr>
                              <w:t>Organised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0D3E1D" id="Oval 10" o:spid="_x0000_s1045" style="position:absolute;left:0;text-align:left;margin-left:255pt;margin-top:3.95pt;width:100.2pt;height:32.4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" fillcolor="#ffc000" strokecolor="#b98600" strokeweight="1pt">
                <v:stroke joinstyle="miter"/>
                <v:textbox>
                  <w:txbxContent>
                    <w:p w14:paraId="3A5528FE" w14:textId="77777777" w:rsidR="00165EBD" w:rsidRPr="00FC30F7" w:rsidRDefault="00165EBD" w:rsidP="00165EBD">
                      <w:pPr>
                        <w:jc w:val="center"/>
                        <w:rPr>
                          <w:b/>
                          <w:bCs/>
                          <w:color w:val="FFFFFF" w:themeColor="background1"/>
                          <w:sz w:val="20"/>
                          <w:szCs w:val="20"/>
                        </w:rPr>
                      </w:pPr>
                      <w:r>
                        <w:rPr>
                          <w:b/>
                          <w:bCs/>
                          <w:color w:val="FFFFFF" w:themeColor="background1"/>
                          <w:sz w:val="20"/>
                          <w:szCs w:val="20"/>
                        </w:rPr>
                        <w:t>Organised</w:t>
                      </w:r>
                    </w:p>
                  </w:txbxContent>
                </v:textbox>
                <w10:wrap anchorx="margin"/>
              </v:oval>
            </w:pict>
          </mc:Fallback>
        </mc:AlternateContent>
      </w:r>
    </w:p>
    <w:p w14:paraId="1612BD8E" w14:textId="3812BC97" w:rsidR="00231F53" w:rsidRPr="00231F53" w:rsidRDefault="00D2322A"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34016" behindDoc="0" locked="0" layoutInCell="1" allowOverlap="1" wp14:anchorId="55EA51DB" wp14:editId="457D5F01">
                <wp:simplePos x="0" y="0"/>
                <wp:positionH relativeFrom="margin">
                  <wp:posOffset>2004060</wp:posOffset>
                </wp:positionH>
                <wp:positionV relativeFrom="paragraph">
                  <wp:posOffset>5080</wp:posOffset>
                </wp:positionV>
                <wp:extent cx="1005840" cy="411480"/>
                <wp:effectExtent l="0" t="0" r="22860" b="26670"/>
                <wp:wrapNone/>
                <wp:docPr id="192" name="Oval 192"/>
                <wp:cNvGraphicFramePr/>
                <a:graphic xmlns:a="http://schemas.openxmlformats.org/drawingml/2006/main">
                  <a:graphicData uri="http://schemas.microsoft.com/office/word/2010/wordprocessingShape">
                    <wps:wsp>
                      <wps:cNvSpPr/>
                      <wps:spPr>
                        <a:xfrm>
                          <a:off x="0" y="0"/>
                          <a:ext cx="100584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055ECCB7" w14:textId="737B9353" w:rsidR="00D2322A" w:rsidRPr="00FC30F7" w:rsidRDefault="00D2322A" w:rsidP="00D2322A">
                            <w:pPr>
                              <w:rPr>
                                <w:b/>
                                <w:bCs/>
                                <w:color w:val="FFFFFF" w:themeColor="background1"/>
                                <w:sz w:val="20"/>
                                <w:szCs w:val="20"/>
                              </w:rPr>
                            </w:pPr>
                            <w:r>
                              <w:rPr>
                                <w:b/>
                                <w:bCs/>
                                <w:color w:val="FFFFFF" w:themeColor="background1"/>
                                <w:sz w:val="20"/>
                                <w:szCs w:val="20"/>
                              </w:rPr>
                              <w:t>Fabulous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EA51DB" id="Oval 192" o:spid="_x0000_s1046" style="position:absolute;left:0;text-align:left;margin-left:157.8pt;margin-top:.4pt;width:79.2pt;height:32.4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" fillcolor="#ffc000" strokecolor="#b98600" strokeweight="1pt">
                <v:stroke joinstyle="miter"/>
                <v:textbox>
                  <w:txbxContent>
                    <w:p w14:paraId="055ECCB7" w14:textId="737B9353" w:rsidR="00D2322A" w:rsidRPr="00FC30F7" w:rsidRDefault="00D2322A" w:rsidP="00D2322A">
                      <w:pPr>
                        <w:rPr>
                          <w:b/>
                          <w:bCs/>
                          <w:color w:val="FFFFFF" w:themeColor="background1"/>
                          <w:sz w:val="20"/>
                          <w:szCs w:val="20"/>
                        </w:rPr>
                      </w:pPr>
                      <w:r>
                        <w:rPr>
                          <w:b/>
                          <w:bCs/>
                          <w:color w:val="FFFFFF" w:themeColor="background1"/>
                          <w:sz w:val="20"/>
                          <w:szCs w:val="20"/>
                        </w:rPr>
                        <w:t>Fabulous</w:t>
                      </w:r>
                    </w:p>
                  </w:txbxContent>
                </v:textbox>
                <w10:wrap anchorx="margin"/>
              </v:oval>
            </w:pict>
          </mc:Fallback>
        </mc:AlternateContent>
      </w:r>
    </w:p>
    <w:p w14:paraId="67FEA6AF" w14:textId="020C5B59" w:rsidR="00231F53" w:rsidRPr="00231F53" w:rsidRDefault="00916198"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09440" behindDoc="0" locked="0" layoutInCell="1" allowOverlap="1" wp14:anchorId="098F4347" wp14:editId="2337642A">
                <wp:simplePos x="0" y="0"/>
                <wp:positionH relativeFrom="margin">
                  <wp:posOffset>4693920</wp:posOffset>
                </wp:positionH>
                <wp:positionV relativeFrom="paragraph">
                  <wp:posOffset>5715</wp:posOffset>
                </wp:positionV>
                <wp:extent cx="1196340" cy="556260"/>
                <wp:effectExtent l="0" t="0" r="22860" b="15240"/>
                <wp:wrapNone/>
                <wp:docPr id="46" name="Oval 46"/>
                <wp:cNvGraphicFramePr/>
                <a:graphic xmlns:a="http://schemas.openxmlformats.org/drawingml/2006/main">
                  <a:graphicData uri="http://schemas.microsoft.com/office/word/2010/wordprocessingShape">
                    <wps:wsp>
                      <wps:cNvSpPr/>
                      <wps:spPr>
                        <a:xfrm>
                          <a:off x="0" y="0"/>
                          <a:ext cx="1196340" cy="55626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155E5EA2" w14:textId="144EE079" w:rsidR="00947DA4" w:rsidRPr="00FC30F7" w:rsidRDefault="00916198" w:rsidP="00947DA4">
                            <w:pPr>
                              <w:rPr>
                                <w:b/>
                                <w:bCs/>
                                <w:color w:val="FFFFFF" w:themeColor="background1"/>
                                <w:sz w:val="20"/>
                                <w:szCs w:val="20"/>
                              </w:rPr>
                            </w:pPr>
                            <w:r>
                              <w:rPr>
                                <w:b/>
                                <w:bCs/>
                                <w:color w:val="FFFFFF" w:themeColor="background1"/>
                                <w:sz w:val="20"/>
                                <w:szCs w:val="20"/>
                              </w:rPr>
                              <w:t>Concerned about the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8F4347" id="Oval 46" o:spid="_x0000_s1047" style="position:absolute;left:0;text-align:left;margin-left:369.6pt;margin-top:.45pt;width:94.2pt;height:43.8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" fillcolor="#ffc000" strokecolor="#b98600" strokeweight="1pt">
                <v:stroke joinstyle="miter"/>
                <v:textbox>
                  <w:txbxContent>
                    <w:p w14:paraId="155E5EA2" w14:textId="144EE079" w:rsidR="00947DA4" w:rsidRPr="00FC30F7" w:rsidRDefault="00916198" w:rsidP="00947DA4">
                      <w:pPr>
                        <w:rPr>
                          <w:b/>
                          <w:bCs/>
                          <w:color w:val="FFFFFF" w:themeColor="background1"/>
                          <w:sz w:val="20"/>
                          <w:szCs w:val="20"/>
                        </w:rPr>
                      </w:pPr>
                      <w:r>
                        <w:rPr>
                          <w:b/>
                          <w:bCs/>
                          <w:color w:val="FFFFFF" w:themeColor="background1"/>
                          <w:sz w:val="20"/>
                          <w:szCs w:val="20"/>
                        </w:rPr>
                        <w:t>Concerned about the people</w:t>
                      </w:r>
                    </w:p>
                  </w:txbxContent>
                </v:textbox>
                <w10:wrap anchorx="margin"/>
              </v:oval>
            </w:pict>
          </mc:Fallback>
        </mc:AlternateContent>
      </w:r>
      <w:r w:rsidR="00947DA4" w:rsidRPr="00231F53">
        <w:rPr>
          <w:bCs/>
          <w:noProof/>
          <w:color w:val="auto"/>
          <w:sz w:val="20"/>
          <w:szCs w:val="20"/>
          <w:lang w:eastAsia="en-US"/>
        </w:rPr>
        <mc:AlternateContent>
          <mc:Choice Requires="wps">
            <w:drawing>
              <wp:anchor distT="0" distB="0" distL="114300" distR="114300" simplePos="0" relativeHeight="251719680" behindDoc="0" locked="0" layoutInCell="1" allowOverlap="1" wp14:anchorId="23DABB89" wp14:editId="30EB9FE5">
                <wp:simplePos x="0" y="0"/>
                <wp:positionH relativeFrom="margin">
                  <wp:posOffset>381000</wp:posOffset>
                </wp:positionH>
                <wp:positionV relativeFrom="paragraph">
                  <wp:posOffset>5715</wp:posOffset>
                </wp:positionV>
                <wp:extent cx="1188720" cy="541020"/>
                <wp:effectExtent l="0" t="0" r="11430" b="11430"/>
                <wp:wrapNone/>
                <wp:docPr id="54" name="Oval 54"/>
                <wp:cNvGraphicFramePr/>
                <a:graphic xmlns:a="http://schemas.openxmlformats.org/drawingml/2006/main">
                  <a:graphicData uri="http://schemas.microsoft.com/office/word/2010/wordprocessingShape">
                    <wps:wsp>
                      <wps:cNvSpPr/>
                      <wps:spPr>
                        <a:xfrm>
                          <a:off x="0" y="0"/>
                          <a:ext cx="1188720" cy="54102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18B5EC9D" w14:textId="06F6C02E" w:rsidR="00947DA4" w:rsidRPr="00FC30F7" w:rsidRDefault="00947DA4" w:rsidP="00947DA4">
                            <w:pPr>
                              <w:rPr>
                                <w:b/>
                                <w:bCs/>
                                <w:color w:val="FFFFFF" w:themeColor="background1"/>
                                <w:sz w:val="20"/>
                                <w:szCs w:val="20"/>
                              </w:rPr>
                            </w:pPr>
                            <w:r>
                              <w:rPr>
                                <w:b/>
                                <w:bCs/>
                                <w:color w:val="FFFFFF" w:themeColor="background1"/>
                                <w:sz w:val="20"/>
                                <w:szCs w:val="20"/>
                              </w:rPr>
                              <w:t>There for the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DABB89" id="Oval 54" o:spid="_x0000_s1048" style="position:absolute;left:0;text-align:left;margin-left:30pt;margin-top:.45pt;width:93.6pt;height:42.6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" fillcolor="#ffc000" strokecolor="#b98600" strokeweight="1pt">
                <v:stroke joinstyle="miter"/>
                <v:textbox>
                  <w:txbxContent>
                    <w:p w14:paraId="18B5EC9D" w14:textId="06F6C02E" w:rsidR="00947DA4" w:rsidRPr="00FC30F7" w:rsidRDefault="00947DA4" w:rsidP="00947DA4">
                      <w:pPr>
                        <w:rPr>
                          <w:b/>
                          <w:bCs/>
                          <w:color w:val="FFFFFF" w:themeColor="background1"/>
                          <w:sz w:val="20"/>
                          <w:szCs w:val="20"/>
                        </w:rPr>
                      </w:pPr>
                      <w:r>
                        <w:rPr>
                          <w:b/>
                          <w:bCs/>
                          <w:color w:val="FFFFFF" w:themeColor="background1"/>
                          <w:sz w:val="20"/>
                          <w:szCs w:val="20"/>
                        </w:rPr>
                        <w:t>There for the People</w:t>
                      </w:r>
                    </w:p>
                  </w:txbxContent>
                </v:textbox>
                <w10:wrap anchorx="margin"/>
              </v:oval>
            </w:pict>
          </mc:Fallback>
        </mc:AlternateContent>
      </w:r>
    </w:p>
    <w:p w14:paraId="2F4D66F6" w14:textId="66200B60" w:rsidR="00231F53" w:rsidRPr="00231F53" w:rsidRDefault="00E41895"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21728" behindDoc="0" locked="0" layoutInCell="1" allowOverlap="1" wp14:anchorId="575C58C4" wp14:editId="1F02328E">
                <wp:simplePos x="0" y="0"/>
                <wp:positionH relativeFrom="margin">
                  <wp:posOffset>3009900</wp:posOffset>
                </wp:positionH>
                <wp:positionV relativeFrom="paragraph">
                  <wp:posOffset>113665</wp:posOffset>
                </wp:positionV>
                <wp:extent cx="929640" cy="411480"/>
                <wp:effectExtent l="0" t="0" r="22860" b="26670"/>
                <wp:wrapNone/>
                <wp:docPr id="56" name="Oval 56"/>
                <wp:cNvGraphicFramePr/>
                <a:graphic xmlns:a="http://schemas.openxmlformats.org/drawingml/2006/main">
                  <a:graphicData uri="http://schemas.microsoft.com/office/word/2010/wordprocessingShape">
                    <wps:wsp>
                      <wps:cNvSpPr/>
                      <wps:spPr>
                        <a:xfrm>
                          <a:off x="0" y="0"/>
                          <a:ext cx="92964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32E8C684" w14:textId="585FFD20" w:rsidR="00EC782D" w:rsidRPr="00FC30F7" w:rsidRDefault="00E41895" w:rsidP="00EC782D">
                            <w:pPr>
                              <w:rPr>
                                <w:b/>
                                <w:bCs/>
                                <w:color w:val="FFFFFF" w:themeColor="background1"/>
                                <w:sz w:val="20"/>
                                <w:szCs w:val="20"/>
                              </w:rPr>
                            </w:pPr>
                            <w:r>
                              <w:rPr>
                                <w:b/>
                                <w:bCs/>
                                <w:color w:val="FFFFFF" w:themeColor="background1"/>
                                <w:sz w:val="20"/>
                                <w:szCs w:val="20"/>
                              </w:rPr>
                              <w:t>Rooted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5C58C4" id="Oval 56" o:spid="_x0000_s1049" style="position:absolute;left:0;text-align:left;margin-left:237pt;margin-top:8.95pt;width:73.2pt;height:32.4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" fillcolor="#ffc000" strokecolor="#b98600" strokeweight="1pt">
                <v:stroke joinstyle="miter"/>
                <v:textbox>
                  <w:txbxContent>
                    <w:p w14:paraId="32E8C684" w14:textId="585FFD20" w:rsidR="00EC782D" w:rsidRPr="00FC30F7" w:rsidRDefault="00E41895" w:rsidP="00EC782D">
                      <w:pPr>
                        <w:rPr>
                          <w:b/>
                          <w:bCs/>
                          <w:color w:val="FFFFFF" w:themeColor="background1"/>
                          <w:sz w:val="20"/>
                          <w:szCs w:val="20"/>
                        </w:rPr>
                      </w:pPr>
                      <w:r>
                        <w:rPr>
                          <w:b/>
                          <w:bCs/>
                          <w:color w:val="FFFFFF" w:themeColor="background1"/>
                          <w:sz w:val="20"/>
                          <w:szCs w:val="20"/>
                        </w:rPr>
                        <w:t>Rooted</w:t>
                      </w:r>
                    </w:p>
                  </w:txbxContent>
                </v:textbox>
                <w10:wrap anchorx="margin"/>
              </v:oval>
            </w:pict>
          </mc:Fallback>
        </mc:AlternateContent>
      </w:r>
    </w:p>
    <w:p w14:paraId="4773A79C" w14:textId="3D5292F3" w:rsidR="00231F53" w:rsidRPr="00231F53" w:rsidRDefault="00EC782D"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11488" behindDoc="0" locked="0" layoutInCell="1" allowOverlap="1" wp14:anchorId="55645780" wp14:editId="54ADE915">
                <wp:simplePos x="0" y="0"/>
                <wp:positionH relativeFrom="margin">
                  <wp:posOffset>1638300</wp:posOffset>
                </wp:positionH>
                <wp:positionV relativeFrom="paragraph">
                  <wp:posOffset>121920</wp:posOffset>
                </wp:positionV>
                <wp:extent cx="1310640" cy="411480"/>
                <wp:effectExtent l="0" t="0" r="22860" b="26670"/>
                <wp:wrapNone/>
                <wp:docPr id="47" name="Oval 47"/>
                <wp:cNvGraphicFramePr/>
                <a:graphic xmlns:a="http://schemas.openxmlformats.org/drawingml/2006/main">
                  <a:graphicData uri="http://schemas.microsoft.com/office/word/2010/wordprocessingShape">
                    <wps:wsp>
                      <wps:cNvSpPr/>
                      <wps:spPr>
                        <a:xfrm>
                          <a:off x="0" y="0"/>
                          <a:ext cx="131064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4FAC509D" w14:textId="179280AE" w:rsidR="00947DA4" w:rsidRPr="00FC30F7" w:rsidRDefault="00916198" w:rsidP="00947DA4">
                            <w:pPr>
                              <w:rPr>
                                <w:b/>
                                <w:bCs/>
                                <w:color w:val="FFFFFF" w:themeColor="background1"/>
                                <w:sz w:val="20"/>
                                <w:szCs w:val="20"/>
                              </w:rPr>
                            </w:pPr>
                            <w:r>
                              <w:rPr>
                                <w:b/>
                                <w:bCs/>
                                <w:color w:val="FFFFFF" w:themeColor="background1"/>
                                <w:sz w:val="20"/>
                                <w:szCs w:val="20"/>
                              </w:rPr>
                              <w:t>Professional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645780" id="Oval 47" o:spid="_x0000_s1050" style="position:absolute;left:0;text-align:left;margin-left:129pt;margin-top:9.6pt;width:103.2pt;height:32.4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" fillcolor="#ffc000" strokecolor="#b98600" strokeweight="1pt">
                <v:stroke joinstyle="miter"/>
                <v:textbox>
                  <w:txbxContent>
                    <w:p w14:paraId="4FAC509D" w14:textId="179280AE" w:rsidR="00947DA4" w:rsidRPr="00FC30F7" w:rsidRDefault="00916198" w:rsidP="00947DA4">
                      <w:pPr>
                        <w:rPr>
                          <w:b/>
                          <w:bCs/>
                          <w:color w:val="FFFFFF" w:themeColor="background1"/>
                          <w:sz w:val="20"/>
                          <w:szCs w:val="20"/>
                        </w:rPr>
                      </w:pPr>
                      <w:r>
                        <w:rPr>
                          <w:b/>
                          <w:bCs/>
                          <w:color w:val="FFFFFF" w:themeColor="background1"/>
                          <w:sz w:val="20"/>
                          <w:szCs w:val="20"/>
                        </w:rPr>
                        <w:t>Professional</w:t>
                      </w:r>
                    </w:p>
                  </w:txbxContent>
                </v:textbox>
                <w10:wrap anchorx="margin"/>
              </v:oval>
            </w:pict>
          </mc:Fallback>
        </mc:AlternateContent>
      </w:r>
    </w:p>
    <w:p w14:paraId="3AF1E703" w14:textId="31D077B5" w:rsidR="00231F53" w:rsidRPr="00231F53" w:rsidRDefault="00231F53" w:rsidP="00231F53">
      <w:pPr>
        <w:spacing w:after="0"/>
        <w:jc w:val="both"/>
        <w:rPr>
          <w:bCs/>
          <w:color w:val="auto"/>
          <w:sz w:val="20"/>
          <w:szCs w:val="20"/>
          <w:lang w:eastAsia="en-US"/>
        </w:rPr>
      </w:pPr>
    </w:p>
    <w:p w14:paraId="6D3821AC" w14:textId="42AE9352" w:rsidR="00231F53" w:rsidRPr="00231F53" w:rsidRDefault="00752A7F"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03296" behindDoc="0" locked="0" layoutInCell="1" allowOverlap="1" wp14:anchorId="6DA3DEBB" wp14:editId="0E4390C0">
                <wp:simplePos x="0" y="0"/>
                <wp:positionH relativeFrom="margin">
                  <wp:posOffset>525780</wp:posOffset>
                </wp:positionH>
                <wp:positionV relativeFrom="paragraph">
                  <wp:posOffset>123825</wp:posOffset>
                </wp:positionV>
                <wp:extent cx="975360" cy="350520"/>
                <wp:effectExtent l="0" t="0" r="15240" b="11430"/>
                <wp:wrapNone/>
                <wp:docPr id="37" name="Oval 37"/>
                <wp:cNvGraphicFramePr/>
                <a:graphic xmlns:a="http://schemas.openxmlformats.org/drawingml/2006/main">
                  <a:graphicData uri="http://schemas.microsoft.com/office/word/2010/wordprocessingShape">
                    <wps:wsp>
                      <wps:cNvSpPr/>
                      <wps:spPr>
                        <a:xfrm>
                          <a:off x="0" y="0"/>
                          <a:ext cx="975360" cy="35052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7F4D3F46" w14:textId="4D172A84" w:rsidR="00165EBD" w:rsidRPr="00FC30F7" w:rsidRDefault="00A67FDE" w:rsidP="00165EBD">
                            <w:pPr>
                              <w:jc w:val="center"/>
                              <w:rPr>
                                <w:b/>
                                <w:bCs/>
                                <w:color w:val="FFFFFF" w:themeColor="background1"/>
                                <w:sz w:val="20"/>
                                <w:szCs w:val="20"/>
                              </w:rPr>
                            </w:pPr>
                            <w:r>
                              <w:rPr>
                                <w:b/>
                                <w:bCs/>
                                <w:color w:val="FFFFFF" w:themeColor="background1"/>
                                <w:sz w:val="20"/>
                                <w:szCs w:val="20"/>
                              </w:rPr>
                              <w:t>Friendly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A3DEBB" id="Oval 37" o:spid="_x0000_s1051" style="position:absolute;left:0;text-align:left;margin-left:41.4pt;margin-top:9.75pt;width:76.8pt;height:27.6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" fillcolor="#ffc000" strokecolor="#b98600" strokeweight="1pt">
                <v:stroke joinstyle="miter"/>
                <v:textbox>
                  <w:txbxContent>
                    <w:p w14:paraId="7F4D3F46" w14:textId="4D172A84" w:rsidR="00165EBD" w:rsidRPr="00FC30F7" w:rsidRDefault="00A67FDE" w:rsidP="00165EBD">
                      <w:pPr>
                        <w:jc w:val="center"/>
                        <w:rPr>
                          <w:b/>
                          <w:bCs/>
                          <w:color w:val="FFFFFF" w:themeColor="background1"/>
                          <w:sz w:val="20"/>
                          <w:szCs w:val="20"/>
                        </w:rPr>
                      </w:pPr>
                      <w:r>
                        <w:rPr>
                          <w:b/>
                          <w:bCs/>
                          <w:color w:val="FFFFFF" w:themeColor="background1"/>
                          <w:sz w:val="20"/>
                          <w:szCs w:val="20"/>
                        </w:rPr>
                        <w:t>Friendly</w:t>
                      </w:r>
                    </w:p>
                  </w:txbxContent>
                </v:textbox>
                <w10:wrap anchorx="margin"/>
              </v:oval>
            </w:pict>
          </mc:Fallback>
        </mc:AlternateContent>
      </w:r>
      <w:r w:rsidR="00165EBD" w:rsidRPr="00231F53">
        <w:rPr>
          <w:bCs/>
          <w:noProof/>
          <w:color w:val="auto"/>
          <w:sz w:val="20"/>
          <w:szCs w:val="20"/>
          <w:lang w:eastAsia="en-US"/>
        </w:rPr>
        <mc:AlternateContent>
          <mc:Choice Requires="wps">
            <w:drawing>
              <wp:anchor distT="0" distB="0" distL="114300" distR="114300" simplePos="0" relativeHeight="251705344" behindDoc="0" locked="0" layoutInCell="1" allowOverlap="1" wp14:anchorId="6AE93CD0" wp14:editId="6C3E8C51">
                <wp:simplePos x="0" y="0"/>
                <wp:positionH relativeFrom="margin">
                  <wp:align>right</wp:align>
                </wp:positionH>
                <wp:positionV relativeFrom="paragraph">
                  <wp:posOffset>100330</wp:posOffset>
                </wp:positionV>
                <wp:extent cx="1272540" cy="411480"/>
                <wp:effectExtent l="0" t="0" r="22860" b="26670"/>
                <wp:wrapNone/>
                <wp:docPr id="40" name="Oval 40"/>
                <wp:cNvGraphicFramePr/>
                <a:graphic xmlns:a="http://schemas.openxmlformats.org/drawingml/2006/main">
                  <a:graphicData uri="http://schemas.microsoft.com/office/word/2010/wordprocessingShape">
                    <wps:wsp>
                      <wps:cNvSpPr/>
                      <wps:spPr>
                        <a:xfrm>
                          <a:off x="0" y="0"/>
                          <a:ext cx="127254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5B904978" w14:textId="157E4327" w:rsidR="00165EBD" w:rsidRPr="00FC30F7" w:rsidRDefault="00A67FDE" w:rsidP="00165EBD">
                            <w:pPr>
                              <w:jc w:val="center"/>
                              <w:rPr>
                                <w:b/>
                                <w:bCs/>
                                <w:color w:val="FFFFFF" w:themeColor="background1"/>
                                <w:sz w:val="20"/>
                                <w:szCs w:val="20"/>
                              </w:rPr>
                            </w:pPr>
                            <w:r>
                              <w:rPr>
                                <w:b/>
                                <w:bCs/>
                                <w:color w:val="FFFFFF" w:themeColor="background1"/>
                                <w:sz w:val="20"/>
                                <w:szCs w:val="20"/>
                              </w:rPr>
                              <w:t>Proactive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93CD0" id="Oval 40" o:spid="_x0000_s1052" style="position:absolute;left:0;text-align:left;margin-left:49pt;margin-top:7.9pt;width:100.2pt;height:32.4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" fillcolor="#ffc000" strokecolor="#b98600" strokeweight="1pt">
                <v:stroke joinstyle="miter"/>
                <v:textbox>
                  <w:txbxContent>
                    <w:p w14:paraId="5B904978" w14:textId="157E4327" w:rsidR="00165EBD" w:rsidRPr="00FC30F7" w:rsidRDefault="00A67FDE" w:rsidP="00165EBD">
                      <w:pPr>
                        <w:jc w:val="center"/>
                        <w:rPr>
                          <w:b/>
                          <w:bCs/>
                          <w:color w:val="FFFFFF" w:themeColor="background1"/>
                          <w:sz w:val="20"/>
                          <w:szCs w:val="20"/>
                        </w:rPr>
                      </w:pPr>
                      <w:r>
                        <w:rPr>
                          <w:b/>
                          <w:bCs/>
                          <w:color w:val="FFFFFF" w:themeColor="background1"/>
                          <w:sz w:val="20"/>
                          <w:szCs w:val="20"/>
                        </w:rPr>
                        <w:t>Proactive</w:t>
                      </w:r>
                    </w:p>
                  </w:txbxContent>
                </v:textbox>
                <w10:wrap anchorx="margin"/>
              </v:oval>
            </w:pict>
          </mc:Fallback>
        </mc:AlternateContent>
      </w:r>
    </w:p>
    <w:p w14:paraId="1D70BD8C" w14:textId="65E74909" w:rsidR="00231F53" w:rsidRPr="00231F53" w:rsidRDefault="00EC782D"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27872" behindDoc="0" locked="0" layoutInCell="1" allowOverlap="1" wp14:anchorId="5CC2F9B2" wp14:editId="49620CA4">
                <wp:simplePos x="0" y="0"/>
                <wp:positionH relativeFrom="margin">
                  <wp:posOffset>2865120</wp:posOffset>
                </wp:positionH>
                <wp:positionV relativeFrom="paragraph">
                  <wp:posOffset>25400</wp:posOffset>
                </wp:positionV>
                <wp:extent cx="1516380" cy="411480"/>
                <wp:effectExtent l="0" t="0" r="26670" b="26670"/>
                <wp:wrapNone/>
                <wp:docPr id="59" name="Oval 59"/>
                <wp:cNvGraphicFramePr/>
                <a:graphic xmlns:a="http://schemas.openxmlformats.org/drawingml/2006/main">
                  <a:graphicData uri="http://schemas.microsoft.com/office/word/2010/wordprocessingShape">
                    <wps:wsp>
                      <wps:cNvSpPr/>
                      <wps:spPr>
                        <a:xfrm>
                          <a:off x="0" y="0"/>
                          <a:ext cx="151638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7E72DC66" w14:textId="55F52B5C" w:rsidR="00EC782D" w:rsidRPr="00FC30F7" w:rsidRDefault="00EC782D" w:rsidP="00EC782D">
                            <w:pPr>
                              <w:rPr>
                                <w:b/>
                                <w:bCs/>
                                <w:color w:val="FFFFFF" w:themeColor="background1"/>
                                <w:sz w:val="20"/>
                                <w:szCs w:val="20"/>
                              </w:rPr>
                            </w:pPr>
                            <w:r>
                              <w:rPr>
                                <w:b/>
                                <w:bCs/>
                                <w:color w:val="FFFFFF" w:themeColor="background1"/>
                                <w:sz w:val="20"/>
                                <w:szCs w:val="20"/>
                              </w:rPr>
                              <w:t>Local Service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C2F9B2" id="Oval 59" o:spid="_x0000_s1053" style="position:absolute;left:0;text-align:left;margin-left:225.6pt;margin-top:2pt;width:119.4pt;height:32.4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" fillcolor="#ffc000" strokecolor="#b98600" strokeweight="1pt">
                <v:stroke joinstyle="miter"/>
                <v:textbox>
                  <w:txbxContent>
                    <w:p w14:paraId="7E72DC66" w14:textId="55F52B5C" w:rsidR="00EC782D" w:rsidRPr="00FC30F7" w:rsidRDefault="00EC782D" w:rsidP="00EC782D">
                      <w:pPr>
                        <w:rPr>
                          <w:b/>
                          <w:bCs/>
                          <w:color w:val="FFFFFF" w:themeColor="background1"/>
                          <w:sz w:val="20"/>
                          <w:szCs w:val="20"/>
                        </w:rPr>
                      </w:pPr>
                      <w:r>
                        <w:rPr>
                          <w:b/>
                          <w:bCs/>
                          <w:color w:val="FFFFFF" w:themeColor="background1"/>
                          <w:sz w:val="20"/>
                          <w:szCs w:val="20"/>
                        </w:rPr>
                        <w:t>Local Service</w:t>
                      </w:r>
                    </w:p>
                  </w:txbxContent>
                </v:textbox>
                <w10:wrap anchorx="margin"/>
              </v:oval>
            </w:pict>
          </mc:Fallback>
        </mc:AlternateContent>
      </w:r>
    </w:p>
    <w:p w14:paraId="0924534B" w14:textId="51FF1AA8" w:rsidR="00231F53" w:rsidRPr="00231F53" w:rsidRDefault="00231F53" w:rsidP="00231F53">
      <w:pPr>
        <w:spacing w:after="0"/>
        <w:jc w:val="both"/>
        <w:rPr>
          <w:bCs/>
          <w:color w:val="auto"/>
          <w:sz w:val="20"/>
          <w:szCs w:val="20"/>
          <w:lang w:eastAsia="en-US"/>
        </w:rPr>
      </w:pPr>
    </w:p>
    <w:p w14:paraId="519C16E6" w14:textId="694E244E" w:rsidR="00231F53" w:rsidRPr="00231F53" w:rsidRDefault="00231F53" w:rsidP="00231F53">
      <w:pPr>
        <w:spacing w:after="0"/>
        <w:jc w:val="both"/>
        <w:rPr>
          <w:bCs/>
          <w:color w:val="auto"/>
          <w:sz w:val="20"/>
          <w:szCs w:val="20"/>
          <w:lang w:eastAsia="en-US"/>
        </w:rPr>
      </w:pPr>
    </w:p>
    <w:p w14:paraId="6C27474D" w14:textId="433093BD" w:rsidR="00231F53" w:rsidRPr="00231F53" w:rsidRDefault="00752A7F"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17632" behindDoc="0" locked="0" layoutInCell="1" allowOverlap="1" wp14:anchorId="59DCF4F3" wp14:editId="0EA1DA6D">
                <wp:simplePos x="0" y="0"/>
                <wp:positionH relativeFrom="margin">
                  <wp:posOffset>1554480</wp:posOffset>
                </wp:positionH>
                <wp:positionV relativeFrom="paragraph">
                  <wp:posOffset>4445</wp:posOffset>
                </wp:positionV>
                <wp:extent cx="1036320" cy="411480"/>
                <wp:effectExtent l="0" t="0" r="11430" b="26670"/>
                <wp:wrapNone/>
                <wp:docPr id="53" name="Oval 53"/>
                <wp:cNvGraphicFramePr/>
                <a:graphic xmlns:a="http://schemas.openxmlformats.org/drawingml/2006/main">
                  <a:graphicData uri="http://schemas.microsoft.com/office/word/2010/wordprocessingShape">
                    <wps:wsp>
                      <wps:cNvSpPr/>
                      <wps:spPr>
                        <a:xfrm>
                          <a:off x="0" y="0"/>
                          <a:ext cx="103632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0965428D" w14:textId="52847D1B" w:rsidR="00947DA4" w:rsidRPr="00FC30F7" w:rsidRDefault="00916198" w:rsidP="00947DA4">
                            <w:pPr>
                              <w:rPr>
                                <w:b/>
                                <w:bCs/>
                                <w:color w:val="FFFFFF" w:themeColor="background1"/>
                                <w:sz w:val="20"/>
                                <w:szCs w:val="20"/>
                              </w:rPr>
                            </w:pPr>
                            <w:r>
                              <w:rPr>
                                <w:b/>
                                <w:bCs/>
                                <w:color w:val="FFFFFF" w:themeColor="background1"/>
                                <w:sz w:val="20"/>
                                <w:szCs w:val="20"/>
                              </w:rPr>
                              <w:t>Effective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DCF4F3" id="Oval 53" o:spid="_x0000_s1054" style="position:absolute;left:0;text-align:left;margin-left:122.4pt;margin-top:.35pt;width:81.6pt;height:32.4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" fillcolor="#ffc000" strokecolor="#b98600" strokeweight="1pt">
                <v:stroke joinstyle="miter"/>
                <v:textbox>
                  <w:txbxContent>
                    <w:p w14:paraId="0965428D" w14:textId="52847D1B" w:rsidR="00947DA4" w:rsidRPr="00FC30F7" w:rsidRDefault="00916198" w:rsidP="00947DA4">
                      <w:pPr>
                        <w:rPr>
                          <w:b/>
                          <w:bCs/>
                          <w:color w:val="FFFFFF" w:themeColor="background1"/>
                          <w:sz w:val="20"/>
                          <w:szCs w:val="20"/>
                        </w:rPr>
                      </w:pPr>
                      <w:r>
                        <w:rPr>
                          <w:b/>
                          <w:bCs/>
                          <w:color w:val="FFFFFF" w:themeColor="background1"/>
                          <w:sz w:val="20"/>
                          <w:szCs w:val="20"/>
                        </w:rPr>
                        <w:t>Effective</w:t>
                      </w:r>
                    </w:p>
                  </w:txbxContent>
                </v:textbox>
                <w10:wrap anchorx="margin"/>
              </v:oval>
            </w:pict>
          </mc:Fallback>
        </mc:AlternateContent>
      </w:r>
    </w:p>
    <w:p w14:paraId="39E73555" w14:textId="61EDDBB4" w:rsidR="00231F53" w:rsidRPr="00231F53" w:rsidRDefault="00752A7F" w:rsidP="00231F53">
      <w:pPr>
        <w:spacing w:after="0"/>
        <w:jc w:val="both"/>
        <w:rPr>
          <w:bCs/>
          <w:color w:val="auto"/>
          <w:sz w:val="20"/>
          <w:szCs w:val="20"/>
          <w:lang w:eastAsia="en-US"/>
        </w:rPr>
      </w:pPr>
      <w:r w:rsidRPr="00231F53">
        <w:rPr>
          <w:bCs/>
          <w:noProof/>
          <w:color w:val="auto"/>
          <w:sz w:val="20"/>
          <w:szCs w:val="20"/>
          <w:lang w:eastAsia="en-US"/>
        </w:rPr>
        <mc:AlternateContent>
          <mc:Choice Requires="wps">
            <w:drawing>
              <wp:anchor distT="0" distB="0" distL="114300" distR="114300" simplePos="0" relativeHeight="251731968" behindDoc="0" locked="0" layoutInCell="1" allowOverlap="1" wp14:anchorId="7DE2D9E1" wp14:editId="6AB47FC8">
                <wp:simplePos x="0" y="0"/>
                <wp:positionH relativeFrom="margin">
                  <wp:posOffset>3200400</wp:posOffset>
                </wp:positionH>
                <wp:positionV relativeFrom="paragraph">
                  <wp:posOffset>3810</wp:posOffset>
                </wp:positionV>
                <wp:extent cx="899160" cy="411480"/>
                <wp:effectExtent l="0" t="0" r="15240" b="26670"/>
                <wp:wrapNone/>
                <wp:docPr id="63" name="Oval 63"/>
                <wp:cNvGraphicFramePr/>
                <a:graphic xmlns:a="http://schemas.openxmlformats.org/drawingml/2006/main">
                  <a:graphicData uri="http://schemas.microsoft.com/office/word/2010/wordprocessingShape">
                    <wps:wsp>
                      <wps:cNvSpPr/>
                      <wps:spPr>
                        <a:xfrm>
                          <a:off x="0" y="0"/>
                          <a:ext cx="89916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7557B58F" w14:textId="37C39DE5" w:rsidR="00D2322A" w:rsidRPr="00FC30F7" w:rsidRDefault="00D2322A" w:rsidP="00D2322A">
                            <w:pPr>
                              <w:rPr>
                                <w:b/>
                                <w:bCs/>
                                <w:color w:val="FFFFFF" w:themeColor="background1"/>
                                <w:sz w:val="20"/>
                                <w:szCs w:val="20"/>
                              </w:rPr>
                            </w:pPr>
                            <w:r>
                              <w:rPr>
                                <w:b/>
                                <w:bCs/>
                                <w:color w:val="FFFFFF" w:themeColor="background1"/>
                                <w:sz w:val="20"/>
                                <w:szCs w:val="20"/>
                              </w:rPr>
                              <w:t>Exciting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E2D9E1" id="Oval 63" o:spid="_x0000_s1055" style="position:absolute;left:0;text-align:left;margin-left:252pt;margin-top:.3pt;width:70.8pt;height:32.4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" fillcolor="#ffc000" strokecolor="#b98600" strokeweight="1pt">
                <v:stroke joinstyle="miter"/>
                <v:textbox>
                  <w:txbxContent>
                    <w:p w14:paraId="7557B58F" w14:textId="37C39DE5" w:rsidR="00D2322A" w:rsidRPr="00FC30F7" w:rsidRDefault="00D2322A" w:rsidP="00D2322A">
                      <w:pPr>
                        <w:rPr>
                          <w:b/>
                          <w:bCs/>
                          <w:color w:val="FFFFFF" w:themeColor="background1"/>
                          <w:sz w:val="20"/>
                          <w:szCs w:val="20"/>
                        </w:rPr>
                      </w:pPr>
                      <w:r>
                        <w:rPr>
                          <w:b/>
                          <w:bCs/>
                          <w:color w:val="FFFFFF" w:themeColor="background1"/>
                          <w:sz w:val="20"/>
                          <w:szCs w:val="20"/>
                        </w:rPr>
                        <w:t>Exciting</w:t>
                      </w:r>
                    </w:p>
                  </w:txbxContent>
                </v:textbox>
                <w10:wrap anchorx="margin"/>
              </v:oval>
            </w:pict>
          </mc:Fallback>
        </mc:AlternateContent>
      </w:r>
      <w:r w:rsidRPr="00231F53">
        <w:rPr>
          <w:bCs/>
          <w:noProof/>
          <w:color w:val="auto"/>
          <w:sz w:val="20"/>
          <w:szCs w:val="20"/>
          <w:lang w:eastAsia="en-US"/>
        </w:rPr>
        <mc:AlternateContent>
          <mc:Choice Requires="wps">
            <w:drawing>
              <wp:anchor distT="0" distB="0" distL="114300" distR="114300" simplePos="0" relativeHeight="251713536" behindDoc="0" locked="0" layoutInCell="1" allowOverlap="1" wp14:anchorId="79A7E935" wp14:editId="62BFCAB8">
                <wp:simplePos x="0" y="0"/>
                <wp:positionH relativeFrom="margin">
                  <wp:align>right</wp:align>
                </wp:positionH>
                <wp:positionV relativeFrom="paragraph">
                  <wp:posOffset>5080</wp:posOffset>
                </wp:positionV>
                <wp:extent cx="1158240" cy="411480"/>
                <wp:effectExtent l="0" t="0" r="22860" b="26670"/>
                <wp:wrapNone/>
                <wp:docPr id="48" name="Oval 48"/>
                <wp:cNvGraphicFramePr/>
                <a:graphic xmlns:a="http://schemas.openxmlformats.org/drawingml/2006/main">
                  <a:graphicData uri="http://schemas.microsoft.com/office/word/2010/wordprocessingShape">
                    <wps:wsp>
                      <wps:cNvSpPr/>
                      <wps:spPr>
                        <a:xfrm>
                          <a:off x="0" y="0"/>
                          <a:ext cx="115824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225DF1B2" w14:textId="13D76357" w:rsidR="00947DA4" w:rsidRPr="00FC30F7" w:rsidRDefault="00916198" w:rsidP="00947DA4">
                            <w:pPr>
                              <w:rPr>
                                <w:b/>
                                <w:bCs/>
                                <w:color w:val="FFFFFF" w:themeColor="background1"/>
                                <w:sz w:val="20"/>
                                <w:szCs w:val="20"/>
                              </w:rPr>
                            </w:pPr>
                            <w:r>
                              <w:rPr>
                                <w:b/>
                                <w:bCs/>
                                <w:color w:val="FFFFFF" w:themeColor="background1"/>
                                <w:sz w:val="20"/>
                                <w:szCs w:val="20"/>
                              </w:rPr>
                              <w:t>Supportive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A7E935" id="Oval 48" o:spid="_x0000_s1056" style="position:absolute;left:0;text-align:left;margin-left:40pt;margin-top:.4pt;width:91.2pt;height:32.4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" fillcolor="#ffc000" strokecolor="#b98600" strokeweight="1pt">
                <v:stroke joinstyle="miter"/>
                <v:textbox>
                  <w:txbxContent>
                    <w:p w14:paraId="225DF1B2" w14:textId="13D76357" w:rsidR="00947DA4" w:rsidRPr="00FC30F7" w:rsidRDefault="00916198" w:rsidP="00947DA4">
                      <w:pPr>
                        <w:rPr>
                          <w:b/>
                          <w:bCs/>
                          <w:color w:val="FFFFFF" w:themeColor="background1"/>
                          <w:sz w:val="20"/>
                          <w:szCs w:val="20"/>
                        </w:rPr>
                      </w:pPr>
                      <w:r>
                        <w:rPr>
                          <w:b/>
                          <w:bCs/>
                          <w:color w:val="FFFFFF" w:themeColor="background1"/>
                          <w:sz w:val="20"/>
                          <w:szCs w:val="20"/>
                        </w:rPr>
                        <w:t>Supportive</w:t>
                      </w:r>
                    </w:p>
                  </w:txbxContent>
                </v:textbox>
                <w10:wrap anchorx="margin"/>
              </v:oval>
            </w:pict>
          </mc:Fallback>
        </mc:AlternateContent>
      </w:r>
      <w:r w:rsidRPr="00231F53">
        <w:rPr>
          <w:bCs/>
          <w:noProof/>
          <w:color w:val="auto"/>
          <w:sz w:val="20"/>
          <w:szCs w:val="20"/>
          <w:lang w:eastAsia="en-US"/>
        </w:rPr>
        <mc:AlternateContent>
          <mc:Choice Requires="wps">
            <w:drawing>
              <wp:anchor distT="0" distB="0" distL="114300" distR="114300" simplePos="0" relativeHeight="251715584" behindDoc="0" locked="0" layoutInCell="1" allowOverlap="1" wp14:anchorId="517DD5B5" wp14:editId="12D386BA">
                <wp:simplePos x="0" y="0"/>
                <wp:positionH relativeFrom="margin">
                  <wp:posOffset>121920</wp:posOffset>
                </wp:positionH>
                <wp:positionV relativeFrom="paragraph">
                  <wp:posOffset>5715</wp:posOffset>
                </wp:positionV>
                <wp:extent cx="1127760" cy="411480"/>
                <wp:effectExtent l="0" t="0" r="15240" b="26670"/>
                <wp:wrapNone/>
                <wp:docPr id="49" name="Oval 49"/>
                <wp:cNvGraphicFramePr/>
                <a:graphic xmlns:a="http://schemas.openxmlformats.org/drawingml/2006/main">
                  <a:graphicData uri="http://schemas.microsoft.com/office/word/2010/wordprocessingShape">
                    <wps:wsp>
                      <wps:cNvSpPr/>
                      <wps:spPr>
                        <a:xfrm>
                          <a:off x="0" y="0"/>
                          <a:ext cx="1127760" cy="411480"/>
                        </a:xfrm>
                        <a:prstGeom prst="ellipse">
                          <a:avLst/>
                        </a:prstGeom>
                        <a:solidFill>
                          <a:srgbClr val="FFC000"/>
                        </a:solidFill>
                        <a:ln w="12700" cap="flat" cmpd="sng" algn="ctr">
                          <a:solidFill>
                            <a:srgbClr val="FBB800">
                              <a:shade val="50000"/>
                            </a:srgbClr>
                          </a:solidFill>
                          <a:prstDash val="solid"/>
                          <a:miter lim="800000"/>
                        </a:ln>
                        <a:effectLst/>
                      </wps:spPr>
                      <wps:txbx>
                        <w:txbxContent>
                          <w:p w14:paraId="653A8118" w14:textId="16919CA3" w:rsidR="00947DA4" w:rsidRPr="00FC30F7" w:rsidRDefault="00916198" w:rsidP="00947DA4">
                            <w:pPr>
                              <w:rPr>
                                <w:b/>
                                <w:bCs/>
                                <w:color w:val="FFFFFF" w:themeColor="background1"/>
                                <w:sz w:val="20"/>
                                <w:szCs w:val="20"/>
                              </w:rPr>
                            </w:pPr>
                            <w:r>
                              <w:rPr>
                                <w:b/>
                                <w:bCs/>
                                <w:color w:val="FFFFFF" w:themeColor="background1"/>
                                <w:sz w:val="20"/>
                                <w:szCs w:val="20"/>
                              </w:rPr>
                              <w:t>Beneficial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7DD5B5" id="Oval 49" o:spid="_x0000_s1057" style="position:absolute;left:0;text-align:left;margin-left:9.6pt;margin-top:.45pt;width:88.8pt;height:32.4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" fillcolor="#ffc000" strokecolor="#b98600" strokeweight="1pt">
                <v:stroke joinstyle="miter"/>
                <v:textbox>
                  <w:txbxContent>
                    <w:p w14:paraId="653A8118" w14:textId="16919CA3" w:rsidR="00947DA4" w:rsidRPr="00FC30F7" w:rsidRDefault="00916198" w:rsidP="00947DA4">
                      <w:pPr>
                        <w:rPr>
                          <w:b/>
                          <w:bCs/>
                          <w:color w:val="FFFFFF" w:themeColor="background1"/>
                          <w:sz w:val="20"/>
                          <w:szCs w:val="20"/>
                        </w:rPr>
                      </w:pPr>
                      <w:r>
                        <w:rPr>
                          <w:b/>
                          <w:bCs/>
                          <w:color w:val="FFFFFF" w:themeColor="background1"/>
                          <w:sz w:val="20"/>
                          <w:szCs w:val="20"/>
                        </w:rPr>
                        <w:t>Beneficial</w:t>
                      </w:r>
                    </w:p>
                  </w:txbxContent>
                </v:textbox>
                <w10:wrap anchorx="margin"/>
              </v:oval>
            </w:pict>
          </mc:Fallback>
        </mc:AlternateContent>
      </w:r>
    </w:p>
    <w:p w14:paraId="75F5C821" w14:textId="594CA272" w:rsidR="00231F53" w:rsidRPr="00231F53" w:rsidRDefault="00231F53" w:rsidP="00231F53">
      <w:pPr>
        <w:spacing w:after="0"/>
        <w:jc w:val="both"/>
        <w:rPr>
          <w:bCs/>
          <w:color w:val="auto"/>
          <w:sz w:val="20"/>
          <w:szCs w:val="20"/>
          <w:lang w:eastAsia="en-US"/>
        </w:rPr>
      </w:pPr>
    </w:p>
    <w:p w14:paraId="710B9A6A" w14:textId="394D0D41" w:rsidR="00231F53" w:rsidRPr="00231F53" w:rsidRDefault="00231F53" w:rsidP="00231F53">
      <w:pPr>
        <w:spacing w:after="0"/>
        <w:jc w:val="both"/>
        <w:rPr>
          <w:bCs/>
          <w:color w:val="auto"/>
          <w:sz w:val="20"/>
          <w:szCs w:val="20"/>
          <w:lang w:eastAsia="en-US"/>
        </w:rPr>
      </w:pPr>
    </w:p>
    <w:p w14:paraId="5D34764B" w14:textId="77777777" w:rsidR="00676E2F" w:rsidRPr="00231F53" w:rsidRDefault="00676E2F" w:rsidP="00231F53">
      <w:pPr>
        <w:jc w:val="both"/>
        <w:rPr>
          <w:i/>
          <w:iCs/>
        </w:rPr>
      </w:pPr>
    </w:p>
    <w:p w14:paraId="4172218E" w14:textId="77777777" w:rsidR="003249B2" w:rsidRDefault="003249B2" w:rsidP="00AA7D68">
      <w:pPr>
        <w:pStyle w:val="2CESub-heading"/>
      </w:pPr>
      <w:bookmarkStart w:id="28" w:name="_Toc120628478"/>
      <w:bookmarkStart w:id="29" w:name="_Hlk112924848"/>
    </w:p>
    <w:p w14:paraId="4DBAD23D" w14:textId="77777777" w:rsidR="003249B2" w:rsidRDefault="003249B2" w:rsidP="00AA7D68">
      <w:pPr>
        <w:pStyle w:val="2CESub-heading"/>
      </w:pPr>
    </w:p>
    <w:p w14:paraId="5B8D761B" w14:textId="77777777" w:rsidR="003249B2" w:rsidRDefault="003249B2" w:rsidP="00AA7D68">
      <w:pPr>
        <w:pStyle w:val="2CESub-heading"/>
      </w:pPr>
    </w:p>
    <w:p w14:paraId="5108CB5C" w14:textId="77777777" w:rsidR="003249B2" w:rsidRDefault="003249B2" w:rsidP="00AA7D68">
      <w:pPr>
        <w:pStyle w:val="2CESub-heading"/>
      </w:pPr>
    </w:p>
    <w:p w14:paraId="7CF87C46" w14:textId="77777777" w:rsidR="003249B2" w:rsidRDefault="003249B2" w:rsidP="00AA7D68">
      <w:pPr>
        <w:pStyle w:val="2CESub-heading"/>
      </w:pPr>
    </w:p>
    <w:p w14:paraId="40DBF1FE" w14:textId="77777777" w:rsidR="00397A0F" w:rsidRDefault="00397A0F" w:rsidP="00397A0F">
      <w:pPr>
        <w:pStyle w:val="3CENormal"/>
        <w:rPr>
          <w:lang w:eastAsia="en-US"/>
        </w:rPr>
      </w:pPr>
    </w:p>
    <w:p w14:paraId="03A0CF9F" w14:textId="77777777" w:rsidR="00EC4735" w:rsidRDefault="00EC4735" w:rsidP="00397A0F">
      <w:pPr>
        <w:pStyle w:val="3CENormal"/>
        <w:rPr>
          <w:lang w:eastAsia="en-US"/>
        </w:rPr>
      </w:pPr>
    </w:p>
    <w:p w14:paraId="677A5C52" w14:textId="77777777" w:rsidR="00EC4735" w:rsidRDefault="00EC4735" w:rsidP="00397A0F">
      <w:pPr>
        <w:pStyle w:val="3CENormal"/>
        <w:rPr>
          <w:lang w:eastAsia="en-US"/>
        </w:rPr>
      </w:pPr>
    </w:p>
    <w:p w14:paraId="69EC68D6" w14:textId="77777777" w:rsidR="00EC4735" w:rsidRDefault="00EC4735" w:rsidP="00397A0F">
      <w:pPr>
        <w:pStyle w:val="3CENormal"/>
        <w:rPr>
          <w:lang w:eastAsia="en-US"/>
        </w:rPr>
      </w:pPr>
    </w:p>
    <w:p w14:paraId="22D7CB4F" w14:textId="77777777" w:rsidR="00387BB8" w:rsidRPr="00397A0F" w:rsidRDefault="00387BB8" w:rsidP="00397A0F">
      <w:pPr>
        <w:pStyle w:val="3CENormal"/>
        <w:rPr>
          <w:lang w:eastAsia="en-US"/>
        </w:rPr>
      </w:pPr>
    </w:p>
    <w:p w14:paraId="326A37C5" w14:textId="052F2E72" w:rsidR="00231F53" w:rsidRPr="00C85CB9" w:rsidRDefault="00231F53" w:rsidP="00C85CB9">
      <w:pPr>
        <w:pStyle w:val="2CESub-heading"/>
      </w:pPr>
      <w:r w:rsidRPr="00C85CB9">
        <w:lastRenderedPageBreak/>
        <w:t>3.</w:t>
      </w:r>
      <w:r w:rsidR="00651972" w:rsidRPr="00C85CB9">
        <w:t>4</w:t>
      </w:r>
      <w:r w:rsidRPr="00C85CB9">
        <w:t xml:space="preserve"> Gaps and Opportunities</w:t>
      </w:r>
      <w:bookmarkEnd w:id="28"/>
    </w:p>
    <w:bookmarkEnd w:id="29"/>
    <w:p w14:paraId="231F0D2D" w14:textId="24B8A05A" w:rsidR="00206BC8" w:rsidRDefault="00206BC8" w:rsidP="00231F53">
      <w:pPr>
        <w:jc w:val="both"/>
        <w:rPr>
          <w:color w:val="auto"/>
          <w:lang w:eastAsia="en-US"/>
        </w:rPr>
      </w:pPr>
      <w:r>
        <w:rPr>
          <w:noProof/>
          <w:color w:val="auto"/>
          <w:lang w:eastAsia="en-US"/>
        </w:rPr>
        <w:drawing>
          <wp:anchor distT="0" distB="0" distL="114300" distR="114300" simplePos="0" relativeHeight="251740160" behindDoc="0" locked="0" layoutInCell="1" allowOverlap="1" wp14:anchorId="37A4BA28" wp14:editId="03D6372C">
            <wp:simplePos x="0" y="0"/>
            <wp:positionH relativeFrom="column">
              <wp:posOffset>3497580</wp:posOffset>
            </wp:positionH>
            <wp:positionV relativeFrom="paragraph">
              <wp:posOffset>683260</wp:posOffset>
            </wp:positionV>
            <wp:extent cx="2211705" cy="1516380"/>
            <wp:effectExtent l="0" t="0" r="0" b="7620"/>
            <wp:wrapSquare wrapText="bothSides"/>
            <wp:docPr id="18" name="Picture 18" descr="A picture containing grass, sky,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ss, sky, outdoor, standing&#10;&#10;Description automatically generated"/>
                    <pic:cNvPicPr/>
                  </pic:nvPicPr>
                  <pic:blipFill>
                    <a:blip r:embed="rId21"/>
                    <a:stretch>
                      <a:fillRect/>
                    </a:stretch>
                  </pic:blipFill>
                  <pic:spPr>
                    <a:xfrm>
                      <a:off x="0" y="0"/>
                      <a:ext cx="2211705" cy="1516380"/>
                    </a:xfrm>
                    <a:prstGeom prst="rect">
                      <a:avLst/>
                    </a:prstGeom>
                  </pic:spPr>
                </pic:pic>
              </a:graphicData>
            </a:graphic>
          </wp:anchor>
        </w:drawing>
      </w:r>
      <w:r w:rsidR="00231F53" w:rsidRPr="00FA34F5">
        <w:rPr>
          <w:color w:val="auto"/>
          <w:lang w:eastAsia="en-US"/>
        </w:rPr>
        <w:t>A</w:t>
      </w:r>
      <w:r w:rsidR="003249B2" w:rsidRPr="00FA34F5">
        <w:rPr>
          <w:color w:val="auto"/>
          <w:lang w:eastAsia="en-US"/>
        </w:rPr>
        <w:t>ll those participating in the exercise</w:t>
      </w:r>
      <w:r w:rsidR="00231F53" w:rsidRPr="00FA34F5">
        <w:rPr>
          <w:color w:val="auto"/>
          <w:lang w:eastAsia="en-US"/>
        </w:rPr>
        <w:t xml:space="preserve"> were asked if </w:t>
      </w:r>
      <w:r w:rsidR="00AD369E" w:rsidRPr="00FA34F5">
        <w:rPr>
          <w:color w:val="auto"/>
          <w:lang w:eastAsia="en-US"/>
        </w:rPr>
        <w:t xml:space="preserve">they were any gaps in the current provision </w:t>
      </w:r>
      <w:r w:rsidR="006F509D" w:rsidRPr="00FA34F5">
        <w:rPr>
          <w:color w:val="auto"/>
          <w:lang w:eastAsia="en-US"/>
        </w:rPr>
        <w:t xml:space="preserve">or </w:t>
      </w:r>
      <w:r w:rsidR="0035190B" w:rsidRPr="00FA34F5">
        <w:rPr>
          <w:color w:val="auto"/>
          <w:lang w:eastAsia="en-US"/>
        </w:rPr>
        <w:t xml:space="preserve">opportunities to extend current services or introduce new ones. </w:t>
      </w:r>
      <w:r w:rsidR="0031083A" w:rsidRPr="00FA34F5">
        <w:rPr>
          <w:color w:val="auto"/>
          <w:lang w:eastAsia="en-US"/>
        </w:rPr>
        <w:t>In the main r</w:t>
      </w:r>
      <w:r w:rsidR="00C5777A" w:rsidRPr="00FA34F5">
        <w:rPr>
          <w:color w:val="auto"/>
          <w:lang w:eastAsia="en-US"/>
        </w:rPr>
        <w:t xml:space="preserve">espondents felt that the current provision met the needs of the </w:t>
      </w:r>
      <w:r w:rsidR="00C5777A" w:rsidRPr="00C85CB9">
        <w:rPr>
          <w:color w:val="auto"/>
          <w:lang w:eastAsia="en-US"/>
        </w:rPr>
        <w:t>service users</w:t>
      </w:r>
      <w:r w:rsidR="00E413F8" w:rsidRPr="00C85CB9">
        <w:rPr>
          <w:color w:val="auto"/>
          <w:lang w:eastAsia="en-US"/>
        </w:rPr>
        <w:t xml:space="preserve"> </w:t>
      </w:r>
      <w:r w:rsidR="0031083A" w:rsidRPr="00C85CB9">
        <w:rPr>
          <w:color w:val="auto"/>
          <w:lang w:eastAsia="en-US"/>
        </w:rPr>
        <w:t xml:space="preserve">and that Caraidean Uibhist should continue with what it </w:t>
      </w:r>
      <w:r w:rsidR="00A7390B" w:rsidRPr="00C85CB9">
        <w:rPr>
          <w:color w:val="auto"/>
          <w:lang w:eastAsia="en-US"/>
        </w:rPr>
        <w:t xml:space="preserve">does </w:t>
      </w:r>
      <w:r w:rsidR="0031083A" w:rsidRPr="00C85CB9">
        <w:rPr>
          <w:color w:val="auto"/>
          <w:lang w:eastAsia="en-US"/>
        </w:rPr>
        <w:t xml:space="preserve">and continue to do it to a high </w:t>
      </w:r>
      <w:r w:rsidR="00397A0F" w:rsidRPr="00C85CB9">
        <w:rPr>
          <w:color w:val="auto"/>
          <w:lang w:eastAsia="en-US"/>
        </w:rPr>
        <w:t>standard.</w:t>
      </w:r>
      <w:r w:rsidR="004E48A9" w:rsidRPr="00C85CB9">
        <w:rPr>
          <w:color w:val="auto"/>
          <w:lang w:eastAsia="en-US"/>
        </w:rPr>
        <w:t xml:space="preserve"> </w:t>
      </w:r>
      <w:r w:rsidR="00C948D8" w:rsidRPr="00C85CB9">
        <w:rPr>
          <w:color w:val="auto"/>
          <w:lang w:eastAsia="en-US"/>
        </w:rPr>
        <w:t xml:space="preserve">Caraidean Uibhist actively explores </w:t>
      </w:r>
      <w:r w:rsidR="00D6314A" w:rsidRPr="00C85CB9">
        <w:rPr>
          <w:color w:val="auto"/>
          <w:lang w:eastAsia="en-US"/>
        </w:rPr>
        <w:t xml:space="preserve">new </w:t>
      </w:r>
      <w:r w:rsidR="00C948D8" w:rsidRPr="00C85CB9">
        <w:rPr>
          <w:color w:val="auto"/>
          <w:lang w:eastAsia="en-US"/>
        </w:rPr>
        <w:t xml:space="preserve">opportunities </w:t>
      </w:r>
      <w:r w:rsidR="00D6314A" w:rsidRPr="00C85CB9">
        <w:rPr>
          <w:color w:val="auto"/>
          <w:lang w:eastAsia="en-US"/>
        </w:rPr>
        <w:t xml:space="preserve">to extend existing services or to meet emerging need and demand. </w:t>
      </w:r>
      <w:r w:rsidR="004149C9" w:rsidRPr="00C85CB9">
        <w:rPr>
          <w:color w:val="auto"/>
          <w:lang w:eastAsia="en-US"/>
        </w:rPr>
        <w:t>However, l</w:t>
      </w:r>
      <w:r w:rsidR="00D6314A" w:rsidRPr="00C85CB9">
        <w:rPr>
          <w:color w:val="auto"/>
          <w:lang w:eastAsia="en-US"/>
        </w:rPr>
        <w:t xml:space="preserve">ike </w:t>
      </w:r>
      <w:r w:rsidR="008B0911" w:rsidRPr="00C85CB9">
        <w:rPr>
          <w:color w:val="auto"/>
          <w:lang w:eastAsia="en-US"/>
        </w:rPr>
        <w:t xml:space="preserve">many organisations within the third sector they are faced with </w:t>
      </w:r>
      <w:r w:rsidR="002479B1" w:rsidRPr="00C85CB9">
        <w:rPr>
          <w:color w:val="auto"/>
          <w:lang w:eastAsia="en-US"/>
        </w:rPr>
        <w:t>managing their services with limited funding and resource</w:t>
      </w:r>
      <w:r w:rsidR="004149C9" w:rsidRPr="004149C9">
        <w:rPr>
          <w:color w:val="00B050"/>
          <w:lang w:eastAsia="en-US"/>
        </w:rPr>
        <w:t>.</w:t>
      </w:r>
    </w:p>
    <w:p w14:paraId="26FDB4CB" w14:textId="7949439F" w:rsidR="007D4CDF" w:rsidRPr="00FA34F5" w:rsidRDefault="0031083A" w:rsidP="00231F53">
      <w:pPr>
        <w:jc w:val="both"/>
        <w:rPr>
          <w:color w:val="auto"/>
          <w:lang w:eastAsia="en-US"/>
        </w:rPr>
      </w:pPr>
      <w:r w:rsidRPr="00FA34F5">
        <w:rPr>
          <w:color w:val="auto"/>
          <w:lang w:eastAsia="en-US"/>
        </w:rPr>
        <w:t>Where</w:t>
      </w:r>
      <w:r w:rsidR="00E413F8" w:rsidRPr="00FA34F5">
        <w:rPr>
          <w:color w:val="auto"/>
          <w:lang w:eastAsia="en-US"/>
        </w:rPr>
        <w:t xml:space="preserve"> </w:t>
      </w:r>
      <w:r w:rsidR="002D046C" w:rsidRPr="00FA34F5">
        <w:rPr>
          <w:color w:val="auto"/>
          <w:lang w:eastAsia="en-US"/>
        </w:rPr>
        <w:t>feedback</w:t>
      </w:r>
      <w:r w:rsidRPr="00FA34F5">
        <w:rPr>
          <w:color w:val="auto"/>
          <w:lang w:eastAsia="en-US"/>
        </w:rPr>
        <w:t xml:space="preserve"> did </w:t>
      </w:r>
      <w:r w:rsidR="007D4CDF" w:rsidRPr="00FA34F5">
        <w:rPr>
          <w:color w:val="auto"/>
          <w:lang w:eastAsia="en-US"/>
        </w:rPr>
        <w:t xml:space="preserve">suggest additional support or </w:t>
      </w:r>
      <w:r w:rsidR="009A1B13" w:rsidRPr="00FA34F5">
        <w:rPr>
          <w:color w:val="auto"/>
          <w:lang w:eastAsia="en-US"/>
        </w:rPr>
        <w:t xml:space="preserve">new </w:t>
      </w:r>
      <w:r w:rsidR="007D4CDF" w:rsidRPr="00FA34F5">
        <w:rPr>
          <w:color w:val="auto"/>
          <w:lang w:eastAsia="en-US"/>
        </w:rPr>
        <w:t xml:space="preserve">services </w:t>
      </w:r>
      <w:r w:rsidR="009A1B13" w:rsidRPr="00FA34F5">
        <w:rPr>
          <w:color w:val="auto"/>
          <w:lang w:eastAsia="en-US"/>
        </w:rPr>
        <w:t>it focused on</w:t>
      </w:r>
      <w:r w:rsidR="007D4CDF" w:rsidRPr="00FA34F5">
        <w:rPr>
          <w:color w:val="auto"/>
          <w:lang w:eastAsia="en-US"/>
        </w:rPr>
        <w:t>:</w:t>
      </w:r>
      <w:r w:rsidR="007C164A" w:rsidRPr="00FA34F5">
        <w:rPr>
          <w:color w:val="auto"/>
          <w:lang w:eastAsia="en-US"/>
        </w:rPr>
        <w:t xml:space="preserve"> </w:t>
      </w:r>
    </w:p>
    <w:p w14:paraId="7C02BE62" w14:textId="5005EED7" w:rsidR="00D23EAC" w:rsidRPr="00FA34F5" w:rsidRDefault="00B819F9" w:rsidP="00EB3101">
      <w:pPr>
        <w:numPr>
          <w:ilvl w:val="0"/>
          <w:numId w:val="3"/>
        </w:numPr>
        <w:tabs>
          <w:tab w:val="num" w:pos="360"/>
        </w:tabs>
        <w:ind w:left="714" w:hanging="357"/>
        <w:jc w:val="both"/>
        <w:rPr>
          <w:bCs/>
          <w:color w:val="auto"/>
        </w:rPr>
      </w:pPr>
      <w:r w:rsidRPr="00FA34F5">
        <w:rPr>
          <w:b/>
          <w:color w:val="auto"/>
        </w:rPr>
        <w:t>Increas</w:t>
      </w:r>
      <w:r w:rsidR="009A1B13" w:rsidRPr="00FA34F5">
        <w:rPr>
          <w:b/>
          <w:color w:val="auto"/>
        </w:rPr>
        <w:t>ed</w:t>
      </w:r>
      <w:r w:rsidRPr="00FA34F5">
        <w:rPr>
          <w:b/>
          <w:color w:val="auto"/>
        </w:rPr>
        <w:t xml:space="preserve"> number of </w:t>
      </w:r>
      <w:r w:rsidR="0082089E" w:rsidRPr="00FA34F5">
        <w:rPr>
          <w:b/>
          <w:color w:val="auto"/>
        </w:rPr>
        <w:t>social events</w:t>
      </w:r>
      <w:r w:rsidR="00231F53" w:rsidRPr="00FA34F5">
        <w:rPr>
          <w:b/>
          <w:color w:val="auto"/>
        </w:rPr>
        <w:t xml:space="preserve">: </w:t>
      </w:r>
      <w:r w:rsidR="0082089E" w:rsidRPr="00FA34F5">
        <w:rPr>
          <w:bCs/>
          <w:color w:val="auto"/>
        </w:rPr>
        <w:t xml:space="preserve">due to the success of the social events </w:t>
      </w:r>
      <w:r w:rsidR="0068734D" w:rsidRPr="00FA34F5">
        <w:rPr>
          <w:bCs/>
          <w:color w:val="auto"/>
        </w:rPr>
        <w:t xml:space="preserve">and </w:t>
      </w:r>
      <w:r w:rsidR="00EB3101" w:rsidRPr="00FA34F5">
        <w:rPr>
          <w:bCs/>
          <w:color w:val="auto"/>
        </w:rPr>
        <w:t>community-based</w:t>
      </w:r>
      <w:r w:rsidR="0068734D" w:rsidRPr="00FA34F5">
        <w:rPr>
          <w:bCs/>
          <w:color w:val="auto"/>
        </w:rPr>
        <w:t xml:space="preserve"> activity </w:t>
      </w:r>
      <w:r w:rsidR="00D23EAC" w:rsidRPr="00FA34F5">
        <w:rPr>
          <w:bCs/>
          <w:color w:val="auto"/>
        </w:rPr>
        <w:t>including</w:t>
      </w:r>
      <w:r w:rsidR="0082089E" w:rsidRPr="00FA34F5">
        <w:rPr>
          <w:bCs/>
          <w:color w:val="auto"/>
        </w:rPr>
        <w:t xml:space="preserve"> </w:t>
      </w:r>
      <w:r w:rsidR="0068734D" w:rsidRPr="00FA34F5">
        <w:rPr>
          <w:bCs/>
          <w:color w:val="auto"/>
        </w:rPr>
        <w:t xml:space="preserve">on-line activity </w:t>
      </w:r>
      <w:r w:rsidR="00745DBA" w:rsidRPr="00FA34F5">
        <w:rPr>
          <w:bCs/>
          <w:color w:val="auto"/>
        </w:rPr>
        <w:t>there were suggestion</w:t>
      </w:r>
      <w:r w:rsidR="00676E2F" w:rsidRPr="00FA34F5">
        <w:rPr>
          <w:bCs/>
          <w:color w:val="auto"/>
        </w:rPr>
        <w:t>s</w:t>
      </w:r>
      <w:r w:rsidR="00745DBA" w:rsidRPr="00FA34F5">
        <w:rPr>
          <w:bCs/>
          <w:color w:val="auto"/>
        </w:rPr>
        <w:t xml:space="preserve"> </w:t>
      </w:r>
      <w:r w:rsidR="00C64F6A" w:rsidRPr="00FA34F5">
        <w:rPr>
          <w:bCs/>
          <w:color w:val="auto"/>
        </w:rPr>
        <w:t xml:space="preserve">to </w:t>
      </w:r>
      <w:r w:rsidR="00412DF5" w:rsidRPr="00FA34F5">
        <w:rPr>
          <w:bCs/>
          <w:color w:val="auto"/>
        </w:rPr>
        <w:t>introduce</w:t>
      </w:r>
      <w:r w:rsidR="00C64F6A" w:rsidRPr="00FA34F5">
        <w:rPr>
          <w:bCs/>
          <w:color w:val="auto"/>
        </w:rPr>
        <w:t xml:space="preserve"> more </w:t>
      </w:r>
      <w:r w:rsidR="00412DF5" w:rsidRPr="00FA34F5">
        <w:rPr>
          <w:bCs/>
          <w:color w:val="auto"/>
        </w:rPr>
        <w:t xml:space="preserve">events and </w:t>
      </w:r>
      <w:r w:rsidR="00F71E95">
        <w:rPr>
          <w:bCs/>
          <w:color w:val="auto"/>
        </w:rPr>
        <w:t xml:space="preserve">themed </w:t>
      </w:r>
      <w:r w:rsidR="00412DF5" w:rsidRPr="00FA34F5">
        <w:rPr>
          <w:bCs/>
          <w:color w:val="auto"/>
        </w:rPr>
        <w:t>social activities</w:t>
      </w:r>
      <w:r w:rsidR="00EB3101" w:rsidRPr="00FA34F5">
        <w:rPr>
          <w:bCs/>
          <w:color w:val="auto"/>
        </w:rPr>
        <w:t>.</w:t>
      </w:r>
    </w:p>
    <w:p w14:paraId="3AF36FF8" w14:textId="73C8EDA2" w:rsidR="00A42FA9" w:rsidRPr="00FA34F5" w:rsidRDefault="00A42FA9" w:rsidP="00A42FA9">
      <w:pPr>
        <w:ind w:left="714"/>
        <w:jc w:val="both"/>
        <w:rPr>
          <w:bCs/>
          <w:color w:val="auto"/>
        </w:rPr>
      </w:pPr>
      <w:r w:rsidRPr="00FA34F5">
        <w:rPr>
          <w:bCs/>
          <w:color w:val="auto"/>
        </w:rPr>
        <w:t xml:space="preserve">There </w:t>
      </w:r>
      <w:r w:rsidR="00773A93" w:rsidRPr="00FA34F5">
        <w:rPr>
          <w:bCs/>
          <w:color w:val="auto"/>
        </w:rPr>
        <w:t>was str</w:t>
      </w:r>
      <w:r w:rsidR="003F2FB0" w:rsidRPr="00FA34F5">
        <w:rPr>
          <w:bCs/>
          <w:color w:val="auto"/>
        </w:rPr>
        <w:t>o</w:t>
      </w:r>
      <w:r w:rsidR="00773A93" w:rsidRPr="00FA34F5">
        <w:rPr>
          <w:bCs/>
          <w:color w:val="auto"/>
        </w:rPr>
        <w:t xml:space="preserve">ng </w:t>
      </w:r>
      <w:r w:rsidR="003F2FB0" w:rsidRPr="00FA34F5">
        <w:rPr>
          <w:bCs/>
          <w:color w:val="auto"/>
        </w:rPr>
        <w:t>evidence</w:t>
      </w:r>
      <w:r w:rsidR="00773A93" w:rsidRPr="00FA34F5">
        <w:rPr>
          <w:bCs/>
          <w:color w:val="auto"/>
        </w:rPr>
        <w:t xml:space="preserve"> that </w:t>
      </w:r>
      <w:r w:rsidR="003F2FB0" w:rsidRPr="00FA34F5">
        <w:rPr>
          <w:bCs/>
          <w:color w:val="auto"/>
        </w:rPr>
        <w:t>group</w:t>
      </w:r>
      <w:r w:rsidR="00773A93" w:rsidRPr="00FA34F5">
        <w:rPr>
          <w:bCs/>
          <w:color w:val="auto"/>
        </w:rPr>
        <w:t xml:space="preserve"> work activities and </w:t>
      </w:r>
      <w:r w:rsidR="003F2FB0" w:rsidRPr="00FA34F5">
        <w:rPr>
          <w:bCs/>
          <w:color w:val="auto"/>
        </w:rPr>
        <w:t xml:space="preserve">a </w:t>
      </w:r>
      <w:r w:rsidR="00773A93" w:rsidRPr="00FA34F5">
        <w:rPr>
          <w:bCs/>
          <w:color w:val="auto"/>
        </w:rPr>
        <w:t xml:space="preserve">group work </w:t>
      </w:r>
      <w:r w:rsidR="003F2FB0" w:rsidRPr="00FA34F5">
        <w:rPr>
          <w:bCs/>
          <w:color w:val="auto"/>
        </w:rPr>
        <w:t>approach</w:t>
      </w:r>
      <w:r w:rsidR="00773A93" w:rsidRPr="00FA34F5">
        <w:rPr>
          <w:bCs/>
          <w:color w:val="auto"/>
        </w:rPr>
        <w:t xml:space="preserve"> was very successful at </w:t>
      </w:r>
      <w:r w:rsidR="003F2FB0" w:rsidRPr="00FA34F5">
        <w:rPr>
          <w:bCs/>
          <w:color w:val="auto"/>
        </w:rPr>
        <w:t>engaging</w:t>
      </w:r>
      <w:r w:rsidR="00773A93" w:rsidRPr="00FA34F5">
        <w:rPr>
          <w:bCs/>
          <w:color w:val="auto"/>
        </w:rPr>
        <w:t xml:space="preserve"> </w:t>
      </w:r>
      <w:r w:rsidR="003F2FB0" w:rsidRPr="00FA34F5">
        <w:rPr>
          <w:bCs/>
          <w:color w:val="auto"/>
        </w:rPr>
        <w:t>people</w:t>
      </w:r>
      <w:r w:rsidR="00773A93" w:rsidRPr="00FA34F5">
        <w:rPr>
          <w:bCs/>
          <w:color w:val="auto"/>
        </w:rPr>
        <w:t xml:space="preserve"> and providing </w:t>
      </w:r>
      <w:r w:rsidR="003F2FB0" w:rsidRPr="00FA34F5">
        <w:rPr>
          <w:bCs/>
          <w:color w:val="auto"/>
        </w:rPr>
        <w:t>opportunities</w:t>
      </w:r>
      <w:r w:rsidR="00773A93" w:rsidRPr="00FA34F5">
        <w:rPr>
          <w:bCs/>
          <w:color w:val="auto"/>
        </w:rPr>
        <w:t xml:space="preserve"> to </w:t>
      </w:r>
      <w:r w:rsidR="003F2FB0" w:rsidRPr="00FA34F5">
        <w:rPr>
          <w:bCs/>
          <w:color w:val="auto"/>
        </w:rPr>
        <w:t xml:space="preserve">develop relationships and build confidence. </w:t>
      </w:r>
      <w:r w:rsidR="00A37C9D" w:rsidRPr="00FA34F5">
        <w:rPr>
          <w:bCs/>
          <w:color w:val="auto"/>
        </w:rPr>
        <w:t>Service</w:t>
      </w:r>
      <w:r w:rsidR="003F2FB0" w:rsidRPr="00FA34F5">
        <w:rPr>
          <w:bCs/>
          <w:color w:val="auto"/>
        </w:rPr>
        <w:t xml:space="preserve"> </w:t>
      </w:r>
      <w:r w:rsidR="00A37C9D" w:rsidRPr="00FA34F5">
        <w:rPr>
          <w:bCs/>
          <w:color w:val="auto"/>
        </w:rPr>
        <w:t>users</w:t>
      </w:r>
      <w:r w:rsidR="003F2FB0" w:rsidRPr="00FA34F5">
        <w:rPr>
          <w:bCs/>
          <w:color w:val="auto"/>
        </w:rPr>
        <w:t xml:space="preserve"> </w:t>
      </w:r>
      <w:r w:rsidR="00A37C9D" w:rsidRPr="00FA34F5">
        <w:rPr>
          <w:bCs/>
          <w:color w:val="auto"/>
        </w:rPr>
        <w:t>overwhelming</w:t>
      </w:r>
      <w:r w:rsidR="003F2FB0" w:rsidRPr="00FA34F5">
        <w:rPr>
          <w:bCs/>
          <w:color w:val="auto"/>
        </w:rPr>
        <w:t xml:space="preserve"> liked the group work </w:t>
      </w:r>
      <w:r w:rsidR="00A37C9D" w:rsidRPr="00FA34F5">
        <w:rPr>
          <w:bCs/>
          <w:color w:val="auto"/>
        </w:rPr>
        <w:t>activities</w:t>
      </w:r>
      <w:r w:rsidR="003F2FB0" w:rsidRPr="00FA34F5">
        <w:rPr>
          <w:bCs/>
          <w:color w:val="auto"/>
        </w:rPr>
        <w:t xml:space="preserve"> and suggested that to have more would be </w:t>
      </w:r>
      <w:r w:rsidR="00A37C9D" w:rsidRPr="00FA34F5">
        <w:rPr>
          <w:bCs/>
          <w:color w:val="auto"/>
        </w:rPr>
        <w:t>very positive and well received.</w:t>
      </w:r>
    </w:p>
    <w:p w14:paraId="3AC5B5C4" w14:textId="2E7D89EE" w:rsidR="00231F53" w:rsidRPr="00C85CB9" w:rsidRDefault="00EB3101" w:rsidP="0016587D">
      <w:pPr>
        <w:numPr>
          <w:ilvl w:val="0"/>
          <w:numId w:val="3"/>
        </w:numPr>
        <w:tabs>
          <w:tab w:val="num" w:pos="360"/>
        </w:tabs>
        <w:ind w:left="714" w:hanging="357"/>
        <w:jc w:val="both"/>
        <w:rPr>
          <w:bCs/>
          <w:color w:val="auto"/>
        </w:rPr>
      </w:pPr>
      <w:r w:rsidRPr="00C85CB9">
        <w:rPr>
          <w:b/>
          <w:color w:val="auto"/>
        </w:rPr>
        <w:t>Intergenerational work:</w:t>
      </w:r>
      <w:r w:rsidRPr="00C85CB9">
        <w:rPr>
          <w:bCs/>
          <w:color w:val="auto"/>
        </w:rPr>
        <w:t xml:space="preserve"> it was </w:t>
      </w:r>
      <w:r w:rsidR="004A1876" w:rsidRPr="00C85CB9">
        <w:rPr>
          <w:bCs/>
          <w:color w:val="auto"/>
        </w:rPr>
        <w:t>suggested</w:t>
      </w:r>
      <w:r w:rsidRPr="00C85CB9">
        <w:rPr>
          <w:bCs/>
          <w:color w:val="auto"/>
        </w:rPr>
        <w:t xml:space="preserve"> that the</w:t>
      </w:r>
      <w:r w:rsidR="00E226EA" w:rsidRPr="00C85CB9">
        <w:rPr>
          <w:bCs/>
          <w:color w:val="auto"/>
        </w:rPr>
        <w:t xml:space="preserve"> current</w:t>
      </w:r>
      <w:r w:rsidRPr="00C85CB9">
        <w:rPr>
          <w:bCs/>
          <w:color w:val="auto"/>
        </w:rPr>
        <w:t xml:space="preserve"> intergenerational activity</w:t>
      </w:r>
      <w:r w:rsidR="00E226EA" w:rsidRPr="00C85CB9">
        <w:rPr>
          <w:bCs/>
          <w:color w:val="auto"/>
        </w:rPr>
        <w:t>, which is noted for its success,</w:t>
      </w:r>
      <w:r w:rsidRPr="00C85CB9">
        <w:rPr>
          <w:bCs/>
          <w:color w:val="auto"/>
        </w:rPr>
        <w:t xml:space="preserve"> </w:t>
      </w:r>
      <w:r w:rsidR="00E226EA" w:rsidRPr="00C85CB9">
        <w:rPr>
          <w:bCs/>
          <w:color w:val="auto"/>
        </w:rPr>
        <w:t xml:space="preserve">could be extended by </w:t>
      </w:r>
      <w:r w:rsidR="007B0BD6" w:rsidRPr="00C85CB9">
        <w:rPr>
          <w:bCs/>
          <w:color w:val="auto"/>
        </w:rPr>
        <w:t xml:space="preserve">linking </w:t>
      </w:r>
      <w:r w:rsidR="00E226EA" w:rsidRPr="00C85CB9">
        <w:rPr>
          <w:bCs/>
          <w:color w:val="auto"/>
        </w:rPr>
        <w:t>further</w:t>
      </w:r>
      <w:r w:rsidR="007B0BD6" w:rsidRPr="00C85CB9">
        <w:rPr>
          <w:bCs/>
          <w:color w:val="auto"/>
        </w:rPr>
        <w:t xml:space="preserve"> with </w:t>
      </w:r>
      <w:r w:rsidR="00E226EA" w:rsidRPr="00C85CB9">
        <w:rPr>
          <w:bCs/>
          <w:color w:val="auto"/>
        </w:rPr>
        <w:t xml:space="preserve">the </w:t>
      </w:r>
      <w:r w:rsidR="007B0BD6" w:rsidRPr="00C85CB9">
        <w:rPr>
          <w:bCs/>
          <w:color w:val="auto"/>
        </w:rPr>
        <w:t>local schools. There was specific</w:t>
      </w:r>
      <w:r w:rsidR="004A1876" w:rsidRPr="00C85CB9">
        <w:rPr>
          <w:bCs/>
          <w:color w:val="auto"/>
        </w:rPr>
        <w:t xml:space="preserve"> reference to more support for younger people who may also be experiencing loneliness and isolation, those who may have recently moved to the island</w:t>
      </w:r>
      <w:r w:rsidR="00F83A5A" w:rsidRPr="00C85CB9">
        <w:rPr>
          <w:bCs/>
          <w:color w:val="auto"/>
        </w:rPr>
        <w:t>,</w:t>
      </w:r>
      <w:r w:rsidR="004A1876" w:rsidRPr="00C85CB9">
        <w:rPr>
          <w:bCs/>
          <w:color w:val="auto"/>
        </w:rPr>
        <w:t xml:space="preserve"> and young mums</w:t>
      </w:r>
      <w:bookmarkStart w:id="30" w:name="_Hlk112919229"/>
    </w:p>
    <w:p w14:paraId="6B8890B1" w14:textId="1F5CFBC9" w:rsidR="003D62E0" w:rsidRPr="00C85CB9" w:rsidRDefault="0016587D" w:rsidP="003D62E0">
      <w:pPr>
        <w:numPr>
          <w:ilvl w:val="0"/>
          <w:numId w:val="3"/>
        </w:numPr>
        <w:tabs>
          <w:tab w:val="num" w:pos="360"/>
        </w:tabs>
        <w:ind w:left="714" w:hanging="357"/>
        <w:jc w:val="both"/>
        <w:rPr>
          <w:color w:val="auto"/>
        </w:rPr>
      </w:pPr>
      <w:r w:rsidRPr="00C85CB9">
        <w:rPr>
          <w:b/>
          <w:bCs/>
          <w:color w:val="auto"/>
        </w:rPr>
        <w:t>Partnership</w:t>
      </w:r>
      <w:r w:rsidR="001867AC" w:rsidRPr="00C85CB9">
        <w:rPr>
          <w:b/>
          <w:bCs/>
          <w:color w:val="auto"/>
        </w:rPr>
        <w:t>s</w:t>
      </w:r>
      <w:r w:rsidR="00231F53" w:rsidRPr="00C85CB9">
        <w:rPr>
          <w:color w:val="auto"/>
        </w:rPr>
        <w:t xml:space="preserve">: </w:t>
      </w:r>
      <w:r w:rsidR="00065F0B" w:rsidRPr="00C85CB9">
        <w:rPr>
          <w:color w:val="auto"/>
        </w:rPr>
        <w:t>Caraidean Uibhist has successfu</w:t>
      </w:r>
      <w:r w:rsidR="007B3378" w:rsidRPr="00C85CB9">
        <w:rPr>
          <w:color w:val="auto"/>
        </w:rPr>
        <w:t>l</w:t>
      </w:r>
      <w:r w:rsidR="00065F0B" w:rsidRPr="00C85CB9">
        <w:rPr>
          <w:color w:val="auto"/>
        </w:rPr>
        <w:t>l</w:t>
      </w:r>
      <w:r w:rsidR="007B3378" w:rsidRPr="00C85CB9">
        <w:rPr>
          <w:color w:val="auto"/>
        </w:rPr>
        <w:t>y</w:t>
      </w:r>
      <w:r w:rsidR="00065F0B" w:rsidRPr="00C85CB9">
        <w:rPr>
          <w:color w:val="auto"/>
        </w:rPr>
        <w:t xml:space="preserve"> </w:t>
      </w:r>
      <w:r w:rsidR="0087399B" w:rsidRPr="00C85CB9">
        <w:rPr>
          <w:color w:val="auto"/>
        </w:rPr>
        <w:t xml:space="preserve">nurtured and developed a wide range of partnerships. It was suggested that this </w:t>
      </w:r>
      <w:r w:rsidR="00B30ABD" w:rsidRPr="00C85CB9">
        <w:rPr>
          <w:color w:val="auto"/>
        </w:rPr>
        <w:t xml:space="preserve">inclusive and collaborative model </w:t>
      </w:r>
      <w:r w:rsidR="007B3378" w:rsidRPr="00C85CB9">
        <w:rPr>
          <w:color w:val="auto"/>
        </w:rPr>
        <w:t>continues to grow, helping increase</w:t>
      </w:r>
      <w:r w:rsidR="0058422D" w:rsidRPr="00C85CB9">
        <w:rPr>
          <w:color w:val="auto"/>
        </w:rPr>
        <w:t xml:space="preserve"> the</w:t>
      </w:r>
      <w:r w:rsidR="003C7CEE" w:rsidRPr="00C85CB9">
        <w:rPr>
          <w:color w:val="auto"/>
        </w:rPr>
        <w:t xml:space="preserve"> </w:t>
      </w:r>
      <w:r w:rsidR="007B3378" w:rsidRPr="00C85CB9">
        <w:rPr>
          <w:color w:val="auto"/>
        </w:rPr>
        <w:t xml:space="preserve">number </w:t>
      </w:r>
      <w:r w:rsidR="00231F53" w:rsidRPr="00C85CB9">
        <w:rPr>
          <w:color w:val="auto"/>
        </w:rPr>
        <w:t xml:space="preserve">opportunities to work </w:t>
      </w:r>
      <w:r w:rsidR="007B3378" w:rsidRPr="00C85CB9">
        <w:rPr>
          <w:color w:val="auto"/>
        </w:rPr>
        <w:t>with</w:t>
      </w:r>
      <w:r w:rsidR="00231F53" w:rsidRPr="00C85CB9">
        <w:rPr>
          <w:color w:val="auto"/>
        </w:rPr>
        <w:t xml:space="preserve"> other organisations</w:t>
      </w:r>
      <w:r w:rsidR="003C7CEE" w:rsidRPr="00C85CB9">
        <w:rPr>
          <w:color w:val="auto"/>
        </w:rPr>
        <w:t xml:space="preserve"> and agencie</w:t>
      </w:r>
      <w:r w:rsidR="0056512A" w:rsidRPr="00C85CB9">
        <w:rPr>
          <w:color w:val="auto"/>
        </w:rPr>
        <w:t>s</w:t>
      </w:r>
      <w:r w:rsidRPr="00C85CB9">
        <w:rPr>
          <w:color w:val="auto"/>
        </w:rPr>
        <w:t xml:space="preserve"> </w:t>
      </w:r>
      <w:r w:rsidR="00D20779" w:rsidRPr="00C85CB9">
        <w:rPr>
          <w:color w:val="auto"/>
        </w:rPr>
        <w:t>in order to extend the wraparound support model</w:t>
      </w:r>
      <w:r w:rsidR="00DF43CD" w:rsidRPr="00C85CB9">
        <w:rPr>
          <w:color w:val="auto"/>
        </w:rPr>
        <w:t xml:space="preserve"> </w:t>
      </w:r>
      <w:r w:rsidR="0040295D" w:rsidRPr="00C85CB9">
        <w:rPr>
          <w:color w:val="auto"/>
        </w:rPr>
        <w:t>i.e.,</w:t>
      </w:r>
      <w:r w:rsidR="00DF43CD" w:rsidRPr="00C85CB9">
        <w:rPr>
          <w:color w:val="auto"/>
        </w:rPr>
        <w:t xml:space="preserve"> TACSA, CAB, Foodbank</w:t>
      </w:r>
      <w:r w:rsidR="002E2055" w:rsidRPr="00C85CB9">
        <w:rPr>
          <w:color w:val="auto"/>
        </w:rPr>
        <w:t xml:space="preserve">. It </w:t>
      </w:r>
      <w:r w:rsidR="00415A87" w:rsidRPr="00C85CB9">
        <w:rPr>
          <w:color w:val="auto"/>
        </w:rPr>
        <w:t>w</w:t>
      </w:r>
      <w:r w:rsidR="002E2055" w:rsidRPr="00C85CB9">
        <w:rPr>
          <w:color w:val="auto"/>
        </w:rPr>
        <w:t xml:space="preserve">as </w:t>
      </w:r>
      <w:r w:rsidR="002C59D6" w:rsidRPr="00C85CB9">
        <w:rPr>
          <w:color w:val="auto"/>
        </w:rPr>
        <w:t xml:space="preserve">also </w:t>
      </w:r>
      <w:r w:rsidR="00415A87" w:rsidRPr="00C85CB9">
        <w:rPr>
          <w:color w:val="auto"/>
        </w:rPr>
        <w:t>suggested</w:t>
      </w:r>
      <w:r w:rsidR="002E2055" w:rsidRPr="00C85CB9">
        <w:rPr>
          <w:color w:val="auto"/>
        </w:rPr>
        <w:t xml:space="preserve"> that </w:t>
      </w:r>
      <w:r w:rsidR="00415A87" w:rsidRPr="00C85CB9">
        <w:rPr>
          <w:color w:val="auto"/>
        </w:rPr>
        <w:t xml:space="preserve">more collaboration would </w:t>
      </w:r>
      <w:r w:rsidR="002C59D6" w:rsidRPr="00C85CB9">
        <w:rPr>
          <w:color w:val="auto"/>
        </w:rPr>
        <w:t>help</w:t>
      </w:r>
      <w:r w:rsidR="00415A87" w:rsidRPr="00C85CB9">
        <w:rPr>
          <w:color w:val="auto"/>
        </w:rPr>
        <w:t xml:space="preserve"> speed up the referral process </w:t>
      </w:r>
      <w:r w:rsidR="0091160A" w:rsidRPr="00C85CB9">
        <w:rPr>
          <w:color w:val="auto"/>
        </w:rPr>
        <w:t>and help identify those who need support quicker.</w:t>
      </w:r>
    </w:p>
    <w:p w14:paraId="560FDE6A" w14:textId="61B3F991" w:rsidR="00C048AB" w:rsidRPr="00FA34F5" w:rsidRDefault="00C048AB" w:rsidP="003D62E0">
      <w:pPr>
        <w:numPr>
          <w:ilvl w:val="0"/>
          <w:numId w:val="3"/>
        </w:numPr>
        <w:tabs>
          <w:tab w:val="num" w:pos="360"/>
        </w:tabs>
        <w:ind w:left="714" w:hanging="357"/>
        <w:jc w:val="both"/>
        <w:rPr>
          <w:color w:val="auto"/>
        </w:rPr>
      </w:pPr>
      <w:r w:rsidRPr="00FA34F5">
        <w:rPr>
          <w:b/>
          <w:bCs/>
          <w:color w:val="auto"/>
        </w:rPr>
        <w:t>Transport</w:t>
      </w:r>
      <w:r w:rsidRPr="00FA34F5">
        <w:rPr>
          <w:color w:val="auto"/>
        </w:rPr>
        <w:t xml:space="preserve">: </w:t>
      </w:r>
      <w:r w:rsidR="00751D8F" w:rsidRPr="00FA34F5">
        <w:rPr>
          <w:color w:val="auto"/>
        </w:rPr>
        <w:t xml:space="preserve">logistics, geography and transportation were noted by </w:t>
      </w:r>
      <w:r w:rsidR="001D53E0" w:rsidRPr="00FA34F5">
        <w:rPr>
          <w:color w:val="auto"/>
        </w:rPr>
        <w:t xml:space="preserve">a number of </w:t>
      </w:r>
      <w:r w:rsidR="00560096" w:rsidRPr="00FA34F5">
        <w:rPr>
          <w:color w:val="auto"/>
        </w:rPr>
        <w:t>respondents</w:t>
      </w:r>
      <w:r w:rsidR="001D53E0" w:rsidRPr="00FA34F5">
        <w:rPr>
          <w:color w:val="auto"/>
        </w:rPr>
        <w:t xml:space="preserve"> as not </w:t>
      </w:r>
      <w:r w:rsidR="00560096" w:rsidRPr="00FA34F5">
        <w:rPr>
          <w:color w:val="auto"/>
        </w:rPr>
        <w:t>only</w:t>
      </w:r>
      <w:r w:rsidR="001D53E0" w:rsidRPr="00FA34F5">
        <w:rPr>
          <w:color w:val="auto"/>
        </w:rPr>
        <w:t xml:space="preserve"> a </w:t>
      </w:r>
      <w:r w:rsidR="00560096" w:rsidRPr="00FA34F5">
        <w:rPr>
          <w:color w:val="auto"/>
        </w:rPr>
        <w:t>challenge</w:t>
      </w:r>
      <w:r w:rsidR="001D53E0" w:rsidRPr="00FA34F5">
        <w:rPr>
          <w:color w:val="auto"/>
        </w:rPr>
        <w:t xml:space="preserve"> bu</w:t>
      </w:r>
      <w:r w:rsidR="00560096" w:rsidRPr="00FA34F5">
        <w:rPr>
          <w:color w:val="auto"/>
        </w:rPr>
        <w:t>t</w:t>
      </w:r>
      <w:r w:rsidR="001D53E0" w:rsidRPr="00FA34F5">
        <w:rPr>
          <w:color w:val="auto"/>
        </w:rPr>
        <w:t xml:space="preserve"> as an opportunity to </w:t>
      </w:r>
      <w:r w:rsidR="00560096" w:rsidRPr="00FA34F5">
        <w:rPr>
          <w:color w:val="auto"/>
        </w:rPr>
        <w:t>explore</w:t>
      </w:r>
      <w:r w:rsidR="001D53E0" w:rsidRPr="00FA34F5">
        <w:rPr>
          <w:color w:val="auto"/>
        </w:rPr>
        <w:t xml:space="preserve"> </w:t>
      </w:r>
      <w:r w:rsidR="00560096" w:rsidRPr="00FA34F5">
        <w:rPr>
          <w:color w:val="auto"/>
        </w:rPr>
        <w:t>how</w:t>
      </w:r>
      <w:r w:rsidR="001D53E0" w:rsidRPr="00FA34F5">
        <w:rPr>
          <w:color w:val="auto"/>
        </w:rPr>
        <w:t xml:space="preserve"> best to ensure </w:t>
      </w:r>
      <w:r w:rsidR="00560096" w:rsidRPr="00FA34F5">
        <w:rPr>
          <w:color w:val="auto"/>
        </w:rPr>
        <w:t>services</w:t>
      </w:r>
      <w:r w:rsidR="001D53E0" w:rsidRPr="00FA34F5">
        <w:rPr>
          <w:color w:val="auto"/>
        </w:rPr>
        <w:t xml:space="preserve"> </w:t>
      </w:r>
      <w:r w:rsidR="00560096" w:rsidRPr="00FA34F5">
        <w:rPr>
          <w:color w:val="auto"/>
        </w:rPr>
        <w:t>users</w:t>
      </w:r>
      <w:r w:rsidR="001D53E0" w:rsidRPr="00FA34F5">
        <w:rPr>
          <w:color w:val="auto"/>
        </w:rPr>
        <w:t xml:space="preserve"> and the wider </w:t>
      </w:r>
      <w:r w:rsidR="00560096" w:rsidRPr="00FA34F5">
        <w:rPr>
          <w:color w:val="auto"/>
        </w:rPr>
        <w:t>community</w:t>
      </w:r>
      <w:r w:rsidR="001D53E0" w:rsidRPr="00FA34F5">
        <w:rPr>
          <w:color w:val="auto"/>
        </w:rPr>
        <w:t xml:space="preserve"> can access s</w:t>
      </w:r>
      <w:r w:rsidR="00F83A5A">
        <w:rPr>
          <w:color w:val="auto"/>
        </w:rPr>
        <w:t>ervices</w:t>
      </w:r>
      <w:r w:rsidR="001D53E0" w:rsidRPr="00FA34F5">
        <w:rPr>
          <w:color w:val="auto"/>
        </w:rPr>
        <w:t>.</w:t>
      </w:r>
      <w:r w:rsidR="008A7116">
        <w:rPr>
          <w:color w:val="auto"/>
        </w:rPr>
        <w:t xml:space="preserve"> </w:t>
      </w:r>
      <w:r w:rsidR="001D53E0" w:rsidRPr="00FA34F5">
        <w:rPr>
          <w:color w:val="auto"/>
        </w:rPr>
        <w:t xml:space="preserve">There were a </w:t>
      </w:r>
      <w:r w:rsidR="00560096" w:rsidRPr="00FA34F5">
        <w:rPr>
          <w:color w:val="auto"/>
        </w:rPr>
        <w:t>number</w:t>
      </w:r>
      <w:r w:rsidR="001D53E0" w:rsidRPr="00FA34F5">
        <w:rPr>
          <w:color w:val="auto"/>
        </w:rPr>
        <w:t xml:space="preserve"> of </w:t>
      </w:r>
      <w:r w:rsidR="00560096" w:rsidRPr="00FA34F5">
        <w:rPr>
          <w:color w:val="auto"/>
        </w:rPr>
        <w:t>suggestions</w:t>
      </w:r>
      <w:r w:rsidR="001D53E0" w:rsidRPr="00FA34F5">
        <w:rPr>
          <w:color w:val="auto"/>
        </w:rPr>
        <w:t xml:space="preserve"> </w:t>
      </w:r>
      <w:r w:rsidR="00560096" w:rsidRPr="00FA34F5">
        <w:rPr>
          <w:color w:val="auto"/>
        </w:rPr>
        <w:t>including</w:t>
      </w:r>
      <w:r w:rsidR="001D53E0" w:rsidRPr="00FA34F5">
        <w:rPr>
          <w:color w:val="auto"/>
        </w:rPr>
        <w:t xml:space="preserve"> </w:t>
      </w:r>
      <w:r w:rsidR="00560096" w:rsidRPr="00FA34F5">
        <w:rPr>
          <w:color w:val="auto"/>
        </w:rPr>
        <w:t>securing funding for a</w:t>
      </w:r>
      <w:r w:rsidR="008A7116">
        <w:rPr>
          <w:color w:val="auto"/>
        </w:rPr>
        <w:t xml:space="preserve"> wheel chair friendly</w:t>
      </w:r>
      <w:r w:rsidR="00560096" w:rsidRPr="00FA34F5">
        <w:rPr>
          <w:color w:val="auto"/>
        </w:rPr>
        <w:t xml:space="preserve"> mini-bus or more joined up use of existing community transport</w:t>
      </w:r>
      <w:r w:rsidR="008A7116">
        <w:rPr>
          <w:color w:val="auto"/>
        </w:rPr>
        <w:t>.</w:t>
      </w:r>
    </w:p>
    <w:p w14:paraId="6007CD95" w14:textId="6B92ACBF" w:rsidR="002010E2" w:rsidRDefault="001C52E7" w:rsidP="00243530">
      <w:pPr>
        <w:numPr>
          <w:ilvl w:val="0"/>
          <w:numId w:val="3"/>
        </w:numPr>
        <w:tabs>
          <w:tab w:val="num" w:pos="360"/>
        </w:tabs>
        <w:ind w:left="714" w:hanging="357"/>
        <w:jc w:val="both"/>
        <w:rPr>
          <w:color w:val="auto"/>
        </w:rPr>
      </w:pPr>
      <w:r w:rsidRPr="00FA34F5">
        <w:rPr>
          <w:b/>
          <w:bCs/>
          <w:color w:val="auto"/>
        </w:rPr>
        <w:t xml:space="preserve">Pilot </w:t>
      </w:r>
      <w:r w:rsidR="002E516A" w:rsidRPr="00FA34F5">
        <w:rPr>
          <w:b/>
          <w:bCs/>
          <w:color w:val="auto"/>
        </w:rPr>
        <w:t>Programmes</w:t>
      </w:r>
      <w:r w:rsidR="002E516A" w:rsidRPr="00FA34F5">
        <w:rPr>
          <w:color w:val="auto"/>
        </w:rPr>
        <w:t xml:space="preserve">: </w:t>
      </w:r>
      <w:r w:rsidR="007B0EB3" w:rsidRPr="00FA34F5">
        <w:rPr>
          <w:color w:val="auto"/>
        </w:rPr>
        <w:t>explore opportunities t</w:t>
      </w:r>
      <w:r w:rsidR="006E1792" w:rsidRPr="00FA34F5">
        <w:rPr>
          <w:color w:val="auto"/>
        </w:rPr>
        <w:t>o create</w:t>
      </w:r>
      <w:r w:rsidR="007B0EB3" w:rsidRPr="00FA34F5">
        <w:rPr>
          <w:color w:val="auto"/>
        </w:rPr>
        <w:t xml:space="preserve"> and roll </w:t>
      </w:r>
      <w:r w:rsidR="006E1792" w:rsidRPr="00FA34F5">
        <w:rPr>
          <w:color w:val="auto"/>
        </w:rPr>
        <w:t>out</w:t>
      </w:r>
      <w:r w:rsidR="007B0EB3" w:rsidRPr="00FA34F5">
        <w:rPr>
          <w:color w:val="auto"/>
        </w:rPr>
        <w:t xml:space="preserve"> </w:t>
      </w:r>
      <w:r w:rsidR="006E1792" w:rsidRPr="00FA34F5">
        <w:rPr>
          <w:color w:val="auto"/>
        </w:rPr>
        <w:t xml:space="preserve">small scale </w:t>
      </w:r>
      <w:r w:rsidR="007B0EB3" w:rsidRPr="00FA34F5">
        <w:rPr>
          <w:color w:val="auto"/>
        </w:rPr>
        <w:t xml:space="preserve">Pilot </w:t>
      </w:r>
      <w:r w:rsidR="006E1792" w:rsidRPr="00FA34F5">
        <w:rPr>
          <w:color w:val="auto"/>
        </w:rPr>
        <w:t>Programmes</w:t>
      </w:r>
      <w:r w:rsidR="007B0EB3" w:rsidRPr="00FA34F5">
        <w:rPr>
          <w:color w:val="auto"/>
        </w:rPr>
        <w:t xml:space="preserve"> or </w:t>
      </w:r>
      <w:r w:rsidR="00130102" w:rsidRPr="00FA34F5">
        <w:rPr>
          <w:color w:val="auto"/>
        </w:rPr>
        <w:t>I</w:t>
      </w:r>
      <w:r w:rsidR="007B0EB3" w:rsidRPr="00FA34F5">
        <w:rPr>
          <w:color w:val="auto"/>
        </w:rPr>
        <w:t xml:space="preserve">nitiatives which may also </w:t>
      </w:r>
      <w:r w:rsidR="00130102" w:rsidRPr="00FA34F5">
        <w:rPr>
          <w:color w:val="auto"/>
        </w:rPr>
        <w:t>provide</w:t>
      </w:r>
      <w:r w:rsidR="007B0EB3" w:rsidRPr="00FA34F5">
        <w:rPr>
          <w:color w:val="auto"/>
        </w:rPr>
        <w:t xml:space="preserve"> </w:t>
      </w:r>
      <w:r w:rsidR="00130102" w:rsidRPr="00FA34F5">
        <w:rPr>
          <w:color w:val="auto"/>
        </w:rPr>
        <w:t>opportunities</w:t>
      </w:r>
      <w:r w:rsidR="007B0EB3" w:rsidRPr="00FA34F5">
        <w:rPr>
          <w:color w:val="auto"/>
        </w:rPr>
        <w:t xml:space="preserve"> for </w:t>
      </w:r>
      <w:r w:rsidR="00B62838" w:rsidRPr="00FA34F5">
        <w:rPr>
          <w:color w:val="auto"/>
        </w:rPr>
        <w:t xml:space="preserve">trying and </w:t>
      </w:r>
      <w:r w:rsidR="00130102" w:rsidRPr="00FA34F5">
        <w:rPr>
          <w:color w:val="auto"/>
        </w:rPr>
        <w:t>testing</w:t>
      </w:r>
      <w:r w:rsidR="00B62838" w:rsidRPr="00FA34F5">
        <w:rPr>
          <w:color w:val="auto"/>
        </w:rPr>
        <w:t xml:space="preserve"> new </w:t>
      </w:r>
      <w:r w:rsidR="00130102" w:rsidRPr="00FA34F5">
        <w:rPr>
          <w:color w:val="auto"/>
        </w:rPr>
        <w:t>approaches</w:t>
      </w:r>
      <w:r w:rsidR="00B62838" w:rsidRPr="00FA34F5">
        <w:rPr>
          <w:color w:val="auto"/>
        </w:rPr>
        <w:t xml:space="preserve"> or </w:t>
      </w:r>
      <w:r w:rsidR="00130102" w:rsidRPr="00FA34F5">
        <w:rPr>
          <w:color w:val="auto"/>
        </w:rPr>
        <w:t xml:space="preserve">delivery </w:t>
      </w:r>
      <w:r w:rsidR="00B62838" w:rsidRPr="00FA34F5">
        <w:rPr>
          <w:color w:val="auto"/>
        </w:rPr>
        <w:t>models</w:t>
      </w:r>
      <w:r w:rsidR="00130102" w:rsidRPr="00FA34F5">
        <w:rPr>
          <w:color w:val="auto"/>
        </w:rPr>
        <w:t>, or collaborative work</w:t>
      </w:r>
      <w:r w:rsidR="00B62838" w:rsidRPr="00FA34F5">
        <w:rPr>
          <w:color w:val="auto"/>
        </w:rPr>
        <w:t xml:space="preserve">. In </w:t>
      </w:r>
      <w:r w:rsidR="00130102" w:rsidRPr="00FA34F5">
        <w:rPr>
          <w:color w:val="auto"/>
        </w:rPr>
        <w:t>addition</w:t>
      </w:r>
      <w:r w:rsidR="00B62838" w:rsidRPr="00FA34F5">
        <w:rPr>
          <w:color w:val="auto"/>
        </w:rPr>
        <w:t xml:space="preserve"> t</w:t>
      </w:r>
      <w:r w:rsidR="00130102" w:rsidRPr="00FA34F5">
        <w:rPr>
          <w:color w:val="auto"/>
        </w:rPr>
        <w:t>o</w:t>
      </w:r>
      <w:r w:rsidR="00B62838" w:rsidRPr="00FA34F5">
        <w:rPr>
          <w:color w:val="auto"/>
        </w:rPr>
        <w:t xml:space="preserve"> seek out or </w:t>
      </w:r>
      <w:r w:rsidR="00130102" w:rsidRPr="00FA34F5">
        <w:rPr>
          <w:color w:val="auto"/>
        </w:rPr>
        <w:t>secure</w:t>
      </w:r>
      <w:r w:rsidR="00B62838" w:rsidRPr="00FA34F5">
        <w:rPr>
          <w:color w:val="auto"/>
        </w:rPr>
        <w:t xml:space="preserve"> </w:t>
      </w:r>
      <w:r w:rsidR="00243530" w:rsidRPr="00C85CB9">
        <w:rPr>
          <w:color w:val="auto"/>
        </w:rPr>
        <w:t xml:space="preserve">additional </w:t>
      </w:r>
      <w:r w:rsidR="006E1792" w:rsidRPr="00C85CB9">
        <w:rPr>
          <w:color w:val="auto"/>
        </w:rPr>
        <w:t xml:space="preserve">service </w:t>
      </w:r>
      <w:r w:rsidR="00130102" w:rsidRPr="00C85CB9">
        <w:rPr>
          <w:color w:val="auto"/>
        </w:rPr>
        <w:t>level</w:t>
      </w:r>
      <w:r w:rsidR="006E1792" w:rsidRPr="00C85CB9">
        <w:rPr>
          <w:color w:val="auto"/>
        </w:rPr>
        <w:t xml:space="preserve"> </w:t>
      </w:r>
      <w:r w:rsidR="00130102" w:rsidRPr="00C85CB9">
        <w:rPr>
          <w:color w:val="auto"/>
        </w:rPr>
        <w:t>agreement</w:t>
      </w:r>
      <w:r w:rsidR="00385FE4" w:rsidRPr="00C85CB9">
        <w:rPr>
          <w:color w:val="auto"/>
        </w:rPr>
        <w:t>s</w:t>
      </w:r>
      <w:r w:rsidR="006E1792" w:rsidRPr="00C85CB9">
        <w:rPr>
          <w:color w:val="auto"/>
        </w:rPr>
        <w:t xml:space="preserve"> </w:t>
      </w:r>
      <w:r w:rsidR="00243530" w:rsidRPr="00C85CB9">
        <w:rPr>
          <w:color w:val="auto"/>
        </w:rPr>
        <w:t xml:space="preserve">such as </w:t>
      </w:r>
      <w:r w:rsidR="00A66D29" w:rsidRPr="00C85CB9">
        <w:rPr>
          <w:color w:val="auto"/>
        </w:rPr>
        <w:t>those already on place with the NHS.</w:t>
      </w:r>
    </w:p>
    <w:p w14:paraId="4E9E418B" w14:textId="77777777" w:rsidR="002010E2" w:rsidRPr="00FA34F5" w:rsidRDefault="002010E2" w:rsidP="002010E2">
      <w:pPr>
        <w:jc w:val="both"/>
        <w:rPr>
          <w:color w:val="auto"/>
        </w:rPr>
      </w:pPr>
    </w:p>
    <w:p w14:paraId="442A4B6B" w14:textId="2A9B8264" w:rsidR="0040295D" w:rsidRPr="00397A0F" w:rsidRDefault="003D62E0" w:rsidP="0040295D">
      <w:pPr>
        <w:spacing w:after="0"/>
        <w:jc w:val="center"/>
        <w:rPr>
          <w:color w:val="FBB800" w:themeColor="accent1"/>
        </w:rPr>
      </w:pPr>
      <w:r w:rsidRPr="00397A0F">
        <w:rPr>
          <w:i/>
          <w:iCs/>
          <w:color w:val="FBB800" w:themeColor="accent1"/>
        </w:rPr>
        <w:t xml:space="preserve">If we </w:t>
      </w:r>
      <w:r w:rsidR="0040295D" w:rsidRPr="00397A0F">
        <w:rPr>
          <w:i/>
          <w:iCs/>
          <w:color w:val="FBB800" w:themeColor="accent1"/>
        </w:rPr>
        <w:t>can’t</w:t>
      </w:r>
      <w:r w:rsidRPr="00397A0F">
        <w:rPr>
          <w:i/>
          <w:iCs/>
          <w:color w:val="FBB800" w:themeColor="accent1"/>
        </w:rPr>
        <w:t xml:space="preserve"> do </w:t>
      </w:r>
      <w:r w:rsidR="00C048AB" w:rsidRPr="00397A0F">
        <w:rPr>
          <w:i/>
          <w:iCs/>
          <w:color w:val="FBB800" w:themeColor="accent1"/>
        </w:rPr>
        <w:t>it,</w:t>
      </w:r>
      <w:r w:rsidRPr="00397A0F">
        <w:rPr>
          <w:i/>
          <w:iCs/>
          <w:color w:val="FBB800" w:themeColor="accent1"/>
        </w:rPr>
        <w:t xml:space="preserve"> then we will find someone who can</w:t>
      </w:r>
      <w:r w:rsidR="0040295D" w:rsidRPr="00397A0F">
        <w:rPr>
          <w:color w:val="FBB800" w:themeColor="accent1"/>
        </w:rPr>
        <w:t xml:space="preserve"> </w:t>
      </w:r>
    </w:p>
    <w:p w14:paraId="407C435D" w14:textId="0393477D" w:rsidR="003D62E0" w:rsidRPr="00397A0F" w:rsidRDefault="0040295D" w:rsidP="0040295D">
      <w:pPr>
        <w:spacing w:after="0"/>
        <w:jc w:val="center"/>
        <w:rPr>
          <w:color w:val="FBB800" w:themeColor="accent1"/>
        </w:rPr>
      </w:pPr>
      <w:r w:rsidRPr="00397A0F">
        <w:rPr>
          <w:color w:val="FBB800" w:themeColor="accent1"/>
        </w:rPr>
        <w:t>(External Stakeholder)</w:t>
      </w:r>
    </w:p>
    <w:p w14:paraId="1E106417" w14:textId="77777777" w:rsidR="00682170" w:rsidRPr="00FA34F5" w:rsidRDefault="00682170" w:rsidP="0040295D">
      <w:pPr>
        <w:spacing w:after="0"/>
        <w:jc w:val="center"/>
        <w:rPr>
          <w:color w:val="auto"/>
        </w:rPr>
      </w:pPr>
    </w:p>
    <w:p w14:paraId="64DA84DB" w14:textId="77777777" w:rsidR="00534A3E" w:rsidRDefault="00534A3E" w:rsidP="00AA7D68">
      <w:pPr>
        <w:pStyle w:val="2CESub-heading"/>
        <w:rPr>
          <w:color w:val="auto"/>
        </w:rPr>
      </w:pPr>
      <w:bookmarkStart w:id="31" w:name="_Toc120628479"/>
      <w:bookmarkEnd w:id="30"/>
    </w:p>
    <w:p w14:paraId="7458DAAC" w14:textId="77777777" w:rsidR="00EC4735" w:rsidRDefault="00EC4735" w:rsidP="00AA7D68">
      <w:pPr>
        <w:pStyle w:val="2CESub-heading"/>
        <w:rPr>
          <w:color w:val="auto"/>
        </w:rPr>
      </w:pPr>
    </w:p>
    <w:p w14:paraId="565E6711" w14:textId="4E322240" w:rsidR="00231F53" w:rsidRPr="000F3659" w:rsidRDefault="00231F53" w:rsidP="000F3659">
      <w:pPr>
        <w:pStyle w:val="2CESub-heading"/>
      </w:pPr>
      <w:r w:rsidRPr="000F3659">
        <w:lastRenderedPageBreak/>
        <w:t>3.</w:t>
      </w:r>
      <w:bookmarkEnd w:id="31"/>
      <w:r w:rsidR="00651972" w:rsidRPr="000F3659">
        <w:t>5</w:t>
      </w:r>
      <w:r w:rsidR="00F46660" w:rsidRPr="000F3659">
        <w:t xml:space="preserve"> Spotlight Activity</w:t>
      </w:r>
    </w:p>
    <w:p w14:paraId="43F21509" w14:textId="77777777" w:rsidR="00ED0C4A" w:rsidRPr="00ED0C4A" w:rsidRDefault="00ED0C4A" w:rsidP="00ED0C4A">
      <w:pPr>
        <w:pStyle w:val="3CENormal"/>
        <w:rPr>
          <w:lang w:eastAsia="en-US"/>
        </w:rPr>
      </w:pPr>
    </w:p>
    <w:p w14:paraId="33CFFBD7" w14:textId="3B06C9A8" w:rsidR="006027A5" w:rsidRPr="00FA34F5" w:rsidRDefault="00BE6A15" w:rsidP="006027A5">
      <w:pPr>
        <w:pStyle w:val="3CENormal"/>
        <w:rPr>
          <w:color w:val="auto"/>
          <w:lang w:eastAsia="en-US"/>
        </w:rPr>
      </w:pPr>
      <w:r w:rsidRPr="00FA34F5">
        <w:rPr>
          <w:rFonts w:ascii="Franklin Gothic Demi" w:hAnsi="Franklin Gothic Demi"/>
          <w:noProof/>
          <w:color w:val="auto"/>
          <w:sz w:val="24"/>
          <w:szCs w:val="28"/>
          <w:lang w:eastAsia="en-US"/>
        </w:rPr>
        <mc:AlternateContent>
          <mc:Choice Requires="wps">
            <w:drawing>
              <wp:anchor distT="0" distB="0" distL="114300" distR="114300" simplePos="0" relativeHeight="251652096" behindDoc="0" locked="0" layoutInCell="1" allowOverlap="1" wp14:anchorId="3DFF07DC" wp14:editId="09120A2E">
                <wp:simplePos x="0" y="0"/>
                <wp:positionH relativeFrom="margin">
                  <wp:align>left</wp:align>
                </wp:positionH>
                <wp:positionV relativeFrom="paragraph">
                  <wp:posOffset>7620</wp:posOffset>
                </wp:positionV>
                <wp:extent cx="5715000" cy="3352800"/>
                <wp:effectExtent l="0" t="0" r="19050" b="19050"/>
                <wp:wrapNone/>
                <wp:docPr id="1" name="Rectangle: Rounded Corners 1"/>
                <wp:cNvGraphicFramePr/>
                <a:graphic xmlns:a="http://schemas.openxmlformats.org/drawingml/2006/main">
                  <a:graphicData uri="http://schemas.microsoft.com/office/word/2010/wordprocessingShape">
                    <wps:wsp>
                      <wps:cNvSpPr/>
                      <wps:spPr>
                        <a:xfrm>
                          <a:off x="0" y="0"/>
                          <a:ext cx="5715000" cy="3352800"/>
                        </a:xfrm>
                        <a:prstGeom prst="roundRect">
                          <a:avLst/>
                        </a:prstGeom>
                        <a:solidFill>
                          <a:srgbClr val="FFC000"/>
                        </a:solidFill>
                        <a:ln w="12700" cap="flat" cmpd="sng" algn="ctr">
                          <a:solidFill>
                            <a:srgbClr val="FBB800">
                              <a:shade val="50000"/>
                            </a:srgbClr>
                          </a:solidFill>
                          <a:prstDash val="solid"/>
                          <a:miter lim="800000"/>
                        </a:ln>
                        <a:effectLst/>
                      </wps:spPr>
                      <wps:txbx>
                        <w:txbxContent>
                          <w:p w14:paraId="5ED44359" w14:textId="74161A42" w:rsidR="00BB3F88" w:rsidRPr="00BB3F88" w:rsidRDefault="00BB3F88" w:rsidP="00F46660">
                            <w:pPr>
                              <w:rPr>
                                <w:rFonts w:cstheme="minorHAnsi"/>
                                <w:b/>
                              </w:rPr>
                            </w:pPr>
                            <w:r w:rsidRPr="00BB3F88">
                              <w:rPr>
                                <w:rFonts w:cstheme="minorHAnsi"/>
                                <w:b/>
                              </w:rPr>
                              <w:t>Herb Garden Project</w:t>
                            </w:r>
                          </w:p>
                          <w:p w14:paraId="6F8B2416" w14:textId="2E18B32D" w:rsidR="00F46660" w:rsidRDefault="00F46660" w:rsidP="00F46660">
                            <w:pPr>
                              <w:rPr>
                                <w:rFonts w:cstheme="minorHAnsi"/>
                                <w:bCs/>
                                <w:color w:val="auto"/>
                              </w:rPr>
                            </w:pPr>
                            <w:r>
                              <w:rPr>
                                <w:rFonts w:cstheme="minorHAnsi"/>
                                <w:bCs/>
                              </w:rPr>
                              <w:t xml:space="preserve">Due to the lockdown our “arts and crafts” themed activity was logistically impossible </w:t>
                            </w:r>
                            <w:r w:rsidR="00A9031C">
                              <w:rPr>
                                <w:rFonts w:cstheme="minorHAnsi"/>
                                <w:bCs/>
                              </w:rPr>
                              <w:t>to facilitate</w:t>
                            </w:r>
                            <w:r>
                              <w:rPr>
                                <w:rFonts w:cstheme="minorHAnsi"/>
                                <w:bCs/>
                              </w:rPr>
                              <w:t xml:space="preserve">; however, it was established that the majority of service users had access to cameras and could therefore record the “planting and growing” </w:t>
                            </w:r>
                            <w:r w:rsidR="00CE0E07">
                              <w:rPr>
                                <w:rFonts w:cstheme="minorHAnsi"/>
                                <w:bCs/>
                              </w:rPr>
                              <w:t xml:space="preserve">of </w:t>
                            </w:r>
                            <w:r w:rsidR="00E5265C">
                              <w:rPr>
                                <w:rFonts w:cstheme="minorHAnsi"/>
                                <w:bCs/>
                              </w:rPr>
                              <w:t>a</w:t>
                            </w:r>
                            <w:r>
                              <w:rPr>
                                <w:rFonts w:cstheme="minorHAnsi"/>
                                <w:bCs/>
                              </w:rPr>
                              <w:t xml:space="preserve"> herb garden.  Once again, this initiative was marketed through </w:t>
                            </w:r>
                            <w:r w:rsidR="009A3803">
                              <w:rPr>
                                <w:rFonts w:cstheme="minorHAnsi"/>
                                <w:bCs/>
                              </w:rPr>
                              <w:t xml:space="preserve">our </w:t>
                            </w:r>
                            <w:r>
                              <w:rPr>
                                <w:rFonts w:cstheme="minorHAnsi"/>
                                <w:bCs/>
                              </w:rPr>
                              <w:t xml:space="preserve">social media, </w:t>
                            </w:r>
                            <w:r w:rsidR="009A3803">
                              <w:rPr>
                                <w:rFonts w:cstheme="minorHAnsi"/>
                                <w:bCs/>
                              </w:rPr>
                              <w:t>Gaelic</w:t>
                            </w:r>
                            <w:r>
                              <w:rPr>
                                <w:rFonts w:cstheme="minorHAnsi"/>
                                <w:bCs/>
                              </w:rPr>
                              <w:t xml:space="preserve"> radio, </w:t>
                            </w:r>
                            <w:r w:rsidR="00E5265C">
                              <w:rPr>
                                <w:rFonts w:cstheme="minorHAnsi"/>
                                <w:bCs/>
                              </w:rPr>
                              <w:t>poster’s,</w:t>
                            </w:r>
                            <w:r>
                              <w:rPr>
                                <w:rFonts w:cstheme="minorHAnsi"/>
                                <w:bCs/>
                              </w:rPr>
                              <w:t xml:space="preserve"> and word of mouth.  It gave </w:t>
                            </w:r>
                            <w:r w:rsidR="00E5265C">
                              <w:rPr>
                                <w:rFonts w:cstheme="minorHAnsi"/>
                                <w:bCs/>
                              </w:rPr>
                              <w:t>35 of our</w:t>
                            </w:r>
                            <w:r>
                              <w:rPr>
                                <w:rFonts w:cstheme="minorHAnsi"/>
                                <w:bCs/>
                              </w:rPr>
                              <w:t xml:space="preserve"> befriendee</w:t>
                            </w:r>
                            <w:r w:rsidR="00E5265C">
                              <w:rPr>
                                <w:rFonts w:cstheme="minorHAnsi"/>
                                <w:bCs/>
                              </w:rPr>
                              <w:t xml:space="preserve">s </w:t>
                            </w:r>
                            <w:r>
                              <w:rPr>
                                <w:rFonts w:cstheme="minorHAnsi"/>
                                <w:bCs/>
                              </w:rPr>
                              <w:t xml:space="preserve">something they could do </w:t>
                            </w:r>
                            <w:r w:rsidR="00E5265C">
                              <w:rPr>
                                <w:rFonts w:cstheme="minorHAnsi"/>
                                <w:bCs/>
                              </w:rPr>
                              <w:t>at</w:t>
                            </w:r>
                            <w:r>
                              <w:rPr>
                                <w:rFonts w:cstheme="minorHAnsi"/>
                                <w:bCs/>
                              </w:rPr>
                              <w:t xml:space="preserve"> ho</w:t>
                            </w:r>
                            <w:r w:rsidR="00E5265C">
                              <w:rPr>
                                <w:rFonts w:cstheme="minorHAnsi"/>
                                <w:bCs/>
                              </w:rPr>
                              <w:t>me</w:t>
                            </w:r>
                            <w:r>
                              <w:rPr>
                                <w:rFonts w:cstheme="minorHAnsi"/>
                                <w:bCs/>
                              </w:rPr>
                              <w:t xml:space="preserve"> </w:t>
                            </w:r>
                            <w:r w:rsidR="00CE0E07">
                              <w:rPr>
                                <w:rFonts w:cstheme="minorHAnsi"/>
                                <w:bCs/>
                              </w:rPr>
                              <w:t>and e</w:t>
                            </w:r>
                            <w:r>
                              <w:rPr>
                                <w:rFonts w:cstheme="minorHAnsi"/>
                                <w:bCs/>
                              </w:rPr>
                              <w:t>ven if the</w:t>
                            </w:r>
                            <w:r w:rsidR="00CE0E07">
                              <w:rPr>
                                <w:rFonts w:cstheme="minorHAnsi"/>
                                <w:bCs/>
                              </w:rPr>
                              <w:t>y</w:t>
                            </w:r>
                            <w:r>
                              <w:rPr>
                                <w:rFonts w:cstheme="minorHAnsi"/>
                                <w:bCs/>
                              </w:rPr>
                              <w:t xml:space="preserve"> had limited mobility, they could still </w:t>
                            </w:r>
                            <w:r w:rsidR="00CE0E07">
                              <w:rPr>
                                <w:rFonts w:cstheme="minorHAnsi"/>
                                <w:bCs/>
                              </w:rPr>
                              <w:t>participate</w:t>
                            </w:r>
                            <w:r>
                              <w:rPr>
                                <w:rFonts w:cstheme="minorHAnsi"/>
                                <w:bCs/>
                              </w:rPr>
                              <w:t xml:space="preserve">, being encouraged to plant, care and water </w:t>
                            </w:r>
                            <w:r w:rsidR="00CE0E07">
                              <w:rPr>
                                <w:rFonts w:cstheme="minorHAnsi"/>
                                <w:bCs/>
                              </w:rPr>
                              <w:t>the</w:t>
                            </w:r>
                            <w:r>
                              <w:rPr>
                                <w:rFonts w:cstheme="minorHAnsi"/>
                                <w:bCs/>
                              </w:rPr>
                              <w:t xml:space="preserve"> herbs. </w:t>
                            </w:r>
                            <w:r w:rsidR="00CE0E07">
                              <w:rPr>
                                <w:rFonts w:cstheme="minorHAnsi"/>
                                <w:bCs/>
                              </w:rPr>
                              <w:t>As the</w:t>
                            </w:r>
                            <w:r>
                              <w:rPr>
                                <w:rFonts w:cstheme="minorHAnsi"/>
                                <w:bCs/>
                              </w:rPr>
                              <w:t xml:space="preserve"> herbs grew </w:t>
                            </w:r>
                            <w:r w:rsidR="00CE0E07">
                              <w:rPr>
                                <w:rFonts w:cstheme="minorHAnsi"/>
                                <w:bCs/>
                              </w:rPr>
                              <w:t>it gave</w:t>
                            </w:r>
                            <w:r>
                              <w:rPr>
                                <w:rFonts w:cstheme="minorHAnsi"/>
                                <w:bCs/>
                              </w:rPr>
                              <w:t xml:space="preserve"> the service user </w:t>
                            </w:r>
                            <w:r w:rsidR="00CE0E07">
                              <w:rPr>
                                <w:rFonts w:cstheme="minorHAnsi"/>
                                <w:bCs/>
                              </w:rPr>
                              <w:t>further</w:t>
                            </w:r>
                            <w:r>
                              <w:rPr>
                                <w:rFonts w:cstheme="minorHAnsi"/>
                                <w:bCs/>
                              </w:rPr>
                              <w:t xml:space="preserve"> purpose and something to engage </w:t>
                            </w:r>
                            <w:r w:rsidR="00CE0E07">
                              <w:rPr>
                                <w:rFonts w:cstheme="minorHAnsi"/>
                                <w:bCs/>
                              </w:rPr>
                              <w:t xml:space="preserve">in discussion </w:t>
                            </w:r>
                            <w:r>
                              <w:rPr>
                                <w:rFonts w:cstheme="minorHAnsi"/>
                                <w:bCs/>
                              </w:rPr>
                              <w:t>with their befriender</w:t>
                            </w:r>
                          </w:p>
                          <w:p w14:paraId="47F45122" w14:textId="7A0D4347" w:rsidR="00F46660" w:rsidRDefault="00F46660" w:rsidP="00F46660">
                            <w:pPr>
                              <w:rPr>
                                <w:rFonts w:cstheme="minorHAnsi"/>
                                <w:bCs/>
                              </w:rPr>
                            </w:pPr>
                            <w:r>
                              <w:rPr>
                                <w:rFonts w:cstheme="minorHAnsi"/>
                                <w:bCs/>
                              </w:rPr>
                              <w:t xml:space="preserve">Having witnessed the impact the herb gardens had had on our community and as spring </w:t>
                            </w:r>
                            <w:r w:rsidR="00CE0E07">
                              <w:rPr>
                                <w:rFonts w:cstheme="minorHAnsi"/>
                                <w:bCs/>
                              </w:rPr>
                              <w:t>loomed</w:t>
                            </w:r>
                            <w:r>
                              <w:rPr>
                                <w:rFonts w:cstheme="minorHAnsi"/>
                                <w:bCs/>
                              </w:rPr>
                              <w:t xml:space="preserve">, we felt that if we could give our service users something to venture outside of their house for, this would help with their anxiety and increase their mental well-being. </w:t>
                            </w:r>
                            <w:r w:rsidR="005E681D">
                              <w:rPr>
                                <w:rFonts w:cstheme="minorHAnsi"/>
                                <w:bCs/>
                              </w:rPr>
                              <w:t xml:space="preserve">In addition, </w:t>
                            </w:r>
                            <w:r>
                              <w:rPr>
                                <w:rFonts w:cstheme="minorHAnsi"/>
                                <w:bCs/>
                              </w:rPr>
                              <w:t>by going out into the</w:t>
                            </w:r>
                            <w:r w:rsidR="005E681D">
                              <w:rPr>
                                <w:rFonts w:cstheme="minorHAnsi"/>
                                <w:bCs/>
                              </w:rPr>
                              <w:t>ir</w:t>
                            </w:r>
                            <w:r>
                              <w:rPr>
                                <w:rFonts w:cstheme="minorHAnsi"/>
                                <w:bCs/>
                              </w:rPr>
                              <w:t xml:space="preserve"> garden</w:t>
                            </w:r>
                            <w:r w:rsidR="005E681D">
                              <w:rPr>
                                <w:rFonts w:cstheme="minorHAnsi"/>
                                <w:bCs/>
                              </w:rPr>
                              <w:t xml:space="preserve"> they</w:t>
                            </w:r>
                            <w:r>
                              <w:rPr>
                                <w:rFonts w:cstheme="minorHAnsi"/>
                                <w:bCs/>
                              </w:rPr>
                              <w:t xml:space="preserve"> could interact with neighbours which </w:t>
                            </w:r>
                            <w:r w:rsidR="005E681D">
                              <w:rPr>
                                <w:rFonts w:cstheme="minorHAnsi"/>
                                <w:bCs/>
                              </w:rPr>
                              <w:t>helped</w:t>
                            </w:r>
                            <w:r>
                              <w:rPr>
                                <w:rFonts w:cstheme="minorHAnsi"/>
                                <w:bCs/>
                              </w:rPr>
                              <w:t xml:space="preserve"> their mental health and cognitive stimulation. </w:t>
                            </w:r>
                            <w:r w:rsidR="00BB3F88">
                              <w:rPr>
                                <w:rFonts w:cstheme="minorHAnsi"/>
                                <w:bCs/>
                              </w:rPr>
                              <w:t>A further positive legacy is that w</w:t>
                            </w:r>
                            <w:r>
                              <w:rPr>
                                <w:rFonts w:cstheme="minorHAnsi"/>
                                <w:bCs/>
                              </w:rPr>
                              <w:t xml:space="preserve">e </w:t>
                            </w:r>
                            <w:r w:rsidR="00BB3F88">
                              <w:rPr>
                                <w:rFonts w:cstheme="minorHAnsi"/>
                                <w:bCs/>
                              </w:rPr>
                              <w:t>now</w:t>
                            </w:r>
                            <w:r>
                              <w:rPr>
                                <w:rFonts w:cstheme="minorHAnsi"/>
                                <w:bCs/>
                              </w:rPr>
                              <w:t xml:space="preserve"> have a competition on one of the islands with service users recording and sharing photos to see whose plants are growing the best.</w:t>
                            </w:r>
                          </w:p>
                          <w:p w14:paraId="02D969FC" w14:textId="77777777" w:rsidR="00F46660" w:rsidRDefault="00F46660" w:rsidP="00F46660">
                            <w:pPr>
                              <w:ind w:left="360"/>
                              <w:rPr>
                                <w:rFonts w:cstheme="minorHAnsi"/>
                              </w:rPr>
                            </w:pPr>
                          </w:p>
                          <w:p w14:paraId="7AE8DCAC" w14:textId="69C399D9" w:rsidR="00003543" w:rsidRPr="00116075" w:rsidRDefault="00003543" w:rsidP="00003543">
                            <w:pPr>
                              <w:jc w:val="both"/>
                              <w:rPr>
                                <w:color w:val="FFFFFF" w:themeColor="background1"/>
                              </w:rPr>
                            </w:pPr>
                          </w:p>
                          <w:p w14:paraId="67F94C1A" w14:textId="77777777" w:rsidR="00231F53" w:rsidRPr="004E6B8D" w:rsidRDefault="00231F53" w:rsidP="00231F53">
                            <w:pP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FF07DC" id="Rectangle: Rounded Corners 1" o:spid="_x0000_s1058" style="position:absolute;margin-left:0;margin-top:.6pt;width:450pt;height:264pt;z-index:251652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" fillcolor="#ffc000" strokecolor="#b98600" strokeweight="1pt">
                <v:stroke joinstyle="miter"/>
                <v:textbox>
                  <w:txbxContent>
                    <w:p w14:paraId="5ED44359" w14:textId="74161A42" w:rsidR="00BB3F88" w:rsidRPr="00BB3F88" w:rsidRDefault="00BB3F88" w:rsidP="00F46660">
                      <w:pPr>
                        <w:rPr>
                          <w:rFonts w:cstheme="minorHAnsi"/>
                          <w:b/>
                        </w:rPr>
                      </w:pPr>
                      <w:r w:rsidRPr="00BB3F88">
                        <w:rPr>
                          <w:rFonts w:cstheme="minorHAnsi"/>
                          <w:b/>
                        </w:rPr>
                        <w:t>Herb Garden Project</w:t>
                      </w:r>
                    </w:p>
                    <w:p w14:paraId="6F8B2416" w14:textId="2E18B32D" w:rsidR="00F46660" w:rsidRDefault="00F46660" w:rsidP="00F46660">
                      <w:pPr>
                        <w:rPr>
                          <w:rFonts w:cstheme="minorHAnsi"/>
                          <w:bCs/>
                          <w:color w:val="auto"/>
                        </w:rPr>
                      </w:pPr>
                      <w:r>
                        <w:rPr>
                          <w:rFonts w:cstheme="minorHAnsi"/>
                          <w:bCs/>
                        </w:rPr>
                        <w:t xml:space="preserve">Due to the lockdown our “arts and crafts” themed activity was logistically impossible </w:t>
                      </w:r>
                      <w:r w:rsidR="00A9031C">
                        <w:rPr>
                          <w:rFonts w:cstheme="minorHAnsi"/>
                          <w:bCs/>
                        </w:rPr>
                        <w:t>to facilitate</w:t>
                      </w:r>
                      <w:r>
                        <w:rPr>
                          <w:rFonts w:cstheme="minorHAnsi"/>
                          <w:bCs/>
                        </w:rPr>
                        <w:t xml:space="preserve">; however, it was established that the majority of service users had access to cameras and could therefore record the “planting and growing” </w:t>
                      </w:r>
                      <w:r w:rsidR="00CE0E07">
                        <w:rPr>
                          <w:rFonts w:cstheme="minorHAnsi"/>
                          <w:bCs/>
                        </w:rPr>
                        <w:t xml:space="preserve">of </w:t>
                      </w:r>
                      <w:r w:rsidR="00E5265C">
                        <w:rPr>
                          <w:rFonts w:cstheme="minorHAnsi"/>
                          <w:bCs/>
                        </w:rPr>
                        <w:t>a</w:t>
                      </w:r>
                      <w:r>
                        <w:rPr>
                          <w:rFonts w:cstheme="minorHAnsi"/>
                          <w:bCs/>
                        </w:rPr>
                        <w:t xml:space="preserve"> herb garden.  Once again, this initiative was marketed through </w:t>
                      </w:r>
                      <w:r w:rsidR="009A3803">
                        <w:rPr>
                          <w:rFonts w:cstheme="minorHAnsi"/>
                          <w:bCs/>
                        </w:rPr>
                        <w:t xml:space="preserve">our </w:t>
                      </w:r>
                      <w:r>
                        <w:rPr>
                          <w:rFonts w:cstheme="minorHAnsi"/>
                          <w:bCs/>
                        </w:rPr>
                        <w:t xml:space="preserve">social media, </w:t>
                      </w:r>
                      <w:r w:rsidR="009A3803">
                        <w:rPr>
                          <w:rFonts w:cstheme="minorHAnsi"/>
                          <w:bCs/>
                        </w:rPr>
                        <w:t>Gaelic</w:t>
                      </w:r>
                      <w:r>
                        <w:rPr>
                          <w:rFonts w:cstheme="minorHAnsi"/>
                          <w:bCs/>
                        </w:rPr>
                        <w:t xml:space="preserve"> radio, </w:t>
                      </w:r>
                      <w:r w:rsidR="00E5265C">
                        <w:rPr>
                          <w:rFonts w:cstheme="minorHAnsi"/>
                          <w:bCs/>
                        </w:rPr>
                        <w:t>poster’s,</w:t>
                      </w:r>
                      <w:r>
                        <w:rPr>
                          <w:rFonts w:cstheme="minorHAnsi"/>
                          <w:bCs/>
                        </w:rPr>
                        <w:t xml:space="preserve"> and word of mouth.  It gave </w:t>
                      </w:r>
                      <w:r w:rsidR="00E5265C">
                        <w:rPr>
                          <w:rFonts w:cstheme="minorHAnsi"/>
                          <w:bCs/>
                        </w:rPr>
                        <w:t>35 of our</w:t>
                      </w:r>
                      <w:r>
                        <w:rPr>
                          <w:rFonts w:cstheme="minorHAnsi"/>
                          <w:bCs/>
                        </w:rPr>
                        <w:t xml:space="preserve"> befriendee</w:t>
                      </w:r>
                      <w:r w:rsidR="00E5265C">
                        <w:rPr>
                          <w:rFonts w:cstheme="minorHAnsi"/>
                          <w:bCs/>
                        </w:rPr>
                        <w:t xml:space="preserve">s </w:t>
                      </w:r>
                      <w:r>
                        <w:rPr>
                          <w:rFonts w:cstheme="minorHAnsi"/>
                          <w:bCs/>
                        </w:rPr>
                        <w:t xml:space="preserve">something they could do </w:t>
                      </w:r>
                      <w:r w:rsidR="00E5265C">
                        <w:rPr>
                          <w:rFonts w:cstheme="minorHAnsi"/>
                          <w:bCs/>
                        </w:rPr>
                        <w:t>at</w:t>
                      </w:r>
                      <w:r>
                        <w:rPr>
                          <w:rFonts w:cstheme="minorHAnsi"/>
                          <w:bCs/>
                        </w:rPr>
                        <w:t xml:space="preserve"> ho</w:t>
                      </w:r>
                      <w:r w:rsidR="00E5265C">
                        <w:rPr>
                          <w:rFonts w:cstheme="minorHAnsi"/>
                          <w:bCs/>
                        </w:rPr>
                        <w:t>me</w:t>
                      </w:r>
                      <w:r>
                        <w:rPr>
                          <w:rFonts w:cstheme="minorHAnsi"/>
                          <w:bCs/>
                        </w:rPr>
                        <w:t xml:space="preserve"> </w:t>
                      </w:r>
                      <w:r w:rsidR="00CE0E07">
                        <w:rPr>
                          <w:rFonts w:cstheme="minorHAnsi"/>
                          <w:bCs/>
                        </w:rPr>
                        <w:t>and e</w:t>
                      </w:r>
                      <w:r>
                        <w:rPr>
                          <w:rFonts w:cstheme="minorHAnsi"/>
                          <w:bCs/>
                        </w:rPr>
                        <w:t>ven if the</w:t>
                      </w:r>
                      <w:r w:rsidR="00CE0E07">
                        <w:rPr>
                          <w:rFonts w:cstheme="minorHAnsi"/>
                          <w:bCs/>
                        </w:rPr>
                        <w:t>y</w:t>
                      </w:r>
                      <w:r>
                        <w:rPr>
                          <w:rFonts w:cstheme="minorHAnsi"/>
                          <w:bCs/>
                        </w:rPr>
                        <w:t xml:space="preserve"> had limited mobility, they could still </w:t>
                      </w:r>
                      <w:r w:rsidR="00CE0E07">
                        <w:rPr>
                          <w:rFonts w:cstheme="minorHAnsi"/>
                          <w:bCs/>
                        </w:rPr>
                        <w:t>participate</w:t>
                      </w:r>
                      <w:r>
                        <w:rPr>
                          <w:rFonts w:cstheme="minorHAnsi"/>
                          <w:bCs/>
                        </w:rPr>
                        <w:t xml:space="preserve">, being encouraged to plant, care and water </w:t>
                      </w:r>
                      <w:r w:rsidR="00CE0E07">
                        <w:rPr>
                          <w:rFonts w:cstheme="minorHAnsi"/>
                          <w:bCs/>
                        </w:rPr>
                        <w:t>the</w:t>
                      </w:r>
                      <w:r>
                        <w:rPr>
                          <w:rFonts w:cstheme="minorHAnsi"/>
                          <w:bCs/>
                        </w:rPr>
                        <w:t xml:space="preserve"> herbs. </w:t>
                      </w:r>
                      <w:r w:rsidR="00CE0E07">
                        <w:rPr>
                          <w:rFonts w:cstheme="minorHAnsi"/>
                          <w:bCs/>
                        </w:rPr>
                        <w:t>As the</w:t>
                      </w:r>
                      <w:r>
                        <w:rPr>
                          <w:rFonts w:cstheme="minorHAnsi"/>
                          <w:bCs/>
                        </w:rPr>
                        <w:t xml:space="preserve"> herbs grew </w:t>
                      </w:r>
                      <w:r w:rsidR="00CE0E07">
                        <w:rPr>
                          <w:rFonts w:cstheme="minorHAnsi"/>
                          <w:bCs/>
                        </w:rPr>
                        <w:t>it gave</w:t>
                      </w:r>
                      <w:r>
                        <w:rPr>
                          <w:rFonts w:cstheme="minorHAnsi"/>
                          <w:bCs/>
                        </w:rPr>
                        <w:t xml:space="preserve"> the service user </w:t>
                      </w:r>
                      <w:r w:rsidR="00CE0E07">
                        <w:rPr>
                          <w:rFonts w:cstheme="minorHAnsi"/>
                          <w:bCs/>
                        </w:rPr>
                        <w:t>further</w:t>
                      </w:r>
                      <w:r>
                        <w:rPr>
                          <w:rFonts w:cstheme="minorHAnsi"/>
                          <w:bCs/>
                        </w:rPr>
                        <w:t xml:space="preserve"> purpose and something to engage </w:t>
                      </w:r>
                      <w:r w:rsidR="00CE0E07">
                        <w:rPr>
                          <w:rFonts w:cstheme="minorHAnsi"/>
                          <w:bCs/>
                        </w:rPr>
                        <w:t xml:space="preserve">in discussion </w:t>
                      </w:r>
                      <w:r>
                        <w:rPr>
                          <w:rFonts w:cstheme="minorHAnsi"/>
                          <w:bCs/>
                        </w:rPr>
                        <w:t>with their befriender</w:t>
                      </w:r>
                    </w:p>
                    <w:p w14:paraId="47F45122" w14:textId="7A0D4347" w:rsidR="00F46660" w:rsidRDefault="00F46660" w:rsidP="00F46660">
                      <w:pPr>
                        <w:rPr>
                          <w:rFonts w:cstheme="minorHAnsi"/>
                          <w:bCs/>
                        </w:rPr>
                      </w:pPr>
                      <w:r>
                        <w:rPr>
                          <w:rFonts w:cstheme="minorHAnsi"/>
                          <w:bCs/>
                        </w:rPr>
                        <w:t xml:space="preserve">Having witnessed the impact the herb gardens had had on our community and as spring </w:t>
                      </w:r>
                      <w:r w:rsidR="00CE0E07">
                        <w:rPr>
                          <w:rFonts w:cstheme="minorHAnsi"/>
                          <w:bCs/>
                        </w:rPr>
                        <w:t>loomed</w:t>
                      </w:r>
                      <w:r>
                        <w:rPr>
                          <w:rFonts w:cstheme="minorHAnsi"/>
                          <w:bCs/>
                        </w:rPr>
                        <w:t xml:space="preserve">, we felt that if we could give our service users something to venture outside of their house for, this would help with their anxiety and increase their mental well-being. </w:t>
                      </w:r>
                      <w:r w:rsidR="005E681D">
                        <w:rPr>
                          <w:rFonts w:cstheme="minorHAnsi"/>
                          <w:bCs/>
                        </w:rPr>
                        <w:t xml:space="preserve">In addition, </w:t>
                      </w:r>
                      <w:r>
                        <w:rPr>
                          <w:rFonts w:cstheme="minorHAnsi"/>
                          <w:bCs/>
                        </w:rPr>
                        <w:t>by going out into the</w:t>
                      </w:r>
                      <w:r w:rsidR="005E681D">
                        <w:rPr>
                          <w:rFonts w:cstheme="minorHAnsi"/>
                          <w:bCs/>
                        </w:rPr>
                        <w:t>ir</w:t>
                      </w:r>
                      <w:r>
                        <w:rPr>
                          <w:rFonts w:cstheme="minorHAnsi"/>
                          <w:bCs/>
                        </w:rPr>
                        <w:t xml:space="preserve"> garden</w:t>
                      </w:r>
                      <w:r w:rsidR="005E681D">
                        <w:rPr>
                          <w:rFonts w:cstheme="minorHAnsi"/>
                          <w:bCs/>
                        </w:rPr>
                        <w:t xml:space="preserve"> they</w:t>
                      </w:r>
                      <w:r>
                        <w:rPr>
                          <w:rFonts w:cstheme="minorHAnsi"/>
                          <w:bCs/>
                        </w:rPr>
                        <w:t xml:space="preserve"> could interact with neighbours which </w:t>
                      </w:r>
                      <w:r w:rsidR="005E681D">
                        <w:rPr>
                          <w:rFonts w:cstheme="minorHAnsi"/>
                          <w:bCs/>
                        </w:rPr>
                        <w:t>helped</w:t>
                      </w:r>
                      <w:r>
                        <w:rPr>
                          <w:rFonts w:cstheme="minorHAnsi"/>
                          <w:bCs/>
                        </w:rPr>
                        <w:t xml:space="preserve"> their mental health and cognitive stimulation. </w:t>
                      </w:r>
                      <w:r w:rsidR="00BB3F88">
                        <w:rPr>
                          <w:rFonts w:cstheme="minorHAnsi"/>
                          <w:bCs/>
                        </w:rPr>
                        <w:t>A further positive legacy is that w</w:t>
                      </w:r>
                      <w:r>
                        <w:rPr>
                          <w:rFonts w:cstheme="minorHAnsi"/>
                          <w:bCs/>
                        </w:rPr>
                        <w:t xml:space="preserve">e </w:t>
                      </w:r>
                      <w:r w:rsidR="00BB3F88">
                        <w:rPr>
                          <w:rFonts w:cstheme="minorHAnsi"/>
                          <w:bCs/>
                        </w:rPr>
                        <w:t>now</w:t>
                      </w:r>
                      <w:r>
                        <w:rPr>
                          <w:rFonts w:cstheme="minorHAnsi"/>
                          <w:bCs/>
                        </w:rPr>
                        <w:t xml:space="preserve"> have a competition on one of the islands with service users recording and sharing photos to see whose plants are growing the best.</w:t>
                      </w:r>
                    </w:p>
                    <w:p w14:paraId="02D969FC" w14:textId="77777777" w:rsidR="00F46660" w:rsidRDefault="00F46660" w:rsidP="00F46660">
                      <w:pPr>
                        <w:ind w:left="360"/>
                        <w:rPr>
                          <w:rFonts w:cstheme="minorHAnsi"/>
                        </w:rPr>
                      </w:pPr>
                    </w:p>
                    <w:p w14:paraId="7AE8DCAC" w14:textId="69C399D9" w:rsidR="00003543" w:rsidRPr="00116075" w:rsidRDefault="00003543" w:rsidP="00003543">
                      <w:pPr>
                        <w:jc w:val="both"/>
                        <w:rPr>
                          <w:color w:val="FFFFFF" w:themeColor="background1"/>
                        </w:rPr>
                      </w:pPr>
                    </w:p>
                    <w:p w14:paraId="67F94C1A" w14:textId="77777777" w:rsidR="00231F53" w:rsidRPr="004E6B8D" w:rsidRDefault="00231F53" w:rsidP="00231F53">
                      <w:pPr>
                        <w:rPr>
                          <w:color w:val="FFFFFF" w:themeColor="background1"/>
                        </w:rPr>
                      </w:pPr>
                    </w:p>
                  </w:txbxContent>
                </v:textbox>
                <w10:wrap anchorx="margin"/>
              </v:roundrect>
            </w:pict>
          </mc:Fallback>
        </mc:AlternateContent>
      </w:r>
    </w:p>
    <w:p w14:paraId="7EA4E34B" w14:textId="5FB19750" w:rsidR="00231F53" w:rsidRPr="00FA34F5" w:rsidRDefault="00231F53" w:rsidP="00231F53">
      <w:pPr>
        <w:rPr>
          <w:rFonts w:ascii="Franklin Gothic Demi" w:hAnsi="Franklin Gothic Demi"/>
          <w:color w:val="auto"/>
          <w:sz w:val="24"/>
          <w:szCs w:val="28"/>
          <w:lang w:eastAsia="en-US"/>
        </w:rPr>
      </w:pPr>
    </w:p>
    <w:p w14:paraId="17DB8611" w14:textId="0FA08550" w:rsidR="00231F53" w:rsidRPr="00FA34F5" w:rsidRDefault="00231F53" w:rsidP="00231F53">
      <w:pPr>
        <w:jc w:val="both"/>
        <w:rPr>
          <w:rFonts w:ascii="Franklin Gothic Demi" w:hAnsi="Franklin Gothic Demi"/>
          <w:color w:val="auto"/>
          <w:sz w:val="24"/>
          <w:szCs w:val="28"/>
          <w:lang w:eastAsia="en-US"/>
        </w:rPr>
      </w:pPr>
    </w:p>
    <w:p w14:paraId="5BB2E5C8" w14:textId="4568CF12" w:rsidR="00231F53" w:rsidRPr="00FA34F5" w:rsidRDefault="00231F53" w:rsidP="00231F53">
      <w:pPr>
        <w:jc w:val="both"/>
        <w:rPr>
          <w:rFonts w:ascii="Franklin Gothic Demi" w:hAnsi="Franklin Gothic Demi"/>
          <w:color w:val="auto"/>
          <w:sz w:val="24"/>
          <w:szCs w:val="28"/>
          <w:lang w:eastAsia="en-US"/>
        </w:rPr>
      </w:pPr>
    </w:p>
    <w:p w14:paraId="65192B6F" w14:textId="183C208E" w:rsidR="00231F53" w:rsidRPr="00FA34F5" w:rsidRDefault="00231F53" w:rsidP="00231F53">
      <w:pPr>
        <w:shd w:val="clear" w:color="auto" w:fill="FFFFFF"/>
        <w:spacing w:before="100" w:beforeAutospacing="1" w:after="100" w:afterAutospacing="1"/>
        <w:rPr>
          <w:rFonts w:ascii="Open Sans" w:eastAsia="Times New Roman" w:hAnsi="Open Sans" w:cs="Open Sans"/>
          <w:color w:val="auto"/>
          <w:sz w:val="24"/>
        </w:rPr>
      </w:pPr>
    </w:p>
    <w:p w14:paraId="11A41D6A" w14:textId="7A914862" w:rsidR="00231F53" w:rsidRPr="00FA34F5" w:rsidRDefault="00231F53" w:rsidP="00231F53">
      <w:pPr>
        <w:shd w:val="clear" w:color="auto" w:fill="FFFFFF"/>
        <w:spacing w:before="100" w:beforeAutospacing="1" w:after="100" w:afterAutospacing="1"/>
        <w:rPr>
          <w:rFonts w:ascii="Open Sans" w:eastAsia="Times New Roman" w:hAnsi="Open Sans" w:cs="Open Sans"/>
          <w:color w:val="auto"/>
          <w:sz w:val="24"/>
        </w:rPr>
      </w:pPr>
    </w:p>
    <w:p w14:paraId="6009280C" w14:textId="322FD32E" w:rsidR="00231F53" w:rsidRPr="00FA34F5" w:rsidRDefault="00231F53" w:rsidP="00231F53">
      <w:pPr>
        <w:shd w:val="clear" w:color="auto" w:fill="FFFFFF"/>
        <w:spacing w:before="100" w:beforeAutospacing="1" w:after="100" w:afterAutospacing="1"/>
        <w:rPr>
          <w:rFonts w:ascii="Open Sans" w:eastAsia="Times New Roman" w:hAnsi="Open Sans" w:cs="Open Sans"/>
          <w:color w:val="auto"/>
          <w:sz w:val="24"/>
        </w:rPr>
      </w:pPr>
    </w:p>
    <w:p w14:paraId="5A524B92" w14:textId="41FA4D1C" w:rsidR="00231F53" w:rsidRPr="00FA34F5" w:rsidRDefault="00231F53" w:rsidP="00231F53">
      <w:pPr>
        <w:shd w:val="clear" w:color="auto" w:fill="FFFFFF"/>
        <w:spacing w:before="100" w:beforeAutospacing="1" w:after="100" w:afterAutospacing="1"/>
        <w:rPr>
          <w:rFonts w:ascii="Open Sans" w:eastAsia="Times New Roman" w:hAnsi="Open Sans" w:cs="Open Sans"/>
          <w:color w:val="auto"/>
          <w:sz w:val="24"/>
        </w:rPr>
      </w:pPr>
    </w:p>
    <w:p w14:paraId="3F559F0F" w14:textId="7951EAE6" w:rsidR="00231F53" w:rsidRPr="00FA34F5" w:rsidRDefault="00231F53" w:rsidP="00231F53">
      <w:pPr>
        <w:shd w:val="clear" w:color="auto" w:fill="FFFFFF"/>
        <w:spacing w:before="100" w:beforeAutospacing="1" w:after="100" w:afterAutospacing="1"/>
        <w:rPr>
          <w:rFonts w:ascii="Open Sans" w:eastAsia="Times New Roman" w:hAnsi="Open Sans" w:cs="Open Sans"/>
          <w:color w:val="auto"/>
          <w:sz w:val="24"/>
        </w:rPr>
      </w:pPr>
    </w:p>
    <w:p w14:paraId="4625E173" w14:textId="6A9EAA69" w:rsidR="00ED0C4A" w:rsidRPr="00FA34F5" w:rsidRDefault="00F46660">
      <w:pPr>
        <w:spacing w:after="0"/>
        <w:rPr>
          <w:rFonts w:ascii="Franklin Gothic Demi" w:hAnsi="Franklin Gothic Demi"/>
          <w:color w:val="auto"/>
          <w:sz w:val="32"/>
        </w:rPr>
      </w:pPr>
      <w:r w:rsidRPr="00FA34F5">
        <w:rPr>
          <w:rFonts w:ascii="Franklin Gothic Demi" w:hAnsi="Franklin Gothic Demi"/>
          <w:noProof/>
          <w:color w:val="auto"/>
          <w:sz w:val="24"/>
          <w:szCs w:val="28"/>
          <w:lang w:eastAsia="en-US"/>
        </w:rPr>
        <mc:AlternateContent>
          <mc:Choice Requires="wps">
            <w:drawing>
              <wp:anchor distT="0" distB="0" distL="114300" distR="114300" simplePos="0" relativeHeight="251656192" behindDoc="0" locked="0" layoutInCell="1" allowOverlap="1" wp14:anchorId="752882ED" wp14:editId="3469358F">
                <wp:simplePos x="0" y="0"/>
                <wp:positionH relativeFrom="margin">
                  <wp:align>left</wp:align>
                </wp:positionH>
                <wp:positionV relativeFrom="paragraph">
                  <wp:posOffset>626745</wp:posOffset>
                </wp:positionV>
                <wp:extent cx="5707380" cy="2682240"/>
                <wp:effectExtent l="0" t="0" r="26670" b="22860"/>
                <wp:wrapNone/>
                <wp:docPr id="2" name="Rectangle: Rounded Corners 2"/>
                <wp:cNvGraphicFramePr/>
                <a:graphic xmlns:a="http://schemas.openxmlformats.org/drawingml/2006/main">
                  <a:graphicData uri="http://schemas.microsoft.com/office/word/2010/wordprocessingShape">
                    <wps:wsp>
                      <wps:cNvSpPr/>
                      <wps:spPr>
                        <a:xfrm>
                          <a:off x="0" y="0"/>
                          <a:ext cx="5707380" cy="2682240"/>
                        </a:xfrm>
                        <a:prstGeom prst="roundRect">
                          <a:avLst/>
                        </a:prstGeom>
                        <a:solidFill>
                          <a:srgbClr val="FFC000"/>
                        </a:solidFill>
                        <a:ln w="12700" cap="flat" cmpd="sng" algn="ctr">
                          <a:solidFill>
                            <a:srgbClr val="FBB800">
                              <a:shade val="50000"/>
                            </a:srgbClr>
                          </a:solidFill>
                          <a:prstDash val="solid"/>
                          <a:miter lim="800000"/>
                        </a:ln>
                        <a:effectLst/>
                      </wps:spPr>
                      <wps:txbx>
                        <w:txbxContent>
                          <w:p w14:paraId="68BF3F07" w14:textId="6C504F8A" w:rsidR="00C846DF" w:rsidRPr="00C846DF" w:rsidRDefault="00C846DF" w:rsidP="00C846DF">
                            <w:pPr>
                              <w:ind w:left="360"/>
                              <w:rPr>
                                <w:rFonts w:cstheme="minorHAnsi"/>
                                <w:b/>
                                <w:bCs/>
                              </w:rPr>
                            </w:pPr>
                            <w:r w:rsidRPr="00C846DF">
                              <w:rPr>
                                <w:rFonts w:cstheme="minorHAnsi"/>
                                <w:b/>
                                <w:bCs/>
                              </w:rPr>
                              <w:t>Virtual Tea Party</w:t>
                            </w:r>
                          </w:p>
                          <w:p w14:paraId="651051F1" w14:textId="57863800" w:rsidR="00C846DF" w:rsidRDefault="00C846DF" w:rsidP="00ED0C4A">
                            <w:pPr>
                              <w:ind w:left="360"/>
                              <w:rPr>
                                <w:rFonts w:cstheme="minorHAnsi"/>
                              </w:rPr>
                            </w:pPr>
                            <w:r w:rsidRPr="00764D1E">
                              <w:rPr>
                                <w:rFonts w:cstheme="minorHAnsi"/>
                              </w:rPr>
                              <w:t xml:space="preserve">We </w:t>
                            </w:r>
                            <w:r>
                              <w:rPr>
                                <w:rFonts w:cstheme="minorHAnsi"/>
                              </w:rPr>
                              <w:t>held a</w:t>
                            </w:r>
                            <w:r w:rsidRPr="00764D1E">
                              <w:rPr>
                                <w:rFonts w:cstheme="minorHAnsi"/>
                              </w:rPr>
                              <w:t xml:space="preserve"> </w:t>
                            </w:r>
                            <w:r w:rsidRPr="00030DA1">
                              <w:rPr>
                                <w:rFonts w:cstheme="minorHAnsi"/>
                                <w:i/>
                                <w:iCs/>
                              </w:rPr>
                              <w:t>virtual tea party</w:t>
                            </w:r>
                            <w:r>
                              <w:rPr>
                                <w:rFonts w:cstheme="minorHAnsi"/>
                              </w:rPr>
                              <w:t xml:space="preserve">, </w:t>
                            </w:r>
                            <w:r w:rsidRPr="00764D1E">
                              <w:rPr>
                                <w:rFonts w:cstheme="minorHAnsi"/>
                              </w:rPr>
                              <w:t xml:space="preserve">bringing together </w:t>
                            </w:r>
                            <w:r w:rsidR="00DF60E3">
                              <w:rPr>
                                <w:rFonts w:cstheme="minorHAnsi"/>
                              </w:rPr>
                              <w:t xml:space="preserve">the local community and families on the mainland. We </w:t>
                            </w:r>
                            <w:r>
                              <w:rPr>
                                <w:rFonts w:cstheme="minorHAnsi"/>
                              </w:rPr>
                              <w:t xml:space="preserve">arranged for a local supplier </w:t>
                            </w:r>
                            <w:r w:rsidRPr="00764D1E">
                              <w:rPr>
                                <w:rFonts w:cstheme="minorHAnsi"/>
                              </w:rPr>
                              <w:t xml:space="preserve">to make up tea party packs of cakes and refreshments and on the morning of the tea party these </w:t>
                            </w:r>
                            <w:r>
                              <w:rPr>
                                <w:rFonts w:cstheme="minorHAnsi"/>
                              </w:rPr>
                              <w:t>were</w:t>
                            </w:r>
                            <w:r w:rsidRPr="00764D1E">
                              <w:rPr>
                                <w:rFonts w:cstheme="minorHAnsi"/>
                              </w:rPr>
                              <w:t xml:space="preserve"> distributed</w:t>
                            </w:r>
                            <w:r>
                              <w:rPr>
                                <w:rFonts w:cstheme="minorHAnsi"/>
                              </w:rPr>
                              <w:t xml:space="preserve"> across our </w:t>
                            </w:r>
                            <w:r w:rsidR="00DF60E3">
                              <w:rPr>
                                <w:rFonts w:cstheme="minorHAnsi"/>
                              </w:rPr>
                              <w:t xml:space="preserve">five </w:t>
                            </w:r>
                            <w:r>
                              <w:rPr>
                                <w:rFonts w:cstheme="minorHAnsi"/>
                              </w:rPr>
                              <w:t>island communities</w:t>
                            </w:r>
                            <w:r w:rsidRPr="00764D1E">
                              <w:rPr>
                                <w:rFonts w:cstheme="minorHAnsi"/>
                              </w:rPr>
                              <w:t xml:space="preserve"> to </w:t>
                            </w:r>
                            <w:r>
                              <w:rPr>
                                <w:rFonts w:cstheme="minorHAnsi"/>
                              </w:rPr>
                              <w:t>40</w:t>
                            </w:r>
                            <w:r w:rsidRPr="00764D1E">
                              <w:rPr>
                                <w:rFonts w:cstheme="minorHAnsi"/>
                              </w:rPr>
                              <w:t xml:space="preserve"> service users. </w:t>
                            </w:r>
                            <w:r>
                              <w:rPr>
                                <w:rFonts w:cstheme="minorHAnsi"/>
                              </w:rPr>
                              <w:t xml:space="preserve">The </w:t>
                            </w:r>
                            <w:r w:rsidRPr="00764D1E">
                              <w:rPr>
                                <w:rFonts w:cstheme="minorHAnsi"/>
                              </w:rPr>
                              <w:t>well</w:t>
                            </w:r>
                            <w:r>
                              <w:rPr>
                                <w:rFonts w:cstheme="minorHAnsi"/>
                              </w:rPr>
                              <w:t>-</w:t>
                            </w:r>
                            <w:r w:rsidRPr="00764D1E">
                              <w:rPr>
                                <w:rFonts w:cstheme="minorHAnsi"/>
                              </w:rPr>
                              <w:t xml:space="preserve">being and support generated during </w:t>
                            </w:r>
                            <w:r>
                              <w:rPr>
                                <w:rFonts w:cstheme="minorHAnsi"/>
                              </w:rPr>
                              <w:t>the</w:t>
                            </w:r>
                            <w:r w:rsidRPr="00764D1E">
                              <w:rPr>
                                <w:rFonts w:cstheme="minorHAnsi"/>
                              </w:rPr>
                              <w:t xml:space="preserve"> </w:t>
                            </w:r>
                            <w:r>
                              <w:rPr>
                                <w:rFonts w:cstheme="minorHAnsi"/>
                              </w:rPr>
                              <w:t xml:space="preserve">event </w:t>
                            </w:r>
                            <w:r w:rsidRPr="00764D1E">
                              <w:rPr>
                                <w:rFonts w:cstheme="minorHAnsi"/>
                              </w:rPr>
                              <w:t xml:space="preserve">has evidenced how much the community gained by bringing </w:t>
                            </w:r>
                            <w:r w:rsidR="00DF60E3">
                              <w:rPr>
                                <w:rFonts w:cstheme="minorHAnsi"/>
                              </w:rPr>
                              <w:t>people</w:t>
                            </w:r>
                            <w:r w:rsidRPr="00764D1E">
                              <w:rPr>
                                <w:rFonts w:cstheme="minorHAnsi"/>
                              </w:rPr>
                              <w:t xml:space="preserve"> together. During the pandemic a number of local services</w:t>
                            </w:r>
                            <w:r w:rsidR="00C527DC">
                              <w:rPr>
                                <w:rFonts w:cstheme="minorHAnsi"/>
                              </w:rPr>
                              <w:t xml:space="preserve"> and amenities ceased while </w:t>
                            </w:r>
                            <w:r w:rsidR="00EE1118">
                              <w:rPr>
                                <w:rFonts w:cstheme="minorHAnsi"/>
                              </w:rPr>
                              <w:t xml:space="preserve">opportunities to socially interact were limited. </w:t>
                            </w:r>
                            <w:r>
                              <w:rPr>
                                <w:rFonts w:cstheme="minorHAnsi"/>
                              </w:rPr>
                              <w:t>Feedback suggests that</w:t>
                            </w:r>
                            <w:r w:rsidRPr="00764D1E">
                              <w:rPr>
                                <w:rFonts w:cstheme="minorHAnsi"/>
                              </w:rPr>
                              <w:t xml:space="preserve"> the cognitive stimulation for </w:t>
                            </w:r>
                            <w:r w:rsidR="00EE1118">
                              <w:rPr>
                                <w:rFonts w:cstheme="minorHAnsi"/>
                              </w:rPr>
                              <w:t>those</w:t>
                            </w:r>
                            <w:r w:rsidRPr="00764D1E">
                              <w:rPr>
                                <w:rFonts w:cstheme="minorHAnsi"/>
                              </w:rPr>
                              <w:t xml:space="preserve"> taking part </w:t>
                            </w:r>
                            <w:r w:rsidR="00EE1118">
                              <w:rPr>
                                <w:rFonts w:cstheme="minorHAnsi"/>
                              </w:rPr>
                              <w:t>was increased particularly those</w:t>
                            </w:r>
                            <w:r>
                              <w:rPr>
                                <w:rFonts w:cstheme="minorHAnsi"/>
                              </w:rPr>
                              <w:t xml:space="preserve"> who were </w:t>
                            </w:r>
                            <w:r w:rsidRPr="00764D1E">
                              <w:rPr>
                                <w:rFonts w:cstheme="minorHAnsi"/>
                              </w:rPr>
                              <w:t>shielding or isolating and gave those attending a chance to catch up with friends and find out what else was going on in the community</w:t>
                            </w:r>
                            <w:r w:rsidR="00ED0C4A">
                              <w:rPr>
                                <w:rFonts w:cstheme="minorHAnsi"/>
                              </w:rPr>
                              <w:t xml:space="preserve"> It</w:t>
                            </w:r>
                            <w:r w:rsidRPr="00764D1E">
                              <w:rPr>
                                <w:rFonts w:cstheme="minorHAnsi"/>
                              </w:rPr>
                              <w:t xml:space="preserve"> </w:t>
                            </w:r>
                            <w:r w:rsidR="00ED0C4A">
                              <w:rPr>
                                <w:rFonts w:cstheme="minorHAnsi"/>
                              </w:rPr>
                              <w:t>helped</w:t>
                            </w:r>
                            <w:r w:rsidRPr="00764D1E">
                              <w:rPr>
                                <w:rFonts w:cstheme="minorHAnsi"/>
                              </w:rPr>
                              <w:t xml:space="preserve"> combat issues of isolation and encouraged those who had been nervous of doing so to be more adventurous in their use of digital </w:t>
                            </w:r>
                            <w:r w:rsidR="00ED0C4A" w:rsidRPr="00764D1E">
                              <w:rPr>
                                <w:rFonts w:cstheme="minorHAnsi"/>
                              </w:rPr>
                              <w:t>technology.</w:t>
                            </w:r>
                            <w:r w:rsidRPr="00764D1E">
                              <w:rPr>
                                <w:rFonts w:cstheme="minorHAnsi"/>
                              </w:rPr>
                              <w:t xml:space="preserve"> </w:t>
                            </w:r>
                          </w:p>
                          <w:p w14:paraId="19F25ACA" w14:textId="501713D5" w:rsidR="00F957B9" w:rsidRPr="00F957B9" w:rsidRDefault="00F957B9" w:rsidP="00F957B9">
                            <w:pPr>
                              <w:jc w:val="both"/>
                              <w:rPr>
                                <w:rFonts w:asciiTheme="minorHAnsi" w:hAnsiTheme="minorHAnsi"/>
                                <w:color w:val="FFFFFF" w:themeColor="background1"/>
                                <w:szCs w:val="22"/>
                                <w:lang w:val="en" w:eastAsia="en-US"/>
                              </w:rPr>
                            </w:pPr>
                          </w:p>
                          <w:p w14:paraId="0191CA2F" w14:textId="77777777" w:rsidR="00F957B9" w:rsidRPr="00F957B9" w:rsidRDefault="00F957B9" w:rsidP="00F957B9">
                            <w:pPr>
                              <w:jc w:val="both"/>
                              <w:rPr>
                                <w:rFonts w:asciiTheme="minorHAnsi" w:hAnsiTheme="minorHAnsi"/>
                                <w:color w:val="FF0000"/>
                                <w:szCs w:val="22"/>
                                <w:lang w:val="en" w:eastAsia="en-US"/>
                              </w:rPr>
                            </w:pPr>
                          </w:p>
                          <w:p w14:paraId="55B533C3" w14:textId="77777777" w:rsidR="00231F53" w:rsidRDefault="00231F53" w:rsidP="00231F53">
                            <w:pPr>
                              <w:jc w:val="both"/>
                              <w:rPr>
                                <w:rFonts w:asciiTheme="minorHAnsi" w:hAnsiTheme="minorHAnsi"/>
                                <w:color w:val="FF0000"/>
                                <w:szCs w:val="22"/>
                                <w:lang w:eastAsia="en-US"/>
                              </w:rPr>
                            </w:pPr>
                          </w:p>
                          <w:p w14:paraId="5FAFBDD2" w14:textId="77777777" w:rsidR="00003543" w:rsidRDefault="00003543" w:rsidP="00231F53">
                            <w:pPr>
                              <w:jc w:val="both"/>
                              <w:rPr>
                                <w:rFonts w:asciiTheme="minorHAnsi" w:hAnsiTheme="minorHAnsi"/>
                                <w:color w:val="FF0000"/>
                                <w:szCs w:val="22"/>
                                <w:lang w:eastAsia="en-US"/>
                              </w:rPr>
                            </w:pPr>
                          </w:p>
                          <w:p w14:paraId="748228A0" w14:textId="77777777" w:rsidR="00003543" w:rsidRDefault="00003543" w:rsidP="00231F53">
                            <w:pPr>
                              <w:jc w:val="both"/>
                              <w:rPr>
                                <w:rFonts w:asciiTheme="minorHAnsi" w:hAnsiTheme="minorHAnsi"/>
                                <w:color w:val="FF0000"/>
                                <w:szCs w:val="22"/>
                                <w:lang w:eastAsia="en-US"/>
                              </w:rPr>
                            </w:pPr>
                          </w:p>
                          <w:p w14:paraId="5ED09D16" w14:textId="77777777" w:rsidR="00003543" w:rsidRDefault="00003543" w:rsidP="00231F53">
                            <w:pPr>
                              <w:jc w:val="both"/>
                              <w:rPr>
                                <w:rFonts w:asciiTheme="minorHAnsi" w:hAnsiTheme="minorHAnsi"/>
                                <w:color w:val="FF0000"/>
                                <w:szCs w:val="22"/>
                                <w:lang w:eastAsia="en-US"/>
                              </w:rPr>
                            </w:pPr>
                          </w:p>
                          <w:p w14:paraId="7341593D" w14:textId="77777777" w:rsidR="00003543" w:rsidRPr="004A4DF5" w:rsidRDefault="00003543" w:rsidP="00231F53">
                            <w:pPr>
                              <w:jc w:val="both"/>
                              <w:rPr>
                                <w:rFonts w:asciiTheme="minorHAnsi" w:hAnsiTheme="minorHAnsi"/>
                                <w:color w:val="FF0000"/>
                                <w:szCs w:val="22"/>
                                <w:lang w:eastAsia="en-US"/>
                              </w:rPr>
                            </w:pPr>
                          </w:p>
                          <w:p w14:paraId="238F9842" w14:textId="77777777" w:rsidR="00231F53" w:rsidRDefault="00231F53" w:rsidP="00231F53">
                            <w:pPr>
                              <w:jc w:val="center"/>
                            </w:pPr>
                          </w:p>
                          <w:p w14:paraId="56D0DC57" w14:textId="77777777" w:rsidR="00231F53" w:rsidRDefault="00231F53" w:rsidP="00231F5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882ED" id="Rectangle: Rounded Corners 2" o:spid="_x0000_s1059" style="position:absolute;margin-left:0;margin-top:49.35pt;width:449.4pt;height:211.2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" fillcolor="#ffc000" strokecolor="#b98600" strokeweight="1pt">
                <v:stroke joinstyle="miter"/>
                <v:textbox>
                  <w:txbxContent>
                    <w:p w14:paraId="68BF3F07" w14:textId="6C504F8A" w:rsidR="00C846DF" w:rsidRPr="00C846DF" w:rsidRDefault="00C846DF" w:rsidP="00C846DF">
                      <w:pPr>
                        <w:ind w:left="360"/>
                        <w:rPr>
                          <w:rFonts w:cstheme="minorHAnsi"/>
                          <w:b/>
                          <w:bCs/>
                        </w:rPr>
                      </w:pPr>
                      <w:r w:rsidRPr="00C846DF">
                        <w:rPr>
                          <w:rFonts w:cstheme="minorHAnsi"/>
                          <w:b/>
                          <w:bCs/>
                        </w:rPr>
                        <w:t>Virtual Tea Party</w:t>
                      </w:r>
                    </w:p>
                    <w:p w14:paraId="651051F1" w14:textId="57863800" w:rsidR="00C846DF" w:rsidRDefault="00C846DF" w:rsidP="00ED0C4A">
                      <w:pPr>
                        <w:ind w:left="360"/>
                        <w:rPr>
                          <w:rFonts w:cstheme="minorHAnsi"/>
                        </w:rPr>
                      </w:pPr>
                      <w:r w:rsidRPr="00764D1E">
                        <w:rPr>
                          <w:rFonts w:cstheme="minorHAnsi"/>
                        </w:rPr>
                        <w:t xml:space="preserve">We </w:t>
                      </w:r>
                      <w:r>
                        <w:rPr>
                          <w:rFonts w:cstheme="minorHAnsi"/>
                        </w:rPr>
                        <w:t>held a</w:t>
                      </w:r>
                      <w:r w:rsidRPr="00764D1E">
                        <w:rPr>
                          <w:rFonts w:cstheme="minorHAnsi"/>
                        </w:rPr>
                        <w:t xml:space="preserve"> </w:t>
                      </w:r>
                      <w:r w:rsidRPr="00030DA1">
                        <w:rPr>
                          <w:rFonts w:cstheme="minorHAnsi"/>
                          <w:i/>
                          <w:iCs/>
                        </w:rPr>
                        <w:t>virtual tea party</w:t>
                      </w:r>
                      <w:r>
                        <w:rPr>
                          <w:rFonts w:cstheme="minorHAnsi"/>
                        </w:rPr>
                        <w:t xml:space="preserve">, </w:t>
                      </w:r>
                      <w:r w:rsidRPr="00764D1E">
                        <w:rPr>
                          <w:rFonts w:cstheme="minorHAnsi"/>
                        </w:rPr>
                        <w:t xml:space="preserve">bringing together </w:t>
                      </w:r>
                      <w:r w:rsidR="00DF60E3">
                        <w:rPr>
                          <w:rFonts w:cstheme="minorHAnsi"/>
                        </w:rPr>
                        <w:t xml:space="preserve">the local community and families on the mainland. We </w:t>
                      </w:r>
                      <w:r>
                        <w:rPr>
                          <w:rFonts w:cstheme="minorHAnsi"/>
                        </w:rPr>
                        <w:t xml:space="preserve">arranged for a local supplier </w:t>
                      </w:r>
                      <w:r w:rsidRPr="00764D1E">
                        <w:rPr>
                          <w:rFonts w:cstheme="minorHAnsi"/>
                        </w:rPr>
                        <w:t xml:space="preserve">to make up tea party packs of cakes and refreshments and on the morning of the tea party these </w:t>
                      </w:r>
                      <w:r>
                        <w:rPr>
                          <w:rFonts w:cstheme="minorHAnsi"/>
                        </w:rPr>
                        <w:t>were</w:t>
                      </w:r>
                      <w:r w:rsidRPr="00764D1E">
                        <w:rPr>
                          <w:rFonts w:cstheme="minorHAnsi"/>
                        </w:rPr>
                        <w:t xml:space="preserve"> distributed</w:t>
                      </w:r>
                      <w:r>
                        <w:rPr>
                          <w:rFonts w:cstheme="minorHAnsi"/>
                        </w:rPr>
                        <w:t xml:space="preserve"> across our </w:t>
                      </w:r>
                      <w:r w:rsidR="00DF60E3">
                        <w:rPr>
                          <w:rFonts w:cstheme="minorHAnsi"/>
                        </w:rPr>
                        <w:t xml:space="preserve">five </w:t>
                      </w:r>
                      <w:r>
                        <w:rPr>
                          <w:rFonts w:cstheme="minorHAnsi"/>
                        </w:rPr>
                        <w:t>island communities</w:t>
                      </w:r>
                      <w:r w:rsidRPr="00764D1E">
                        <w:rPr>
                          <w:rFonts w:cstheme="minorHAnsi"/>
                        </w:rPr>
                        <w:t xml:space="preserve"> to </w:t>
                      </w:r>
                      <w:r>
                        <w:rPr>
                          <w:rFonts w:cstheme="minorHAnsi"/>
                        </w:rPr>
                        <w:t>40</w:t>
                      </w:r>
                      <w:r w:rsidRPr="00764D1E">
                        <w:rPr>
                          <w:rFonts w:cstheme="minorHAnsi"/>
                        </w:rPr>
                        <w:t xml:space="preserve"> service users. </w:t>
                      </w:r>
                      <w:r>
                        <w:rPr>
                          <w:rFonts w:cstheme="minorHAnsi"/>
                        </w:rPr>
                        <w:t xml:space="preserve">The </w:t>
                      </w:r>
                      <w:r w:rsidRPr="00764D1E">
                        <w:rPr>
                          <w:rFonts w:cstheme="minorHAnsi"/>
                        </w:rPr>
                        <w:t>well</w:t>
                      </w:r>
                      <w:r>
                        <w:rPr>
                          <w:rFonts w:cstheme="minorHAnsi"/>
                        </w:rPr>
                        <w:t>-</w:t>
                      </w:r>
                      <w:r w:rsidRPr="00764D1E">
                        <w:rPr>
                          <w:rFonts w:cstheme="minorHAnsi"/>
                        </w:rPr>
                        <w:t xml:space="preserve">being and support generated during </w:t>
                      </w:r>
                      <w:r>
                        <w:rPr>
                          <w:rFonts w:cstheme="minorHAnsi"/>
                        </w:rPr>
                        <w:t>the</w:t>
                      </w:r>
                      <w:r w:rsidRPr="00764D1E">
                        <w:rPr>
                          <w:rFonts w:cstheme="minorHAnsi"/>
                        </w:rPr>
                        <w:t xml:space="preserve"> </w:t>
                      </w:r>
                      <w:r>
                        <w:rPr>
                          <w:rFonts w:cstheme="minorHAnsi"/>
                        </w:rPr>
                        <w:t xml:space="preserve">event </w:t>
                      </w:r>
                      <w:r w:rsidRPr="00764D1E">
                        <w:rPr>
                          <w:rFonts w:cstheme="minorHAnsi"/>
                        </w:rPr>
                        <w:t xml:space="preserve">has evidenced how much the community gained by bringing </w:t>
                      </w:r>
                      <w:r w:rsidR="00DF60E3">
                        <w:rPr>
                          <w:rFonts w:cstheme="minorHAnsi"/>
                        </w:rPr>
                        <w:t>people</w:t>
                      </w:r>
                      <w:r w:rsidRPr="00764D1E">
                        <w:rPr>
                          <w:rFonts w:cstheme="minorHAnsi"/>
                        </w:rPr>
                        <w:t xml:space="preserve"> together. During the pandemic a number of local services</w:t>
                      </w:r>
                      <w:r w:rsidR="00C527DC">
                        <w:rPr>
                          <w:rFonts w:cstheme="minorHAnsi"/>
                        </w:rPr>
                        <w:t xml:space="preserve"> and amenities ceased while </w:t>
                      </w:r>
                      <w:r w:rsidR="00EE1118">
                        <w:rPr>
                          <w:rFonts w:cstheme="minorHAnsi"/>
                        </w:rPr>
                        <w:t xml:space="preserve">opportunities to socially interact were limited. </w:t>
                      </w:r>
                      <w:r>
                        <w:rPr>
                          <w:rFonts w:cstheme="minorHAnsi"/>
                        </w:rPr>
                        <w:t>Feedback suggests that</w:t>
                      </w:r>
                      <w:r w:rsidRPr="00764D1E">
                        <w:rPr>
                          <w:rFonts w:cstheme="minorHAnsi"/>
                        </w:rPr>
                        <w:t xml:space="preserve"> the cognitive stimulation for </w:t>
                      </w:r>
                      <w:r w:rsidR="00EE1118">
                        <w:rPr>
                          <w:rFonts w:cstheme="minorHAnsi"/>
                        </w:rPr>
                        <w:t>those</w:t>
                      </w:r>
                      <w:r w:rsidRPr="00764D1E">
                        <w:rPr>
                          <w:rFonts w:cstheme="minorHAnsi"/>
                        </w:rPr>
                        <w:t xml:space="preserve"> taking part </w:t>
                      </w:r>
                      <w:r w:rsidR="00EE1118">
                        <w:rPr>
                          <w:rFonts w:cstheme="minorHAnsi"/>
                        </w:rPr>
                        <w:t>was increased particularly those</w:t>
                      </w:r>
                      <w:r>
                        <w:rPr>
                          <w:rFonts w:cstheme="minorHAnsi"/>
                        </w:rPr>
                        <w:t xml:space="preserve"> who were </w:t>
                      </w:r>
                      <w:r w:rsidRPr="00764D1E">
                        <w:rPr>
                          <w:rFonts w:cstheme="minorHAnsi"/>
                        </w:rPr>
                        <w:t>shielding or isolating and gave those attending a chance to catch up with friends and find out what else was going on in the community</w:t>
                      </w:r>
                      <w:r w:rsidR="00ED0C4A">
                        <w:rPr>
                          <w:rFonts w:cstheme="minorHAnsi"/>
                        </w:rPr>
                        <w:t xml:space="preserve"> It</w:t>
                      </w:r>
                      <w:r w:rsidRPr="00764D1E">
                        <w:rPr>
                          <w:rFonts w:cstheme="minorHAnsi"/>
                        </w:rPr>
                        <w:t xml:space="preserve"> </w:t>
                      </w:r>
                      <w:r w:rsidR="00ED0C4A">
                        <w:rPr>
                          <w:rFonts w:cstheme="minorHAnsi"/>
                        </w:rPr>
                        <w:t>helped</w:t>
                      </w:r>
                      <w:r w:rsidRPr="00764D1E">
                        <w:rPr>
                          <w:rFonts w:cstheme="minorHAnsi"/>
                        </w:rPr>
                        <w:t xml:space="preserve"> combat issues of isolation and encouraged those who had been nervous of doing so to be more adventurous in their use of digital </w:t>
                      </w:r>
                      <w:r w:rsidR="00ED0C4A" w:rsidRPr="00764D1E">
                        <w:rPr>
                          <w:rFonts w:cstheme="minorHAnsi"/>
                        </w:rPr>
                        <w:t>technology.</w:t>
                      </w:r>
                      <w:r w:rsidRPr="00764D1E">
                        <w:rPr>
                          <w:rFonts w:cstheme="minorHAnsi"/>
                        </w:rPr>
                        <w:t xml:space="preserve"> </w:t>
                      </w:r>
                    </w:p>
                    <w:p w14:paraId="19F25ACA" w14:textId="501713D5" w:rsidR="00F957B9" w:rsidRPr="00F957B9" w:rsidRDefault="00F957B9" w:rsidP="00F957B9">
                      <w:pPr>
                        <w:jc w:val="both"/>
                        <w:rPr>
                          <w:rFonts w:asciiTheme="minorHAnsi" w:hAnsiTheme="minorHAnsi"/>
                          <w:color w:val="FFFFFF" w:themeColor="background1"/>
                          <w:szCs w:val="22"/>
                          <w:lang w:val="en" w:eastAsia="en-US"/>
                        </w:rPr>
                      </w:pPr>
                    </w:p>
                    <w:p w14:paraId="0191CA2F" w14:textId="77777777" w:rsidR="00F957B9" w:rsidRPr="00F957B9" w:rsidRDefault="00F957B9" w:rsidP="00F957B9">
                      <w:pPr>
                        <w:jc w:val="both"/>
                        <w:rPr>
                          <w:rFonts w:asciiTheme="minorHAnsi" w:hAnsiTheme="minorHAnsi"/>
                          <w:color w:val="FF0000"/>
                          <w:szCs w:val="22"/>
                          <w:lang w:val="en" w:eastAsia="en-US"/>
                        </w:rPr>
                      </w:pPr>
                    </w:p>
                    <w:p w14:paraId="55B533C3" w14:textId="77777777" w:rsidR="00231F53" w:rsidRDefault="00231F53" w:rsidP="00231F53">
                      <w:pPr>
                        <w:jc w:val="both"/>
                        <w:rPr>
                          <w:rFonts w:asciiTheme="minorHAnsi" w:hAnsiTheme="minorHAnsi"/>
                          <w:color w:val="FF0000"/>
                          <w:szCs w:val="22"/>
                          <w:lang w:eastAsia="en-US"/>
                        </w:rPr>
                      </w:pPr>
                    </w:p>
                    <w:p w14:paraId="5FAFBDD2" w14:textId="77777777" w:rsidR="00003543" w:rsidRDefault="00003543" w:rsidP="00231F53">
                      <w:pPr>
                        <w:jc w:val="both"/>
                        <w:rPr>
                          <w:rFonts w:asciiTheme="minorHAnsi" w:hAnsiTheme="minorHAnsi"/>
                          <w:color w:val="FF0000"/>
                          <w:szCs w:val="22"/>
                          <w:lang w:eastAsia="en-US"/>
                        </w:rPr>
                      </w:pPr>
                    </w:p>
                    <w:p w14:paraId="748228A0" w14:textId="77777777" w:rsidR="00003543" w:rsidRDefault="00003543" w:rsidP="00231F53">
                      <w:pPr>
                        <w:jc w:val="both"/>
                        <w:rPr>
                          <w:rFonts w:asciiTheme="minorHAnsi" w:hAnsiTheme="minorHAnsi"/>
                          <w:color w:val="FF0000"/>
                          <w:szCs w:val="22"/>
                          <w:lang w:eastAsia="en-US"/>
                        </w:rPr>
                      </w:pPr>
                    </w:p>
                    <w:p w14:paraId="5ED09D16" w14:textId="77777777" w:rsidR="00003543" w:rsidRDefault="00003543" w:rsidP="00231F53">
                      <w:pPr>
                        <w:jc w:val="both"/>
                        <w:rPr>
                          <w:rFonts w:asciiTheme="minorHAnsi" w:hAnsiTheme="minorHAnsi"/>
                          <w:color w:val="FF0000"/>
                          <w:szCs w:val="22"/>
                          <w:lang w:eastAsia="en-US"/>
                        </w:rPr>
                      </w:pPr>
                    </w:p>
                    <w:p w14:paraId="7341593D" w14:textId="77777777" w:rsidR="00003543" w:rsidRPr="004A4DF5" w:rsidRDefault="00003543" w:rsidP="00231F53">
                      <w:pPr>
                        <w:jc w:val="both"/>
                        <w:rPr>
                          <w:rFonts w:asciiTheme="minorHAnsi" w:hAnsiTheme="minorHAnsi"/>
                          <w:color w:val="FF0000"/>
                          <w:szCs w:val="22"/>
                          <w:lang w:eastAsia="en-US"/>
                        </w:rPr>
                      </w:pPr>
                    </w:p>
                    <w:p w14:paraId="238F9842" w14:textId="77777777" w:rsidR="00231F53" w:rsidRDefault="00231F53" w:rsidP="00231F53">
                      <w:pPr>
                        <w:jc w:val="center"/>
                      </w:pPr>
                    </w:p>
                    <w:p w14:paraId="56D0DC57" w14:textId="77777777" w:rsidR="00231F53" w:rsidRDefault="00231F53" w:rsidP="00231F53"/>
                  </w:txbxContent>
                </v:textbox>
                <w10:wrap anchorx="margin"/>
              </v:roundrect>
            </w:pict>
          </mc:Fallback>
        </mc:AlternateContent>
      </w:r>
      <w:r w:rsidR="00E74475" w:rsidRPr="00FA34F5">
        <w:rPr>
          <w:rFonts w:ascii="Franklin Gothic Demi" w:hAnsi="Franklin Gothic Demi"/>
          <w:color w:val="auto"/>
          <w:sz w:val="32"/>
        </w:rPr>
        <w:br w:type="page"/>
      </w:r>
    </w:p>
    <w:p w14:paraId="1DAFBB40" w14:textId="131D98FA" w:rsidR="00231F53" w:rsidRPr="00FA34F5" w:rsidRDefault="00231F53" w:rsidP="00AA7D68">
      <w:pPr>
        <w:pStyle w:val="1CEHeader"/>
        <w:rPr>
          <w:color w:val="auto"/>
        </w:rPr>
      </w:pPr>
      <w:bookmarkStart w:id="32" w:name="_Toc120628480"/>
      <w:r w:rsidRPr="00FA34F5">
        <w:rPr>
          <w:color w:val="auto"/>
        </w:rPr>
        <w:lastRenderedPageBreak/>
        <w:t>4. Challenges</w:t>
      </w:r>
      <w:bookmarkEnd w:id="32"/>
    </w:p>
    <w:p w14:paraId="71B06F0D" w14:textId="73C02844" w:rsidR="00AD5046" w:rsidRPr="00FA34F5" w:rsidRDefault="00EE3264" w:rsidP="00EE3264">
      <w:pPr>
        <w:jc w:val="both"/>
        <w:rPr>
          <w:color w:val="auto"/>
          <w:lang w:eastAsia="en-US"/>
        </w:rPr>
      </w:pPr>
      <w:bookmarkStart w:id="33" w:name="_Toc120628481"/>
      <w:r w:rsidRPr="00FA34F5">
        <w:rPr>
          <w:color w:val="auto"/>
          <w:lang w:eastAsia="en-US"/>
        </w:rPr>
        <w:t xml:space="preserve">When exploring the challenges </w:t>
      </w:r>
      <w:r w:rsidR="002378D1" w:rsidRPr="00FA34F5">
        <w:rPr>
          <w:color w:val="auto"/>
          <w:lang w:eastAsia="en-US"/>
        </w:rPr>
        <w:t>Car</w:t>
      </w:r>
      <w:r w:rsidR="00A86BB3" w:rsidRPr="00FA34F5">
        <w:rPr>
          <w:color w:val="auto"/>
          <w:lang w:eastAsia="en-US"/>
        </w:rPr>
        <w:t>idean Uibhist</w:t>
      </w:r>
      <w:r w:rsidR="002378D1" w:rsidRPr="00FA34F5">
        <w:rPr>
          <w:color w:val="auto"/>
          <w:lang w:eastAsia="en-US"/>
        </w:rPr>
        <w:t xml:space="preserve"> </w:t>
      </w:r>
      <w:r w:rsidR="003B084A">
        <w:rPr>
          <w:color w:val="auto"/>
          <w:lang w:eastAsia="en-US"/>
        </w:rPr>
        <w:t xml:space="preserve">currently </w:t>
      </w:r>
      <w:r w:rsidR="002378D1" w:rsidRPr="00FA34F5">
        <w:rPr>
          <w:color w:val="auto"/>
          <w:lang w:eastAsia="en-US"/>
        </w:rPr>
        <w:t>face</w:t>
      </w:r>
      <w:r w:rsidR="003B084A">
        <w:rPr>
          <w:color w:val="auto"/>
          <w:lang w:eastAsia="en-US"/>
        </w:rPr>
        <w:t xml:space="preserve">, </w:t>
      </w:r>
      <w:r w:rsidR="002378D1" w:rsidRPr="00FA34F5">
        <w:rPr>
          <w:color w:val="auto"/>
          <w:lang w:eastAsia="en-US"/>
        </w:rPr>
        <w:t xml:space="preserve">and </w:t>
      </w:r>
      <w:r w:rsidR="003B084A">
        <w:rPr>
          <w:color w:val="auto"/>
          <w:lang w:eastAsia="en-US"/>
        </w:rPr>
        <w:t xml:space="preserve">may </w:t>
      </w:r>
      <w:r w:rsidR="002378D1" w:rsidRPr="00FA34F5">
        <w:rPr>
          <w:color w:val="auto"/>
          <w:lang w:eastAsia="en-US"/>
        </w:rPr>
        <w:t xml:space="preserve">in the </w:t>
      </w:r>
      <w:r w:rsidR="004E11D7" w:rsidRPr="00FA34F5">
        <w:rPr>
          <w:color w:val="auto"/>
          <w:lang w:eastAsia="en-US"/>
        </w:rPr>
        <w:t>future,</w:t>
      </w:r>
      <w:r w:rsidR="002378D1" w:rsidRPr="00FA34F5">
        <w:rPr>
          <w:color w:val="auto"/>
          <w:lang w:eastAsia="en-US"/>
        </w:rPr>
        <w:t xml:space="preserve"> </w:t>
      </w:r>
      <w:r w:rsidRPr="00FA34F5">
        <w:rPr>
          <w:color w:val="auto"/>
          <w:lang w:eastAsia="en-US"/>
        </w:rPr>
        <w:t xml:space="preserve">there </w:t>
      </w:r>
      <w:r w:rsidR="00CE7663" w:rsidRPr="00FA34F5">
        <w:rPr>
          <w:color w:val="auto"/>
          <w:lang w:eastAsia="en-US"/>
        </w:rPr>
        <w:t>was a common theme from respondents focus</w:t>
      </w:r>
      <w:r w:rsidR="00C04391" w:rsidRPr="00FA34F5">
        <w:rPr>
          <w:color w:val="auto"/>
          <w:lang w:eastAsia="en-US"/>
        </w:rPr>
        <w:t>sing</w:t>
      </w:r>
      <w:r w:rsidR="00CE7663" w:rsidRPr="00FA34F5">
        <w:rPr>
          <w:color w:val="auto"/>
          <w:lang w:eastAsia="en-US"/>
        </w:rPr>
        <w:t xml:space="preserve"> on funding, geography, transport</w:t>
      </w:r>
      <w:r w:rsidR="0030398D" w:rsidRPr="00FA34F5">
        <w:rPr>
          <w:color w:val="auto"/>
          <w:lang w:eastAsia="en-US"/>
        </w:rPr>
        <w:t>,</w:t>
      </w:r>
      <w:r w:rsidR="00C04391" w:rsidRPr="00FA34F5">
        <w:rPr>
          <w:color w:val="auto"/>
          <w:lang w:eastAsia="en-US"/>
        </w:rPr>
        <w:t xml:space="preserve"> and the ongoing impact of</w:t>
      </w:r>
      <w:r w:rsidR="0030398D" w:rsidRPr="00FA34F5">
        <w:rPr>
          <w:color w:val="auto"/>
          <w:lang w:eastAsia="en-US"/>
        </w:rPr>
        <w:t xml:space="preserve"> Covid-19</w:t>
      </w:r>
      <w:r w:rsidR="00C04391" w:rsidRPr="00FA34F5">
        <w:rPr>
          <w:color w:val="auto"/>
          <w:lang w:eastAsia="en-US"/>
        </w:rPr>
        <w:t xml:space="preserve"> on the service </w:t>
      </w:r>
      <w:r w:rsidR="0030398D" w:rsidRPr="00FA34F5">
        <w:rPr>
          <w:color w:val="auto"/>
          <w:lang w:eastAsia="en-US"/>
        </w:rPr>
        <w:t xml:space="preserve">and the </w:t>
      </w:r>
      <w:r w:rsidR="003B084A">
        <w:rPr>
          <w:color w:val="auto"/>
          <w:lang w:eastAsia="en-US"/>
        </w:rPr>
        <w:t xml:space="preserve">resulting </w:t>
      </w:r>
      <w:r w:rsidR="0030398D" w:rsidRPr="00FA34F5">
        <w:rPr>
          <w:color w:val="auto"/>
          <w:lang w:eastAsia="en-US"/>
        </w:rPr>
        <w:t>increased</w:t>
      </w:r>
      <w:r w:rsidR="00C04391" w:rsidRPr="00FA34F5">
        <w:rPr>
          <w:color w:val="auto"/>
          <w:lang w:eastAsia="en-US"/>
        </w:rPr>
        <w:t xml:space="preserve"> </w:t>
      </w:r>
      <w:r w:rsidR="0030398D" w:rsidRPr="00FA34F5">
        <w:rPr>
          <w:color w:val="auto"/>
          <w:lang w:eastAsia="en-US"/>
        </w:rPr>
        <w:t xml:space="preserve">need and demand. In </w:t>
      </w:r>
      <w:r w:rsidR="004E11D7" w:rsidRPr="00FA34F5">
        <w:rPr>
          <w:color w:val="auto"/>
          <w:lang w:eastAsia="en-US"/>
        </w:rPr>
        <w:t>addition,</w:t>
      </w:r>
      <w:r w:rsidR="0030398D" w:rsidRPr="00FA34F5">
        <w:rPr>
          <w:color w:val="auto"/>
          <w:lang w:eastAsia="en-US"/>
        </w:rPr>
        <w:t xml:space="preserve"> there was reference t</w:t>
      </w:r>
      <w:r w:rsidR="004E11D7" w:rsidRPr="00FA34F5">
        <w:rPr>
          <w:color w:val="auto"/>
          <w:lang w:eastAsia="en-US"/>
        </w:rPr>
        <w:t xml:space="preserve">o the </w:t>
      </w:r>
      <w:r w:rsidR="0030398D" w:rsidRPr="00FA34F5">
        <w:rPr>
          <w:color w:val="auto"/>
          <w:lang w:eastAsia="en-US"/>
        </w:rPr>
        <w:t xml:space="preserve">current </w:t>
      </w:r>
      <w:r w:rsidR="004E11D7" w:rsidRPr="00FA34F5">
        <w:rPr>
          <w:color w:val="auto"/>
          <w:lang w:eastAsia="en-US"/>
        </w:rPr>
        <w:t>cost</w:t>
      </w:r>
      <w:r w:rsidR="0030398D" w:rsidRPr="00FA34F5">
        <w:rPr>
          <w:color w:val="auto"/>
          <w:lang w:eastAsia="en-US"/>
        </w:rPr>
        <w:t xml:space="preserve"> of living crisis and </w:t>
      </w:r>
      <w:r w:rsidR="004E11D7" w:rsidRPr="00FA34F5">
        <w:rPr>
          <w:color w:val="auto"/>
          <w:lang w:eastAsia="en-US"/>
        </w:rPr>
        <w:t>how</w:t>
      </w:r>
      <w:r w:rsidR="0030398D" w:rsidRPr="00FA34F5">
        <w:rPr>
          <w:color w:val="auto"/>
          <w:lang w:eastAsia="en-US"/>
        </w:rPr>
        <w:t xml:space="preserve"> </w:t>
      </w:r>
      <w:r w:rsidR="004E11D7" w:rsidRPr="00FA34F5">
        <w:rPr>
          <w:color w:val="auto"/>
          <w:lang w:eastAsia="en-US"/>
        </w:rPr>
        <w:t>that</w:t>
      </w:r>
      <w:r w:rsidR="0030398D" w:rsidRPr="00FA34F5">
        <w:rPr>
          <w:color w:val="auto"/>
          <w:lang w:eastAsia="en-US"/>
        </w:rPr>
        <w:t xml:space="preserve"> is</w:t>
      </w:r>
      <w:r w:rsidR="004E11D7" w:rsidRPr="00FA34F5">
        <w:rPr>
          <w:color w:val="auto"/>
          <w:lang w:eastAsia="en-US"/>
        </w:rPr>
        <w:t xml:space="preserve"> not only</w:t>
      </w:r>
      <w:r w:rsidR="0030398D" w:rsidRPr="00FA34F5">
        <w:rPr>
          <w:color w:val="auto"/>
          <w:lang w:eastAsia="en-US"/>
        </w:rPr>
        <w:t xml:space="preserve"> affecting i</w:t>
      </w:r>
      <w:r w:rsidR="004E11D7" w:rsidRPr="00FA34F5">
        <w:rPr>
          <w:color w:val="auto"/>
          <w:lang w:eastAsia="en-US"/>
        </w:rPr>
        <w:t xml:space="preserve">ndividuals </w:t>
      </w:r>
      <w:r w:rsidR="0030398D" w:rsidRPr="00FA34F5">
        <w:rPr>
          <w:color w:val="auto"/>
          <w:lang w:eastAsia="en-US"/>
        </w:rPr>
        <w:t>b</w:t>
      </w:r>
      <w:r w:rsidR="004E11D7" w:rsidRPr="00FA34F5">
        <w:rPr>
          <w:color w:val="auto"/>
          <w:lang w:eastAsia="en-US"/>
        </w:rPr>
        <w:t>u</w:t>
      </w:r>
      <w:r w:rsidR="0030398D" w:rsidRPr="00FA34F5">
        <w:rPr>
          <w:color w:val="auto"/>
          <w:lang w:eastAsia="en-US"/>
        </w:rPr>
        <w:t xml:space="preserve">t </w:t>
      </w:r>
      <w:r w:rsidR="00D14E00" w:rsidRPr="00FA34F5">
        <w:rPr>
          <w:color w:val="auto"/>
          <w:lang w:eastAsia="en-US"/>
        </w:rPr>
        <w:t>also the organisational</w:t>
      </w:r>
      <w:r w:rsidR="0030398D" w:rsidRPr="00FA34F5">
        <w:rPr>
          <w:color w:val="auto"/>
          <w:lang w:eastAsia="en-US"/>
        </w:rPr>
        <w:t xml:space="preserve"> </w:t>
      </w:r>
      <w:r w:rsidR="004E11D7" w:rsidRPr="00FA34F5">
        <w:rPr>
          <w:color w:val="auto"/>
          <w:lang w:eastAsia="en-US"/>
        </w:rPr>
        <w:t>fuel</w:t>
      </w:r>
      <w:r w:rsidR="0030398D" w:rsidRPr="00FA34F5">
        <w:rPr>
          <w:color w:val="auto"/>
          <w:lang w:eastAsia="en-US"/>
        </w:rPr>
        <w:t xml:space="preserve"> </w:t>
      </w:r>
      <w:r w:rsidR="004E11D7" w:rsidRPr="00FA34F5">
        <w:rPr>
          <w:color w:val="auto"/>
          <w:lang w:eastAsia="en-US"/>
        </w:rPr>
        <w:t>costs</w:t>
      </w:r>
      <w:r w:rsidR="0030398D" w:rsidRPr="00FA34F5">
        <w:rPr>
          <w:color w:val="auto"/>
          <w:lang w:eastAsia="en-US"/>
        </w:rPr>
        <w:t xml:space="preserve"> f</w:t>
      </w:r>
      <w:r w:rsidR="004E11D7" w:rsidRPr="00FA34F5">
        <w:rPr>
          <w:color w:val="auto"/>
          <w:lang w:eastAsia="en-US"/>
        </w:rPr>
        <w:t>o</w:t>
      </w:r>
      <w:r w:rsidR="0030398D" w:rsidRPr="00FA34F5">
        <w:rPr>
          <w:color w:val="auto"/>
          <w:lang w:eastAsia="en-US"/>
        </w:rPr>
        <w:t xml:space="preserve">r </w:t>
      </w:r>
      <w:r w:rsidR="004E11D7" w:rsidRPr="00FA34F5">
        <w:rPr>
          <w:color w:val="auto"/>
          <w:lang w:eastAsia="en-US"/>
        </w:rPr>
        <w:t>visiting</w:t>
      </w:r>
      <w:r w:rsidR="0030398D" w:rsidRPr="00FA34F5">
        <w:rPr>
          <w:color w:val="auto"/>
          <w:lang w:eastAsia="en-US"/>
        </w:rPr>
        <w:t xml:space="preserve"> </w:t>
      </w:r>
      <w:r w:rsidR="004E11D7" w:rsidRPr="00FA34F5">
        <w:rPr>
          <w:color w:val="auto"/>
          <w:lang w:eastAsia="en-US"/>
        </w:rPr>
        <w:t>service users</w:t>
      </w:r>
      <w:r w:rsidR="00D14E00" w:rsidRPr="00FA34F5">
        <w:rPr>
          <w:color w:val="auto"/>
          <w:lang w:eastAsia="en-US"/>
        </w:rPr>
        <w:t>,</w:t>
      </w:r>
      <w:r w:rsidR="004E11D7" w:rsidRPr="00FA34F5">
        <w:rPr>
          <w:color w:val="auto"/>
          <w:lang w:eastAsia="en-US"/>
        </w:rPr>
        <w:t xml:space="preserve"> and </w:t>
      </w:r>
      <w:r w:rsidR="00D14E00" w:rsidRPr="00FA34F5">
        <w:rPr>
          <w:color w:val="auto"/>
          <w:lang w:eastAsia="en-US"/>
        </w:rPr>
        <w:t xml:space="preserve">associated </w:t>
      </w:r>
      <w:r w:rsidR="004E11D7" w:rsidRPr="00FA34F5">
        <w:rPr>
          <w:color w:val="auto"/>
          <w:lang w:eastAsia="en-US"/>
        </w:rPr>
        <w:t>utility bills.</w:t>
      </w:r>
      <w:r w:rsidR="00CE7663" w:rsidRPr="00FA34F5">
        <w:rPr>
          <w:color w:val="auto"/>
          <w:lang w:eastAsia="en-US"/>
        </w:rPr>
        <w:t xml:space="preserve"> </w:t>
      </w:r>
    </w:p>
    <w:p w14:paraId="466385A9" w14:textId="77777777" w:rsidR="0029385C" w:rsidRPr="00397A0F" w:rsidRDefault="0029385C" w:rsidP="0029385C">
      <w:pPr>
        <w:spacing w:after="0"/>
        <w:jc w:val="center"/>
        <w:rPr>
          <w:i/>
          <w:iCs/>
          <w:color w:val="FBB800" w:themeColor="accent1"/>
          <w:lang w:eastAsia="en-US"/>
        </w:rPr>
      </w:pPr>
      <w:r w:rsidRPr="00397A0F">
        <w:rPr>
          <w:i/>
          <w:iCs/>
          <w:color w:val="FBB800" w:themeColor="accent1"/>
          <w:lang w:eastAsia="en-US"/>
        </w:rPr>
        <w:t xml:space="preserve">I wouldn’t know where I would be if I didn’t have this </w:t>
      </w:r>
    </w:p>
    <w:p w14:paraId="7B0738DC" w14:textId="330AF4F1" w:rsidR="0029385C" w:rsidRPr="00397A0F" w:rsidRDefault="0029385C" w:rsidP="0029385C">
      <w:pPr>
        <w:spacing w:after="0"/>
        <w:jc w:val="center"/>
        <w:rPr>
          <w:color w:val="FBB800" w:themeColor="accent1"/>
          <w:lang w:eastAsia="en-US"/>
        </w:rPr>
      </w:pPr>
      <w:r w:rsidRPr="00397A0F">
        <w:rPr>
          <w:color w:val="FBB800" w:themeColor="accent1"/>
          <w:lang w:eastAsia="en-US"/>
        </w:rPr>
        <w:t>(Service User</w:t>
      </w:r>
    </w:p>
    <w:p w14:paraId="0682E950" w14:textId="77777777" w:rsidR="0029385C" w:rsidRPr="00FA34F5" w:rsidRDefault="0029385C" w:rsidP="0029385C">
      <w:pPr>
        <w:spacing w:after="0"/>
        <w:jc w:val="center"/>
        <w:rPr>
          <w:color w:val="auto"/>
          <w:lang w:eastAsia="en-US"/>
        </w:rPr>
      </w:pPr>
    </w:p>
    <w:p w14:paraId="62F6208F" w14:textId="11E17A79" w:rsidR="00EE3264" w:rsidRPr="00FA34F5" w:rsidRDefault="00D14E00" w:rsidP="00D14E00">
      <w:pPr>
        <w:jc w:val="both"/>
        <w:rPr>
          <w:color w:val="auto"/>
          <w:lang w:eastAsia="en-US"/>
        </w:rPr>
      </w:pPr>
      <w:r w:rsidRPr="00FA34F5">
        <w:rPr>
          <w:color w:val="auto"/>
          <w:lang w:eastAsia="en-US"/>
        </w:rPr>
        <w:t>W</w:t>
      </w:r>
      <w:r w:rsidR="00EE3264" w:rsidRPr="00FA34F5">
        <w:rPr>
          <w:color w:val="auto"/>
          <w:lang w:eastAsia="en-US"/>
        </w:rPr>
        <w:t xml:space="preserve">hen exploring further there were some clear </w:t>
      </w:r>
      <w:r w:rsidRPr="00FA34F5">
        <w:rPr>
          <w:color w:val="auto"/>
          <w:lang w:eastAsia="en-US"/>
        </w:rPr>
        <w:t xml:space="preserve">internal and external </w:t>
      </w:r>
      <w:r w:rsidR="00EE3264" w:rsidRPr="00FA34F5">
        <w:rPr>
          <w:color w:val="auto"/>
          <w:lang w:eastAsia="en-US"/>
        </w:rPr>
        <w:t>challenges:</w:t>
      </w:r>
    </w:p>
    <w:p w14:paraId="79AF45F0" w14:textId="00D3E4F5" w:rsidR="00231F53" w:rsidRPr="00C85CB9" w:rsidRDefault="00231F53" w:rsidP="00C85CB9">
      <w:pPr>
        <w:pStyle w:val="2CESub-heading"/>
      </w:pPr>
      <w:r w:rsidRPr="00C85CB9">
        <w:t xml:space="preserve">4.1 </w:t>
      </w:r>
      <w:bookmarkStart w:id="34" w:name="_Hlk112924569"/>
      <w:bookmarkEnd w:id="33"/>
      <w:r w:rsidR="006B11D4" w:rsidRPr="00C85CB9">
        <w:t>Internal</w:t>
      </w:r>
    </w:p>
    <w:p w14:paraId="33202C77" w14:textId="1ABED882" w:rsidR="002A1B89" w:rsidRPr="00FA34F5" w:rsidRDefault="00CF7D1A" w:rsidP="00A33444">
      <w:pPr>
        <w:numPr>
          <w:ilvl w:val="0"/>
          <w:numId w:val="3"/>
        </w:numPr>
        <w:tabs>
          <w:tab w:val="num" w:pos="360"/>
        </w:tabs>
        <w:ind w:left="714" w:hanging="357"/>
        <w:jc w:val="both"/>
        <w:rPr>
          <w:color w:val="auto"/>
          <w:lang w:eastAsia="en-US"/>
        </w:rPr>
      </w:pPr>
      <w:bookmarkStart w:id="35" w:name="_Hlk122283730"/>
      <w:bookmarkEnd w:id="34"/>
      <w:r w:rsidRPr="00FA34F5">
        <w:rPr>
          <w:b/>
          <w:bCs/>
          <w:color w:val="auto"/>
          <w:lang w:eastAsia="en-US"/>
        </w:rPr>
        <w:t>Sustainable funding</w:t>
      </w:r>
      <w:r w:rsidRPr="00FA34F5">
        <w:rPr>
          <w:color w:val="auto"/>
          <w:lang w:eastAsia="en-US"/>
        </w:rPr>
        <w:t xml:space="preserve">: </w:t>
      </w:r>
      <w:r w:rsidR="0018393D" w:rsidRPr="00FA34F5">
        <w:rPr>
          <w:color w:val="auto"/>
          <w:lang w:eastAsia="en-US"/>
        </w:rPr>
        <w:t>the organisation</w:t>
      </w:r>
      <w:r w:rsidRPr="00FA34F5">
        <w:rPr>
          <w:color w:val="auto"/>
          <w:lang w:eastAsia="en-US"/>
        </w:rPr>
        <w:t xml:space="preserve"> is not alone when it comes to the need for attracting long</w:t>
      </w:r>
      <w:r w:rsidR="0018393D" w:rsidRPr="00FA34F5">
        <w:rPr>
          <w:color w:val="auto"/>
          <w:lang w:eastAsia="en-US"/>
        </w:rPr>
        <w:t>-</w:t>
      </w:r>
      <w:r w:rsidRPr="00FA34F5">
        <w:rPr>
          <w:color w:val="auto"/>
          <w:lang w:eastAsia="en-US"/>
        </w:rPr>
        <w:t xml:space="preserve">term </w:t>
      </w:r>
      <w:r w:rsidR="0018393D" w:rsidRPr="00FA34F5">
        <w:rPr>
          <w:color w:val="auto"/>
          <w:lang w:eastAsia="en-US"/>
        </w:rPr>
        <w:t xml:space="preserve">sustainable </w:t>
      </w:r>
      <w:r w:rsidRPr="00FA34F5">
        <w:rPr>
          <w:color w:val="auto"/>
          <w:lang w:eastAsia="en-US"/>
        </w:rPr>
        <w:t xml:space="preserve">funding, and in particular core funding. Organisations are faced with the challenge of budget squeezes </w:t>
      </w:r>
      <w:r w:rsidR="0062019D" w:rsidRPr="00FA34F5">
        <w:rPr>
          <w:color w:val="auto"/>
          <w:lang w:eastAsia="en-US"/>
        </w:rPr>
        <w:t xml:space="preserve">coupled with </w:t>
      </w:r>
      <w:r w:rsidRPr="00FA34F5">
        <w:rPr>
          <w:color w:val="auto"/>
          <w:lang w:eastAsia="en-US"/>
        </w:rPr>
        <w:t>reduced funding from grants and trusts wh</w:t>
      </w:r>
      <w:r w:rsidR="00794DD5">
        <w:rPr>
          <w:color w:val="auto"/>
          <w:lang w:eastAsia="en-US"/>
        </w:rPr>
        <w:t>ich</w:t>
      </w:r>
      <w:r w:rsidRPr="00FA34F5">
        <w:rPr>
          <w:color w:val="auto"/>
          <w:lang w:eastAsia="en-US"/>
        </w:rPr>
        <w:t xml:space="preserve"> have</w:t>
      </w:r>
      <w:r w:rsidR="0062019D" w:rsidRPr="00FA34F5">
        <w:rPr>
          <w:color w:val="auto"/>
          <w:lang w:eastAsia="en-US"/>
        </w:rPr>
        <w:t xml:space="preserve"> diminish</w:t>
      </w:r>
      <w:r w:rsidR="00794DD5">
        <w:rPr>
          <w:color w:val="auto"/>
          <w:lang w:eastAsia="en-US"/>
        </w:rPr>
        <w:t>ing</w:t>
      </w:r>
      <w:r w:rsidR="0062019D" w:rsidRPr="00FA34F5">
        <w:rPr>
          <w:color w:val="auto"/>
          <w:lang w:eastAsia="en-US"/>
        </w:rPr>
        <w:t xml:space="preserve"> funds w</w:t>
      </w:r>
      <w:r w:rsidR="00794DD5">
        <w:rPr>
          <w:color w:val="auto"/>
          <w:lang w:eastAsia="en-US"/>
        </w:rPr>
        <w:t>hile</w:t>
      </w:r>
      <w:r w:rsidRPr="00FA34F5">
        <w:rPr>
          <w:color w:val="auto"/>
          <w:lang w:eastAsia="en-US"/>
        </w:rPr>
        <w:t xml:space="preserve"> more </w:t>
      </w:r>
      <w:r w:rsidR="00794DD5">
        <w:rPr>
          <w:color w:val="auto"/>
          <w:lang w:eastAsia="en-US"/>
        </w:rPr>
        <w:t>applicants</w:t>
      </w:r>
      <w:r w:rsidRPr="00FA34F5">
        <w:rPr>
          <w:color w:val="auto"/>
          <w:lang w:eastAsia="en-US"/>
        </w:rPr>
        <w:t xml:space="preserve">. For </w:t>
      </w:r>
      <w:r w:rsidR="00BD587C" w:rsidRPr="00FA34F5">
        <w:rPr>
          <w:color w:val="auto"/>
          <w:lang w:eastAsia="en-US"/>
        </w:rPr>
        <w:t xml:space="preserve">Caraidean Uibhist </w:t>
      </w:r>
      <w:r w:rsidRPr="00FA34F5">
        <w:rPr>
          <w:color w:val="auto"/>
          <w:lang w:eastAsia="en-US"/>
        </w:rPr>
        <w:t xml:space="preserve">there is the added pressure of being a small team providing a service across </w:t>
      </w:r>
      <w:r w:rsidR="00794DD5">
        <w:rPr>
          <w:color w:val="auto"/>
          <w:lang w:eastAsia="en-US"/>
        </w:rPr>
        <w:t>five</w:t>
      </w:r>
      <w:r w:rsidR="00BD587C" w:rsidRPr="00FA34F5">
        <w:rPr>
          <w:color w:val="auto"/>
          <w:lang w:eastAsia="en-US"/>
        </w:rPr>
        <w:t xml:space="preserve"> island communities </w:t>
      </w:r>
      <w:r w:rsidRPr="00FA34F5">
        <w:rPr>
          <w:color w:val="auto"/>
          <w:lang w:eastAsia="en-US"/>
        </w:rPr>
        <w:t xml:space="preserve">while still needing to allocate time and resource to developing funding </w:t>
      </w:r>
      <w:r w:rsidR="00BD587C" w:rsidRPr="00FA34F5">
        <w:rPr>
          <w:color w:val="auto"/>
          <w:lang w:eastAsia="en-US"/>
        </w:rPr>
        <w:t xml:space="preserve">applications, </w:t>
      </w:r>
      <w:r w:rsidR="002A1B89" w:rsidRPr="00FA34F5">
        <w:rPr>
          <w:color w:val="auto"/>
          <w:lang w:eastAsia="en-US"/>
        </w:rPr>
        <w:t>bids,</w:t>
      </w:r>
      <w:r w:rsidR="00BD587C" w:rsidRPr="00FA34F5">
        <w:rPr>
          <w:color w:val="auto"/>
          <w:lang w:eastAsia="en-US"/>
        </w:rPr>
        <w:t xml:space="preserve"> and</w:t>
      </w:r>
      <w:r w:rsidRPr="00FA34F5">
        <w:rPr>
          <w:color w:val="auto"/>
          <w:lang w:eastAsia="en-US"/>
        </w:rPr>
        <w:t xml:space="preserve"> tenders</w:t>
      </w:r>
      <w:r w:rsidR="00BD587C" w:rsidRPr="00FA34F5">
        <w:rPr>
          <w:color w:val="auto"/>
          <w:lang w:eastAsia="en-US"/>
        </w:rPr>
        <w:t xml:space="preserve">. </w:t>
      </w:r>
    </w:p>
    <w:p w14:paraId="793E965F" w14:textId="7AA369AE" w:rsidR="00A33444" w:rsidRPr="00FA34F5" w:rsidRDefault="002A1B89" w:rsidP="002A1B89">
      <w:pPr>
        <w:pStyle w:val="ListParagraph"/>
        <w:numPr>
          <w:ilvl w:val="0"/>
          <w:numId w:val="41"/>
        </w:numPr>
        <w:rPr>
          <w:rFonts w:asciiTheme="minorHAnsi" w:hAnsiTheme="minorHAnsi"/>
          <w:color w:val="auto"/>
          <w:lang w:eastAsia="en-US"/>
        </w:rPr>
      </w:pPr>
      <w:r w:rsidRPr="00FA34F5">
        <w:rPr>
          <w:rFonts w:asciiTheme="minorHAnsi" w:hAnsiTheme="minorHAnsi"/>
          <w:b/>
          <w:bCs/>
          <w:color w:val="auto"/>
          <w:lang w:eastAsia="en-US"/>
        </w:rPr>
        <w:t>Annualised Funding</w:t>
      </w:r>
      <w:r w:rsidRPr="00FA34F5">
        <w:rPr>
          <w:rFonts w:asciiTheme="minorHAnsi" w:hAnsiTheme="minorHAnsi"/>
          <w:color w:val="auto"/>
          <w:lang w:eastAsia="en-US"/>
        </w:rPr>
        <w:t xml:space="preserve">: </w:t>
      </w:r>
      <w:r w:rsidR="00BD587C" w:rsidRPr="00FA34F5">
        <w:rPr>
          <w:rFonts w:asciiTheme="minorHAnsi" w:hAnsiTheme="minorHAnsi"/>
          <w:color w:val="auto"/>
          <w:lang w:eastAsia="en-US"/>
        </w:rPr>
        <w:t xml:space="preserve">The cycle of annualised and </w:t>
      </w:r>
      <w:r w:rsidR="00CB677A" w:rsidRPr="00FA34F5">
        <w:rPr>
          <w:rFonts w:asciiTheme="minorHAnsi" w:hAnsiTheme="minorHAnsi"/>
          <w:color w:val="auto"/>
          <w:lang w:eastAsia="en-US"/>
        </w:rPr>
        <w:t>sh</w:t>
      </w:r>
      <w:r w:rsidR="00CB677A">
        <w:rPr>
          <w:rFonts w:asciiTheme="minorHAnsi" w:hAnsiTheme="minorHAnsi"/>
          <w:color w:val="auto"/>
          <w:lang w:eastAsia="en-US"/>
        </w:rPr>
        <w:t>o</w:t>
      </w:r>
      <w:r w:rsidR="00CB677A" w:rsidRPr="00FA34F5">
        <w:rPr>
          <w:rFonts w:asciiTheme="minorHAnsi" w:hAnsiTheme="minorHAnsi"/>
          <w:color w:val="auto"/>
          <w:lang w:eastAsia="en-US"/>
        </w:rPr>
        <w:t>rt-term</w:t>
      </w:r>
      <w:r w:rsidR="00BD587C" w:rsidRPr="00FA34F5">
        <w:rPr>
          <w:rFonts w:asciiTheme="minorHAnsi" w:hAnsiTheme="minorHAnsi"/>
          <w:color w:val="auto"/>
          <w:lang w:eastAsia="en-US"/>
        </w:rPr>
        <w:t xml:space="preserve"> funding </w:t>
      </w:r>
      <w:r w:rsidR="000B7AF4" w:rsidRPr="00FA34F5">
        <w:rPr>
          <w:rFonts w:asciiTheme="minorHAnsi" w:hAnsiTheme="minorHAnsi"/>
          <w:color w:val="auto"/>
          <w:lang w:eastAsia="en-US"/>
        </w:rPr>
        <w:t>impacts</w:t>
      </w:r>
      <w:r w:rsidR="002974CC" w:rsidRPr="00FA34F5">
        <w:rPr>
          <w:rFonts w:asciiTheme="minorHAnsi" w:hAnsiTheme="minorHAnsi"/>
          <w:color w:val="auto"/>
          <w:lang w:eastAsia="en-US"/>
        </w:rPr>
        <w:t xml:space="preserve"> on the ability to plan resources and delivery, </w:t>
      </w:r>
      <w:r w:rsidR="00CA3663">
        <w:rPr>
          <w:rFonts w:asciiTheme="minorHAnsi" w:hAnsiTheme="minorHAnsi"/>
          <w:color w:val="auto"/>
          <w:lang w:eastAsia="en-US"/>
        </w:rPr>
        <w:t xml:space="preserve">with funding </w:t>
      </w:r>
      <w:r w:rsidR="000B7AF4" w:rsidRPr="00FA34F5">
        <w:rPr>
          <w:rFonts w:asciiTheme="minorHAnsi" w:hAnsiTheme="minorHAnsi"/>
          <w:color w:val="auto"/>
          <w:lang w:eastAsia="en-US"/>
        </w:rPr>
        <w:t>often</w:t>
      </w:r>
      <w:r w:rsidR="002974CC" w:rsidRPr="00FA34F5">
        <w:rPr>
          <w:rFonts w:asciiTheme="minorHAnsi" w:hAnsiTheme="minorHAnsi"/>
          <w:color w:val="auto"/>
          <w:lang w:eastAsia="en-US"/>
        </w:rPr>
        <w:t xml:space="preserve"> </w:t>
      </w:r>
      <w:r w:rsidR="00CA3663">
        <w:rPr>
          <w:rFonts w:asciiTheme="minorHAnsi" w:hAnsiTheme="minorHAnsi"/>
          <w:color w:val="auto"/>
          <w:lang w:eastAsia="en-US"/>
        </w:rPr>
        <w:t xml:space="preserve">going </w:t>
      </w:r>
      <w:r w:rsidR="000B7AF4" w:rsidRPr="00FA34F5">
        <w:rPr>
          <w:rFonts w:asciiTheme="minorHAnsi" w:hAnsiTheme="minorHAnsi"/>
          <w:color w:val="auto"/>
          <w:lang w:eastAsia="en-US"/>
        </w:rPr>
        <w:t>beyond</w:t>
      </w:r>
      <w:r w:rsidR="002974CC" w:rsidRPr="00FA34F5">
        <w:rPr>
          <w:rFonts w:asciiTheme="minorHAnsi" w:hAnsiTheme="minorHAnsi"/>
          <w:color w:val="auto"/>
          <w:lang w:eastAsia="en-US"/>
        </w:rPr>
        <w:t xml:space="preserve"> a one-year </w:t>
      </w:r>
      <w:r w:rsidR="000B7AF4" w:rsidRPr="00FA34F5">
        <w:rPr>
          <w:rFonts w:asciiTheme="minorHAnsi" w:hAnsiTheme="minorHAnsi"/>
          <w:color w:val="auto"/>
          <w:lang w:eastAsia="en-US"/>
        </w:rPr>
        <w:t>cycle</w:t>
      </w:r>
      <w:r w:rsidR="00CA3663">
        <w:rPr>
          <w:rFonts w:asciiTheme="minorHAnsi" w:hAnsiTheme="minorHAnsi"/>
          <w:color w:val="auto"/>
          <w:lang w:eastAsia="en-US"/>
        </w:rPr>
        <w:t>;</w:t>
      </w:r>
      <w:r w:rsidR="002974CC" w:rsidRPr="00FA34F5">
        <w:rPr>
          <w:rFonts w:asciiTheme="minorHAnsi" w:hAnsiTheme="minorHAnsi"/>
          <w:color w:val="auto"/>
          <w:lang w:eastAsia="en-US"/>
        </w:rPr>
        <w:t xml:space="preserve"> </w:t>
      </w:r>
      <w:r w:rsidR="000B7AF4" w:rsidRPr="00FA34F5">
        <w:rPr>
          <w:rFonts w:asciiTheme="minorHAnsi" w:hAnsiTheme="minorHAnsi"/>
          <w:color w:val="auto"/>
          <w:lang w:eastAsia="en-US"/>
        </w:rPr>
        <w:t>notwithstanding</w:t>
      </w:r>
      <w:r w:rsidR="002974CC" w:rsidRPr="00FA34F5">
        <w:rPr>
          <w:rFonts w:asciiTheme="minorHAnsi" w:hAnsiTheme="minorHAnsi"/>
          <w:color w:val="auto"/>
          <w:lang w:eastAsia="en-US"/>
        </w:rPr>
        <w:t xml:space="preserve"> the resource required to ensure there </w:t>
      </w:r>
      <w:r w:rsidR="000B7AF4" w:rsidRPr="00FA34F5">
        <w:rPr>
          <w:rFonts w:asciiTheme="minorHAnsi" w:hAnsiTheme="minorHAnsi"/>
          <w:color w:val="auto"/>
          <w:lang w:eastAsia="en-US"/>
        </w:rPr>
        <w:t>is an exit strategy in place, funding applications developed and submitted, and that staff will s</w:t>
      </w:r>
      <w:r w:rsidR="00DD2E1D" w:rsidRPr="00FA34F5">
        <w:rPr>
          <w:rFonts w:asciiTheme="minorHAnsi" w:hAnsiTheme="minorHAnsi"/>
          <w:color w:val="auto"/>
          <w:lang w:eastAsia="en-US"/>
        </w:rPr>
        <w:t xml:space="preserve">tay for the duration of the contract </w:t>
      </w:r>
      <w:r w:rsidR="00AF6F0D" w:rsidRPr="00FA34F5">
        <w:rPr>
          <w:rFonts w:asciiTheme="minorHAnsi" w:hAnsiTheme="minorHAnsi"/>
          <w:color w:val="auto"/>
          <w:lang w:eastAsia="en-US"/>
        </w:rPr>
        <w:t>given</w:t>
      </w:r>
      <w:r w:rsidR="00DD2E1D" w:rsidRPr="00FA34F5">
        <w:rPr>
          <w:rFonts w:asciiTheme="minorHAnsi" w:hAnsiTheme="minorHAnsi"/>
          <w:color w:val="auto"/>
          <w:lang w:eastAsia="en-US"/>
        </w:rPr>
        <w:t xml:space="preserve"> the </w:t>
      </w:r>
      <w:r w:rsidR="00AF6F0D" w:rsidRPr="00FA34F5">
        <w:rPr>
          <w:rFonts w:asciiTheme="minorHAnsi" w:hAnsiTheme="minorHAnsi"/>
          <w:color w:val="auto"/>
          <w:lang w:eastAsia="en-US"/>
        </w:rPr>
        <w:t xml:space="preserve">level of </w:t>
      </w:r>
      <w:r w:rsidR="00DD2E1D" w:rsidRPr="00FA34F5">
        <w:rPr>
          <w:rFonts w:asciiTheme="minorHAnsi" w:hAnsiTheme="minorHAnsi"/>
          <w:color w:val="auto"/>
          <w:lang w:eastAsia="en-US"/>
        </w:rPr>
        <w:t>uncert</w:t>
      </w:r>
      <w:r w:rsidR="00AF6F0D" w:rsidRPr="00FA34F5">
        <w:rPr>
          <w:rFonts w:asciiTheme="minorHAnsi" w:hAnsiTheme="minorHAnsi"/>
          <w:color w:val="auto"/>
          <w:lang w:eastAsia="en-US"/>
        </w:rPr>
        <w:t>ainty.</w:t>
      </w:r>
    </w:p>
    <w:p w14:paraId="24FA5E67" w14:textId="49060509" w:rsidR="00976D1D" w:rsidRPr="00FA34F5" w:rsidRDefault="00976D1D" w:rsidP="00424881">
      <w:pPr>
        <w:numPr>
          <w:ilvl w:val="0"/>
          <w:numId w:val="3"/>
        </w:numPr>
        <w:tabs>
          <w:tab w:val="num" w:pos="360"/>
        </w:tabs>
        <w:ind w:left="714" w:hanging="357"/>
        <w:jc w:val="both"/>
        <w:rPr>
          <w:color w:val="auto"/>
        </w:rPr>
      </w:pPr>
      <w:r w:rsidRPr="00FA34F5">
        <w:rPr>
          <w:b/>
          <w:bCs/>
          <w:color w:val="auto"/>
        </w:rPr>
        <w:t>Increased Need and demand</w:t>
      </w:r>
      <w:r w:rsidRPr="00FA34F5">
        <w:rPr>
          <w:color w:val="auto"/>
        </w:rPr>
        <w:t xml:space="preserve">: It is well documented that Covid-19 has had a massive impact on </w:t>
      </w:r>
      <w:r w:rsidR="0074741A" w:rsidRPr="00FA34F5">
        <w:rPr>
          <w:color w:val="auto"/>
        </w:rPr>
        <w:t>people’s</w:t>
      </w:r>
      <w:r w:rsidRPr="00FA34F5">
        <w:rPr>
          <w:color w:val="auto"/>
        </w:rPr>
        <w:t xml:space="preserve"> </w:t>
      </w:r>
      <w:r w:rsidR="0074741A" w:rsidRPr="00FA34F5">
        <w:rPr>
          <w:color w:val="auto"/>
        </w:rPr>
        <w:t xml:space="preserve">mental health and wellbeing and the incidence </w:t>
      </w:r>
      <w:r w:rsidR="009D1733">
        <w:rPr>
          <w:color w:val="auto"/>
        </w:rPr>
        <w:t>o</w:t>
      </w:r>
      <w:r w:rsidR="0074741A" w:rsidRPr="00FA34F5">
        <w:rPr>
          <w:color w:val="auto"/>
        </w:rPr>
        <w:t>f loneliness and social isolation ha</w:t>
      </w:r>
      <w:r w:rsidR="00CA3663">
        <w:rPr>
          <w:color w:val="auto"/>
        </w:rPr>
        <w:t>s</w:t>
      </w:r>
      <w:r w:rsidR="0074741A" w:rsidRPr="00FA34F5">
        <w:rPr>
          <w:color w:val="auto"/>
        </w:rPr>
        <w:t xml:space="preserve"> dramatically increased</w:t>
      </w:r>
      <w:r w:rsidR="00D624A1" w:rsidRPr="00FA34F5">
        <w:rPr>
          <w:color w:val="auto"/>
        </w:rPr>
        <w:t xml:space="preserve"> across many </w:t>
      </w:r>
      <w:r w:rsidR="00E20EE4" w:rsidRPr="00FA34F5">
        <w:rPr>
          <w:color w:val="auto"/>
        </w:rPr>
        <w:t xml:space="preserve">Scottish </w:t>
      </w:r>
      <w:r w:rsidR="00D624A1" w:rsidRPr="00FA34F5">
        <w:rPr>
          <w:color w:val="auto"/>
        </w:rPr>
        <w:t>communities</w:t>
      </w:r>
      <w:r w:rsidR="00E20EE4" w:rsidRPr="00FA34F5">
        <w:rPr>
          <w:color w:val="auto"/>
        </w:rPr>
        <w:t xml:space="preserve">. The challenge for Caraidean Uibhist is to ensure that they have the </w:t>
      </w:r>
      <w:r w:rsidR="00B437BC" w:rsidRPr="00FA34F5">
        <w:rPr>
          <w:color w:val="auto"/>
        </w:rPr>
        <w:t xml:space="preserve">adequate resource and capacity in order to meet the demand and </w:t>
      </w:r>
      <w:r w:rsidR="001474AF" w:rsidRPr="00FA34F5">
        <w:rPr>
          <w:color w:val="auto"/>
        </w:rPr>
        <w:t>that any stretch and challenge does not impact on existing services or the quality of the services</w:t>
      </w:r>
      <w:r w:rsidR="00736453" w:rsidRPr="00FA34F5">
        <w:rPr>
          <w:color w:val="auto"/>
        </w:rPr>
        <w:t>.</w:t>
      </w:r>
      <w:r w:rsidR="007068D1" w:rsidRPr="00FA34F5">
        <w:rPr>
          <w:color w:val="auto"/>
        </w:rPr>
        <w:t xml:space="preserve"> </w:t>
      </w:r>
      <w:r w:rsidR="00CB677A">
        <w:rPr>
          <w:color w:val="auto"/>
        </w:rPr>
        <w:t>A</w:t>
      </w:r>
      <w:r w:rsidR="007068D1" w:rsidRPr="00FA34F5">
        <w:rPr>
          <w:color w:val="auto"/>
        </w:rPr>
        <w:t xml:space="preserve">s one </w:t>
      </w:r>
      <w:r w:rsidR="00AA60CB" w:rsidRPr="00FA34F5">
        <w:rPr>
          <w:color w:val="auto"/>
        </w:rPr>
        <w:t>trustee</w:t>
      </w:r>
      <w:r w:rsidR="007068D1" w:rsidRPr="00FA34F5">
        <w:rPr>
          <w:color w:val="auto"/>
        </w:rPr>
        <w:t xml:space="preserve"> </w:t>
      </w:r>
      <w:r w:rsidR="00AA60CB" w:rsidRPr="00FA34F5">
        <w:rPr>
          <w:color w:val="auto"/>
        </w:rPr>
        <w:t xml:space="preserve">noted </w:t>
      </w:r>
      <w:r w:rsidR="00AA60CB" w:rsidRPr="00CB677A">
        <w:rPr>
          <w:i/>
          <w:iCs/>
          <w:color w:val="auto"/>
        </w:rPr>
        <w:t>there is in the main an ageing population within an ageing community which will naturally increase the need and demand for Caridean Uibhist services</w:t>
      </w:r>
      <w:r w:rsidR="00AA60CB" w:rsidRPr="00FA34F5">
        <w:rPr>
          <w:color w:val="auto"/>
        </w:rPr>
        <w:t>.</w:t>
      </w:r>
    </w:p>
    <w:p w14:paraId="48BFCF0F" w14:textId="466E0372" w:rsidR="00736453" w:rsidRPr="00FA34F5" w:rsidRDefault="00736453" w:rsidP="00424881">
      <w:pPr>
        <w:numPr>
          <w:ilvl w:val="0"/>
          <w:numId w:val="3"/>
        </w:numPr>
        <w:tabs>
          <w:tab w:val="num" w:pos="360"/>
        </w:tabs>
        <w:ind w:left="714" w:hanging="357"/>
        <w:jc w:val="both"/>
        <w:rPr>
          <w:color w:val="auto"/>
        </w:rPr>
      </w:pPr>
      <w:r w:rsidRPr="00FA34F5">
        <w:rPr>
          <w:b/>
          <w:bCs/>
          <w:color w:val="auto"/>
        </w:rPr>
        <w:t>Volunteer</w:t>
      </w:r>
      <w:r w:rsidR="00413674" w:rsidRPr="00FA34F5">
        <w:rPr>
          <w:b/>
          <w:bCs/>
          <w:color w:val="auto"/>
        </w:rPr>
        <w:t>s</w:t>
      </w:r>
      <w:r w:rsidR="00413674" w:rsidRPr="00FA34F5">
        <w:rPr>
          <w:color w:val="auto"/>
        </w:rPr>
        <w:t>:</w:t>
      </w:r>
      <w:r w:rsidR="00823C88" w:rsidRPr="00FA34F5">
        <w:rPr>
          <w:color w:val="auto"/>
        </w:rPr>
        <w:t xml:space="preserve"> volunteers, and volunteer</w:t>
      </w:r>
      <w:r w:rsidR="00AE025D" w:rsidRPr="00FA34F5">
        <w:rPr>
          <w:color w:val="auto"/>
        </w:rPr>
        <w:t>s</w:t>
      </w:r>
      <w:r w:rsidR="00823C88" w:rsidRPr="00FA34F5">
        <w:rPr>
          <w:color w:val="auto"/>
        </w:rPr>
        <w:t xml:space="preserve"> that are </w:t>
      </w:r>
      <w:r w:rsidR="00AE025D" w:rsidRPr="00FA34F5">
        <w:rPr>
          <w:color w:val="auto"/>
        </w:rPr>
        <w:t>appropriate</w:t>
      </w:r>
      <w:r w:rsidR="001A6F4E" w:rsidRPr="00FA34F5">
        <w:rPr>
          <w:color w:val="auto"/>
        </w:rPr>
        <w:t>ly</w:t>
      </w:r>
      <w:r w:rsidR="00AE025D" w:rsidRPr="00FA34F5">
        <w:rPr>
          <w:color w:val="auto"/>
        </w:rPr>
        <w:t xml:space="preserve"> </w:t>
      </w:r>
      <w:r w:rsidR="00823C88" w:rsidRPr="00FA34F5">
        <w:rPr>
          <w:color w:val="auto"/>
        </w:rPr>
        <w:t xml:space="preserve">trained </w:t>
      </w:r>
      <w:r w:rsidR="00AE025D" w:rsidRPr="00FA34F5">
        <w:rPr>
          <w:color w:val="auto"/>
        </w:rPr>
        <w:t>are critical to the success of the service.</w:t>
      </w:r>
      <w:r w:rsidR="001A6F4E" w:rsidRPr="00FA34F5">
        <w:rPr>
          <w:color w:val="auto"/>
        </w:rPr>
        <w:t xml:space="preserve"> Ensuring that there </w:t>
      </w:r>
      <w:r w:rsidR="003C5C4A">
        <w:rPr>
          <w:color w:val="auto"/>
        </w:rPr>
        <w:t>i</w:t>
      </w:r>
      <w:r w:rsidR="001A6F4E" w:rsidRPr="00FA34F5">
        <w:rPr>
          <w:color w:val="auto"/>
        </w:rPr>
        <w:t>s an adequate number of volunteers is a common problem across many third sector organisations</w:t>
      </w:r>
      <w:r w:rsidR="00823A45" w:rsidRPr="00FA34F5">
        <w:rPr>
          <w:color w:val="auto"/>
        </w:rPr>
        <w:t xml:space="preserve">. Initially as Covid-19 </w:t>
      </w:r>
      <w:r w:rsidR="004F7E92" w:rsidRPr="00FA34F5">
        <w:rPr>
          <w:color w:val="auto"/>
        </w:rPr>
        <w:t xml:space="preserve">impacted </w:t>
      </w:r>
      <w:r w:rsidR="00823A45" w:rsidRPr="00FA34F5">
        <w:rPr>
          <w:color w:val="auto"/>
        </w:rPr>
        <w:t xml:space="preserve">there was an increase in the number </w:t>
      </w:r>
      <w:r w:rsidR="00CB677A">
        <w:rPr>
          <w:color w:val="auto"/>
        </w:rPr>
        <w:t>o</w:t>
      </w:r>
      <w:r w:rsidR="00823A45" w:rsidRPr="00FA34F5">
        <w:rPr>
          <w:color w:val="auto"/>
        </w:rPr>
        <w:t xml:space="preserve">f </w:t>
      </w:r>
      <w:r w:rsidR="004F7E92" w:rsidRPr="00FA34F5">
        <w:rPr>
          <w:color w:val="auto"/>
        </w:rPr>
        <w:t>volunteers</w:t>
      </w:r>
      <w:r w:rsidR="00823A45" w:rsidRPr="00FA34F5">
        <w:rPr>
          <w:color w:val="auto"/>
        </w:rPr>
        <w:t xml:space="preserve"> as </w:t>
      </w:r>
      <w:r w:rsidR="004F7E92" w:rsidRPr="00FA34F5">
        <w:rPr>
          <w:color w:val="auto"/>
        </w:rPr>
        <w:t>people</w:t>
      </w:r>
      <w:r w:rsidR="00765D23" w:rsidRPr="00FA34F5">
        <w:rPr>
          <w:color w:val="auto"/>
        </w:rPr>
        <w:t xml:space="preserve"> were either working f</w:t>
      </w:r>
      <w:r w:rsidR="004F7E92" w:rsidRPr="00FA34F5">
        <w:rPr>
          <w:color w:val="auto"/>
        </w:rPr>
        <w:t>rom</w:t>
      </w:r>
      <w:r w:rsidR="00765D23" w:rsidRPr="00FA34F5">
        <w:rPr>
          <w:color w:val="auto"/>
        </w:rPr>
        <w:t xml:space="preserve"> </w:t>
      </w:r>
      <w:r w:rsidR="004F7E92" w:rsidRPr="00FA34F5">
        <w:rPr>
          <w:color w:val="auto"/>
        </w:rPr>
        <w:t>home</w:t>
      </w:r>
      <w:r w:rsidR="00765D23" w:rsidRPr="00FA34F5">
        <w:rPr>
          <w:color w:val="auto"/>
        </w:rPr>
        <w:t xml:space="preserve"> with </w:t>
      </w:r>
      <w:r w:rsidR="004F7E92" w:rsidRPr="00FA34F5">
        <w:rPr>
          <w:color w:val="auto"/>
        </w:rPr>
        <w:t>more flexibility</w:t>
      </w:r>
      <w:r w:rsidR="00765D23" w:rsidRPr="00FA34F5">
        <w:rPr>
          <w:color w:val="auto"/>
        </w:rPr>
        <w:t xml:space="preserve"> or were placed on </w:t>
      </w:r>
      <w:r w:rsidR="00CB677A" w:rsidRPr="00FA34F5">
        <w:rPr>
          <w:color w:val="auto"/>
        </w:rPr>
        <w:t>furlough or</w:t>
      </w:r>
      <w:r w:rsidR="004F7E92" w:rsidRPr="00FA34F5">
        <w:rPr>
          <w:color w:val="auto"/>
        </w:rPr>
        <w:t xml:space="preserve"> </w:t>
      </w:r>
      <w:r w:rsidR="00765D23" w:rsidRPr="00FA34F5">
        <w:rPr>
          <w:color w:val="auto"/>
        </w:rPr>
        <w:t>wanted t</w:t>
      </w:r>
      <w:r w:rsidR="004F7E92" w:rsidRPr="00FA34F5">
        <w:rPr>
          <w:color w:val="auto"/>
        </w:rPr>
        <w:t>o</w:t>
      </w:r>
      <w:r w:rsidR="00765D23" w:rsidRPr="00FA34F5">
        <w:rPr>
          <w:color w:val="auto"/>
        </w:rPr>
        <w:t xml:space="preserve"> support </w:t>
      </w:r>
      <w:r w:rsidR="004F7E92" w:rsidRPr="00FA34F5">
        <w:rPr>
          <w:color w:val="auto"/>
        </w:rPr>
        <w:t>their</w:t>
      </w:r>
      <w:r w:rsidR="00765D23" w:rsidRPr="00FA34F5">
        <w:rPr>
          <w:color w:val="auto"/>
        </w:rPr>
        <w:t xml:space="preserve"> community as they </w:t>
      </w:r>
      <w:r w:rsidR="004B596B">
        <w:rPr>
          <w:color w:val="auto"/>
        </w:rPr>
        <w:t>witnessed</w:t>
      </w:r>
      <w:r w:rsidR="00F51011" w:rsidRPr="00FA34F5">
        <w:rPr>
          <w:color w:val="auto"/>
        </w:rPr>
        <w:t xml:space="preserve"> the</w:t>
      </w:r>
      <w:r w:rsidR="00CB677A">
        <w:rPr>
          <w:color w:val="auto"/>
        </w:rPr>
        <w:t xml:space="preserve"> immediate</w:t>
      </w:r>
      <w:r w:rsidR="00F51011" w:rsidRPr="00FA34F5">
        <w:rPr>
          <w:color w:val="auto"/>
        </w:rPr>
        <w:t xml:space="preserve"> impact </w:t>
      </w:r>
      <w:r w:rsidR="004F7E92" w:rsidRPr="00FA34F5">
        <w:rPr>
          <w:color w:val="auto"/>
        </w:rPr>
        <w:t>of Covid-19</w:t>
      </w:r>
      <w:r w:rsidR="00F51011" w:rsidRPr="00FA34F5">
        <w:rPr>
          <w:color w:val="auto"/>
        </w:rPr>
        <w:t xml:space="preserve">. </w:t>
      </w:r>
      <w:r w:rsidR="00CB677A" w:rsidRPr="00FA34F5">
        <w:rPr>
          <w:color w:val="auto"/>
        </w:rPr>
        <w:t>However,</w:t>
      </w:r>
      <w:r w:rsidR="00F51011" w:rsidRPr="00FA34F5">
        <w:rPr>
          <w:color w:val="auto"/>
        </w:rPr>
        <w:t xml:space="preserve"> as furlough ended and people were gradually </w:t>
      </w:r>
      <w:r w:rsidR="004F7E92" w:rsidRPr="00FA34F5">
        <w:rPr>
          <w:color w:val="auto"/>
        </w:rPr>
        <w:t>going</w:t>
      </w:r>
      <w:r w:rsidR="00F51011" w:rsidRPr="00FA34F5">
        <w:rPr>
          <w:color w:val="auto"/>
        </w:rPr>
        <w:t xml:space="preserve"> back to </w:t>
      </w:r>
      <w:r w:rsidR="00CB677A">
        <w:rPr>
          <w:color w:val="auto"/>
        </w:rPr>
        <w:t xml:space="preserve">their </w:t>
      </w:r>
      <w:r w:rsidR="00F51011" w:rsidRPr="00FA34F5">
        <w:rPr>
          <w:color w:val="auto"/>
        </w:rPr>
        <w:t xml:space="preserve">workplaces the number </w:t>
      </w:r>
      <w:r w:rsidR="004F7E92" w:rsidRPr="00FA34F5">
        <w:rPr>
          <w:color w:val="auto"/>
        </w:rPr>
        <w:t>of</w:t>
      </w:r>
      <w:r w:rsidR="00F51011" w:rsidRPr="00FA34F5">
        <w:rPr>
          <w:color w:val="auto"/>
        </w:rPr>
        <w:t xml:space="preserve"> volunteers started t</w:t>
      </w:r>
      <w:r w:rsidR="004F7E92" w:rsidRPr="00FA34F5">
        <w:rPr>
          <w:color w:val="auto"/>
        </w:rPr>
        <w:t>o</w:t>
      </w:r>
      <w:r w:rsidR="00F51011" w:rsidRPr="00FA34F5">
        <w:rPr>
          <w:color w:val="auto"/>
        </w:rPr>
        <w:t xml:space="preserve"> fall</w:t>
      </w:r>
      <w:r w:rsidR="0067032E" w:rsidRPr="00FA34F5">
        <w:rPr>
          <w:color w:val="auto"/>
        </w:rPr>
        <w:t>, coupled with</w:t>
      </w:r>
      <w:r w:rsidR="00F51011" w:rsidRPr="00FA34F5">
        <w:rPr>
          <w:color w:val="auto"/>
        </w:rPr>
        <w:t xml:space="preserve"> an increase in demand. This </w:t>
      </w:r>
      <w:r w:rsidR="0067032E" w:rsidRPr="00FA34F5">
        <w:rPr>
          <w:color w:val="auto"/>
        </w:rPr>
        <w:t>scenario</w:t>
      </w:r>
      <w:r w:rsidR="007B66D6" w:rsidRPr="00FA34F5">
        <w:rPr>
          <w:color w:val="auto"/>
        </w:rPr>
        <w:t xml:space="preserve"> </w:t>
      </w:r>
      <w:r w:rsidR="008D63A5">
        <w:rPr>
          <w:color w:val="auto"/>
        </w:rPr>
        <w:t>has</w:t>
      </w:r>
      <w:r w:rsidR="007B66D6" w:rsidRPr="00FA34F5">
        <w:rPr>
          <w:color w:val="auto"/>
        </w:rPr>
        <w:t xml:space="preserve"> pla</w:t>
      </w:r>
      <w:r w:rsidR="0067032E" w:rsidRPr="00FA34F5">
        <w:rPr>
          <w:color w:val="auto"/>
        </w:rPr>
        <w:t>c</w:t>
      </w:r>
      <w:r w:rsidR="007B66D6" w:rsidRPr="00FA34F5">
        <w:rPr>
          <w:color w:val="auto"/>
        </w:rPr>
        <w:t>e</w:t>
      </w:r>
      <w:r w:rsidR="008D63A5">
        <w:rPr>
          <w:color w:val="auto"/>
        </w:rPr>
        <w:t>d</w:t>
      </w:r>
      <w:r w:rsidR="0067032E" w:rsidRPr="00FA34F5">
        <w:rPr>
          <w:color w:val="auto"/>
        </w:rPr>
        <w:t xml:space="preserve"> </w:t>
      </w:r>
      <w:r w:rsidR="007B66D6" w:rsidRPr="00FA34F5">
        <w:rPr>
          <w:color w:val="auto"/>
        </w:rPr>
        <w:t xml:space="preserve">increased </w:t>
      </w:r>
      <w:r w:rsidR="0067032E" w:rsidRPr="00FA34F5">
        <w:rPr>
          <w:color w:val="auto"/>
        </w:rPr>
        <w:t>strain</w:t>
      </w:r>
      <w:r w:rsidR="007B66D6" w:rsidRPr="00FA34F5">
        <w:rPr>
          <w:color w:val="auto"/>
        </w:rPr>
        <w:t xml:space="preserve"> </w:t>
      </w:r>
      <w:r w:rsidR="0067032E" w:rsidRPr="00FA34F5">
        <w:rPr>
          <w:color w:val="auto"/>
        </w:rPr>
        <w:t>on</w:t>
      </w:r>
      <w:r w:rsidR="007B66D6" w:rsidRPr="00FA34F5">
        <w:rPr>
          <w:color w:val="auto"/>
        </w:rPr>
        <w:t xml:space="preserve"> the </w:t>
      </w:r>
      <w:r w:rsidR="0067032E" w:rsidRPr="00FA34F5">
        <w:rPr>
          <w:color w:val="auto"/>
        </w:rPr>
        <w:t>service</w:t>
      </w:r>
      <w:r w:rsidR="007B66D6" w:rsidRPr="00FA34F5">
        <w:rPr>
          <w:color w:val="auto"/>
        </w:rPr>
        <w:t xml:space="preserve"> with a ne</w:t>
      </w:r>
      <w:r w:rsidR="0067032E" w:rsidRPr="00FA34F5">
        <w:rPr>
          <w:color w:val="auto"/>
        </w:rPr>
        <w:t>ed to</w:t>
      </w:r>
      <w:r w:rsidR="007B66D6" w:rsidRPr="00FA34F5">
        <w:rPr>
          <w:color w:val="auto"/>
        </w:rPr>
        <w:t xml:space="preserve"> ensure that there is </w:t>
      </w:r>
      <w:r w:rsidR="0067032E" w:rsidRPr="00FA34F5">
        <w:rPr>
          <w:color w:val="auto"/>
        </w:rPr>
        <w:t>raised</w:t>
      </w:r>
      <w:r w:rsidR="007B66D6" w:rsidRPr="00FA34F5">
        <w:rPr>
          <w:color w:val="auto"/>
        </w:rPr>
        <w:t xml:space="preserve"> </w:t>
      </w:r>
      <w:r w:rsidR="0067032E" w:rsidRPr="00FA34F5">
        <w:rPr>
          <w:color w:val="auto"/>
        </w:rPr>
        <w:t>awareness</w:t>
      </w:r>
      <w:r w:rsidR="007B66D6" w:rsidRPr="00FA34F5">
        <w:rPr>
          <w:color w:val="auto"/>
        </w:rPr>
        <w:t xml:space="preserve"> </w:t>
      </w:r>
      <w:r w:rsidR="0067032E" w:rsidRPr="00FA34F5">
        <w:rPr>
          <w:color w:val="auto"/>
        </w:rPr>
        <w:t>of the</w:t>
      </w:r>
      <w:r w:rsidR="007B66D6" w:rsidRPr="00FA34F5">
        <w:rPr>
          <w:color w:val="auto"/>
        </w:rPr>
        <w:t xml:space="preserve"> </w:t>
      </w:r>
      <w:r w:rsidR="0067032E" w:rsidRPr="00FA34F5">
        <w:rPr>
          <w:color w:val="auto"/>
        </w:rPr>
        <w:t>organisation</w:t>
      </w:r>
      <w:r w:rsidR="007B66D6" w:rsidRPr="00FA34F5">
        <w:rPr>
          <w:color w:val="auto"/>
        </w:rPr>
        <w:t xml:space="preserve"> and the on-</w:t>
      </w:r>
      <w:r w:rsidR="00B174E4" w:rsidRPr="00FA34F5">
        <w:rPr>
          <w:color w:val="auto"/>
        </w:rPr>
        <w:t>g</w:t>
      </w:r>
      <w:r w:rsidR="00B174E4">
        <w:rPr>
          <w:color w:val="auto"/>
        </w:rPr>
        <w:t>o</w:t>
      </w:r>
      <w:r w:rsidR="00B174E4" w:rsidRPr="00FA34F5">
        <w:rPr>
          <w:color w:val="auto"/>
        </w:rPr>
        <w:t>ing</w:t>
      </w:r>
      <w:r w:rsidR="007B66D6" w:rsidRPr="00FA34F5">
        <w:rPr>
          <w:color w:val="auto"/>
        </w:rPr>
        <w:t xml:space="preserve"> need </w:t>
      </w:r>
      <w:r w:rsidR="00B174E4">
        <w:rPr>
          <w:color w:val="auto"/>
        </w:rPr>
        <w:t xml:space="preserve">to recruit </w:t>
      </w:r>
      <w:r w:rsidR="00F0096F" w:rsidRPr="00FA34F5">
        <w:rPr>
          <w:color w:val="auto"/>
        </w:rPr>
        <w:t>volunteers.</w:t>
      </w:r>
    </w:p>
    <w:p w14:paraId="4487ADB9" w14:textId="25D176C4" w:rsidR="00205AC9" w:rsidRPr="00FA34F5" w:rsidRDefault="00205AC9" w:rsidP="000A5CC8">
      <w:pPr>
        <w:pStyle w:val="5CEListBullet"/>
        <w:jc w:val="both"/>
        <w:rPr>
          <w:color w:val="auto"/>
        </w:rPr>
      </w:pPr>
      <w:r w:rsidRPr="00FA34F5">
        <w:rPr>
          <w:b/>
          <w:bCs/>
          <w:color w:val="auto"/>
        </w:rPr>
        <w:t>Logistics</w:t>
      </w:r>
      <w:r w:rsidRPr="00FA34F5">
        <w:rPr>
          <w:color w:val="auto"/>
        </w:rPr>
        <w:t xml:space="preserve">: given that the organisation operates across 5 island communities with some service users in very remote locations, there are pressures placed on the service around logistics and transport, which have been made more acute with the increase in fuel costs. While Caraidean Uibhist ensures that service users are given the same </w:t>
      </w:r>
      <w:r w:rsidR="000A5CC8" w:rsidRPr="00FA34F5">
        <w:rPr>
          <w:color w:val="auto"/>
        </w:rPr>
        <w:t>high-quality</w:t>
      </w:r>
      <w:r w:rsidRPr="00FA34F5">
        <w:rPr>
          <w:color w:val="auto"/>
        </w:rPr>
        <w:t xml:space="preserve"> support no matter their location or what logistical challenges it presents, it does impact on time and resources as well as operating costs when developing f</w:t>
      </w:r>
      <w:r w:rsidR="008D63A5">
        <w:rPr>
          <w:color w:val="auto"/>
        </w:rPr>
        <w:t>u</w:t>
      </w:r>
      <w:r w:rsidRPr="00FA34F5">
        <w:rPr>
          <w:color w:val="auto"/>
        </w:rPr>
        <w:t>nding applications and tenders.</w:t>
      </w:r>
    </w:p>
    <w:p w14:paraId="57F51A20" w14:textId="5EE745DE" w:rsidR="008A02E1" w:rsidRPr="00C85CB9" w:rsidRDefault="0058481B" w:rsidP="00C85CB9">
      <w:pPr>
        <w:pStyle w:val="2CESub-heading"/>
      </w:pPr>
      <w:bookmarkStart w:id="36" w:name="_Hlk114081191"/>
      <w:bookmarkEnd w:id="35"/>
      <w:r w:rsidRPr="00C85CB9">
        <w:lastRenderedPageBreak/>
        <w:t>4.</w:t>
      </w:r>
      <w:r w:rsidR="00651972" w:rsidRPr="00C85CB9">
        <w:t>2</w:t>
      </w:r>
      <w:r w:rsidRPr="00C85CB9">
        <w:t xml:space="preserve"> External</w:t>
      </w:r>
    </w:p>
    <w:p w14:paraId="3B1EC3DB" w14:textId="12DE2ADA" w:rsidR="0058481B" w:rsidRPr="00FA34F5" w:rsidRDefault="0058481B" w:rsidP="0058481B">
      <w:pPr>
        <w:pStyle w:val="ListParagraph"/>
        <w:numPr>
          <w:ilvl w:val="0"/>
          <w:numId w:val="40"/>
        </w:numPr>
        <w:rPr>
          <w:rFonts w:asciiTheme="minorHAnsi" w:hAnsiTheme="minorHAnsi"/>
          <w:color w:val="auto"/>
          <w:lang w:eastAsia="en-US"/>
        </w:rPr>
      </w:pPr>
      <w:r w:rsidRPr="00FA34F5">
        <w:rPr>
          <w:rFonts w:asciiTheme="minorHAnsi" w:hAnsiTheme="minorHAnsi"/>
          <w:b/>
          <w:bCs/>
          <w:color w:val="auto"/>
          <w:lang w:eastAsia="en-US"/>
        </w:rPr>
        <w:t>Competition for Funding</w:t>
      </w:r>
      <w:r w:rsidRPr="00FA34F5">
        <w:rPr>
          <w:rFonts w:asciiTheme="minorHAnsi" w:hAnsiTheme="minorHAnsi"/>
          <w:color w:val="auto"/>
          <w:lang w:eastAsia="en-US"/>
        </w:rPr>
        <w:t>: feedback suggested that not only w</w:t>
      </w:r>
      <w:r w:rsidR="00990555">
        <w:rPr>
          <w:rFonts w:asciiTheme="minorHAnsi" w:hAnsiTheme="minorHAnsi"/>
          <w:color w:val="auto"/>
          <w:lang w:eastAsia="en-US"/>
        </w:rPr>
        <w:t>ere</w:t>
      </w:r>
      <w:r w:rsidRPr="00FA34F5">
        <w:rPr>
          <w:rFonts w:asciiTheme="minorHAnsi" w:hAnsiTheme="minorHAnsi"/>
          <w:color w:val="auto"/>
          <w:lang w:eastAsia="en-US"/>
        </w:rPr>
        <w:t xml:space="preserve"> there limitations on funding opportunities but also that local organisations would be in competition for the same funding! While this scenario is not unique to the</w:t>
      </w:r>
      <w:r w:rsidR="00D60C34">
        <w:rPr>
          <w:rFonts w:asciiTheme="minorHAnsi" w:hAnsiTheme="minorHAnsi"/>
          <w:color w:val="auto"/>
          <w:lang w:eastAsia="en-US"/>
        </w:rPr>
        <w:t xml:space="preserve"> </w:t>
      </w:r>
      <w:r w:rsidR="00F477DB">
        <w:rPr>
          <w:rFonts w:asciiTheme="minorHAnsi" w:hAnsiTheme="minorHAnsi"/>
          <w:color w:val="auto"/>
          <w:lang w:eastAsia="en-US"/>
        </w:rPr>
        <w:t>Outer Hebrides</w:t>
      </w:r>
      <w:r w:rsidRPr="00FA34F5">
        <w:rPr>
          <w:rFonts w:asciiTheme="minorHAnsi" w:hAnsiTheme="minorHAnsi"/>
          <w:color w:val="auto"/>
          <w:lang w:eastAsia="en-US"/>
        </w:rPr>
        <w:t xml:space="preserve"> it should be seen through the lens of a funding landscape that will see available funds reduce, increased funding based on targeted outcomes and outputs</w:t>
      </w:r>
      <w:r w:rsidR="00D60C34">
        <w:rPr>
          <w:rFonts w:asciiTheme="minorHAnsi" w:hAnsiTheme="minorHAnsi"/>
          <w:color w:val="auto"/>
          <w:lang w:eastAsia="en-US"/>
        </w:rPr>
        <w:t>,</w:t>
      </w:r>
      <w:r w:rsidRPr="00FA34F5">
        <w:rPr>
          <w:rFonts w:asciiTheme="minorHAnsi" w:hAnsiTheme="minorHAnsi"/>
          <w:color w:val="auto"/>
          <w:lang w:eastAsia="en-US"/>
        </w:rPr>
        <w:t xml:space="preserve"> and funders looking for greater joined up delivery and evidence of collaborative working.</w:t>
      </w:r>
    </w:p>
    <w:p w14:paraId="68943179" w14:textId="49FCBD6E" w:rsidR="001867AC" w:rsidRPr="00C85CB9" w:rsidRDefault="001867AC" w:rsidP="001867AC">
      <w:pPr>
        <w:numPr>
          <w:ilvl w:val="0"/>
          <w:numId w:val="40"/>
        </w:numPr>
        <w:jc w:val="both"/>
        <w:rPr>
          <w:color w:val="auto"/>
        </w:rPr>
      </w:pPr>
      <w:r w:rsidRPr="00FA34F5">
        <w:rPr>
          <w:b/>
          <w:bCs/>
          <w:color w:val="auto"/>
        </w:rPr>
        <w:t xml:space="preserve">Cost of living crisis: </w:t>
      </w:r>
      <w:r w:rsidRPr="00FA34F5">
        <w:rPr>
          <w:color w:val="auto"/>
        </w:rPr>
        <w:t>the impact on the organisation of rising operational costs including utilities and rent as well as the fuel costs associated with staff and volunteers visiting service users or facilitating off-island transportation</w:t>
      </w:r>
      <w:r w:rsidR="0032502A">
        <w:rPr>
          <w:color w:val="auto"/>
        </w:rPr>
        <w:t xml:space="preserve"> cannot be underestimated</w:t>
      </w:r>
      <w:r w:rsidRPr="00FA34F5">
        <w:rPr>
          <w:color w:val="auto"/>
        </w:rPr>
        <w:t xml:space="preserve">. The challenge for many organisations are to ensure that rising costs do not result in a reduction in current essential </w:t>
      </w:r>
      <w:r w:rsidRPr="00C85CB9">
        <w:rPr>
          <w:color w:val="auto"/>
        </w:rPr>
        <w:t xml:space="preserve">services or </w:t>
      </w:r>
      <w:r w:rsidR="00407CAB" w:rsidRPr="00C85CB9">
        <w:rPr>
          <w:color w:val="auto"/>
        </w:rPr>
        <w:t>the ability t</w:t>
      </w:r>
      <w:r w:rsidRPr="00C85CB9">
        <w:rPr>
          <w:color w:val="auto"/>
        </w:rPr>
        <w:t>o continue to meet service user needs.</w:t>
      </w:r>
    </w:p>
    <w:p w14:paraId="3ADB0774" w14:textId="6C4B9174" w:rsidR="0058481B" w:rsidRPr="00C85CB9" w:rsidRDefault="001867AC" w:rsidP="00BE6FEA">
      <w:pPr>
        <w:pStyle w:val="ListParagraph"/>
        <w:numPr>
          <w:ilvl w:val="0"/>
          <w:numId w:val="40"/>
        </w:numPr>
        <w:rPr>
          <w:rFonts w:asciiTheme="minorHAnsi" w:hAnsiTheme="minorHAnsi"/>
          <w:color w:val="auto"/>
          <w:lang w:eastAsia="en-US"/>
        </w:rPr>
      </w:pPr>
      <w:r w:rsidRPr="00C85CB9">
        <w:rPr>
          <w:rFonts w:asciiTheme="minorHAnsi" w:hAnsiTheme="minorHAnsi"/>
          <w:b/>
          <w:bCs/>
          <w:color w:val="auto"/>
          <w:lang w:eastAsia="en-US"/>
        </w:rPr>
        <w:t xml:space="preserve">Collaboration: </w:t>
      </w:r>
      <w:r w:rsidR="00E3348C" w:rsidRPr="00C85CB9">
        <w:rPr>
          <w:rFonts w:asciiTheme="minorHAnsi" w:hAnsiTheme="minorHAnsi"/>
          <w:color w:val="auto"/>
          <w:lang w:eastAsia="en-US"/>
        </w:rPr>
        <w:t>the organisation should continue to</w:t>
      </w:r>
      <w:r w:rsidR="00E3348C" w:rsidRPr="00C85CB9">
        <w:rPr>
          <w:rFonts w:asciiTheme="minorHAnsi" w:hAnsiTheme="minorHAnsi"/>
          <w:b/>
          <w:bCs/>
          <w:color w:val="auto"/>
          <w:lang w:eastAsia="en-US"/>
        </w:rPr>
        <w:t xml:space="preserve"> </w:t>
      </w:r>
      <w:r w:rsidR="00E3348C" w:rsidRPr="00C85CB9">
        <w:rPr>
          <w:rFonts w:asciiTheme="minorHAnsi" w:hAnsiTheme="minorHAnsi"/>
          <w:color w:val="auto"/>
          <w:lang w:eastAsia="en-US"/>
        </w:rPr>
        <w:t xml:space="preserve">create </w:t>
      </w:r>
      <w:r w:rsidR="00DD44A6" w:rsidRPr="00C85CB9">
        <w:rPr>
          <w:rFonts w:asciiTheme="minorHAnsi" w:hAnsiTheme="minorHAnsi"/>
          <w:color w:val="auto"/>
          <w:lang w:eastAsia="en-US"/>
        </w:rPr>
        <w:t xml:space="preserve">opportunities </w:t>
      </w:r>
      <w:r w:rsidR="00E3348C" w:rsidRPr="00C85CB9">
        <w:rPr>
          <w:rFonts w:asciiTheme="minorHAnsi" w:hAnsiTheme="minorHAnsi"/>
          <w:color w:val="auto"/>
          <w:lang w:eastAsia="en-US"/>
        </w:rPr>
        <w:t>for</w:t>
      </w:r>
      <w:r w:rsidR="00DD44A6" w:rsidRPr="00C85CB9">
        <w:rPr>
          <w:rFonts w:asciiTheme="minorHAnsi" w:hAnsiTheme="minorHAnsi"/>
          <w:color w:val="auto"/>
          <w:lang w:eastAsia="en-US"/>
        </w:rPr>
        <w:t xml:space="preserve"> more collaborative work and working jointly on projects as well as funding opportunities.</w:t>
      </w:r>
      <w:r w:rsidR="00E3348C" w:rsidRPr="00C85CB9">
        <w:rPr>
          <w:rFonts w:asciiTheme="minorHAnsi" w:hAnsiTheme="minorHAnsi"/>
          <w:color w:val="auto"/>
          <w:lang w:eastAsia="en-US"/>
        </w:rPr>
        <w:t xml:space="preserve"> F</w:t>
      </w:r>
      <w:r w:rsidR="000822CF" w:rsidRPr="00C85CB9">
        <w:rPr>
          <w:rFonts w:asciiTheme="minorHAnsi" w:hAnsiTheme="minorHAnsi"/>
          <w:color w:val="auto"/>
          <w:lang w:eastAsia="en-US"/>
        </w:rPr>
        <w:t xml:space="preserve">eedback </w:t>
      </w:r>
      <w:r w:rsidR="0040001A" w:rsidRPr="00C85CB9">
        <w:rPr>
          <w:rFonts w:asciiTheme="minorHAnsi" w:hAnsiTheme="minorHAnsi"/>
          <w:color w:val="auto"/>
          <w:lang w:eastAsia="en-US"/>
        </w:rPr>
        <w:t xml:space="preserve">suggested </w:t>
      </w:r>
      <w:r w:rsidR="000822CF" w:rsidRPr="00C85CB9">
        <w:rPr>
          <w:rFonts w:asciiTheme="minorHAnsi" w:hAnsiTheme="minorHAnsi"/>
          <w:color w:val="auto"/>
          <w:lang w:eastAsia="en-US"/>
        </w:rPr>
        <w:t xml:space="preserve">that </w:t>
      </w:r>
      <w:r w:rsidR="00D13C93" w:rsidRPr="00C85CB9">
        <w:rPr>
          <w:rFonts w:asciiTheme="minorHAnsi" w:hAnsiTheme="minorHAnsi"/>
          <w:color w:val="auto"/>
          <w:lang w:eastAsia="en-US"/>
        </w:rPr>
        <w:t xml:space="preserve">organisations do </w:t>
      </w:r>
      <w:r w:rsidR="00AA67B8" w:rsidRPr="00C85CB9">
        <w:rPr>
          <w:rFonts w:asciiTheme="minorHAnsi" w:hAnsiTheme="minorHAnsi"/>
          <w:color w:val="auto"/>
          <w:lang w:eastAsia="en-US"/>
        </w:rPr>
        <w:t>actively</w:t>
      </w:r>
      <w:r w:rsidR="00D13C93" w:rsidRPr="00C85CB9">
        <w:rPr>
          <w:rFonts w:asciiTheme="minorHAnsi" w:hAnsiTheme="minorHAnsi"/>
          <w:color w:val="auto"/>
          <w:lang w:eastAsia="en-US"/>
        </w:rPr>
        <w:t xml:space="preserve"> communicate and share</w:t>
      </w:r>
      <w:r w:rsidR="00BE6FEA" w:rsidRPr="00C85CB9">
        <w:rPr>
          <w:rFonts w:asciiTheme="minorHAnsi" w:hAnsiTheme="minorHAnsi"/>
          <w:color w:val="auto"/>
          <w:lang w:eastAsia="en-US"/>
        </w:rPr>
        <w:t xml:space="preserve"> information and intelligence</w:t>
      </w:r>
      <w:r w:rsidR="00AA67B8" w:rsidRPr="00C85CB9">
        <w:rPr>
          <w:rFonts w:asciiTheme="minorHAnsi" w:hAnsiTheme="minorHAnsi"/>
          <w:color w:val="auto"/>
          <w:lang w:eastAsia="en-US"/>
        </w:rPr>
        <w:t>,</w:t>
      </w:r>
      <w:r w:rsidR="00BE6FEA" w:rsidRPr="00C85CB9">
        <w:rPr>
          <w:rFonts w:asciiTheme="minorHAnsi" w:hAnsiTheme="minorHAnsi"/>
          <w:color w:val="auto"/>
          <w:lang w:eastAsia="en-US"/>
        </w:rPr>
        <w:t xml:space="preserve"> including meeting monthly, and that this should </w:t>
      </w:r>
      <w:r w:rsidR="00AC6643" w:rsidRPr="00C85CB9">
        <w:rPr>
          <w:rFonts w:asciiTheme="minorHAnsi" w:hAnsiTheme="minorHAnsi"/>
          <w:color w:val="auto"/>
          <w:lang w:eastAsia="en-US"/>
        </w:rPr>
        <w:t>approach should continue to be actively promoted.</w:t>
      </w:r>
    </w:p>
    <w:p w14:paraId="3EB56E31" w14:textId="26828ACE" w:rsidR="00ED5E6F" w:rsidRPr="00FA34F5" w:rsidRDefault="00573E8B" w:rsidP="002A1B89">
      <w:pPr>
        <w:pStyle w:val="3CENormal"/>
        <w:numPr>
          <w:ilvl w:val="0"/>
          <w:numId w:val="40"/>
        </w:numPr>
        <w:jc w:val="both"/>
        <w:rPr>
          <w:b/>
          <w:bCs/>
          <w:color w:val="auto"/>
          <w:lang w:eastAsia="en-US"/>
        </w:rPr>
      </w:pPr>
      <w:r w:rsidRPr="00FA34F5">
        <w:rPr>
          <w:b/>
          <w:bCs/>
          <w:color w:val="auto"/>
          <w:lang w:eastAsia="en-US"/>
        </w:rPr>
        <w:t>Extend</w:t>
      </w:r>
      <w:r w:rsidR="008F54B0" w:rsidRPr="00FA34F5">
        <w:rPr>
          <w:b/>
          <w:bCs/>
          <w:color w:val="auto"/>
          <w:lang w:eastAsia="en-US"/>
        </w:rPr>
        <w:t>ing</w:t>
      </w:r>
      <w:r w:rsidRPr="00FA34F5">
        <w:rPr>
          <w:b/>
          <w:bCs/>
          <w:color w:val="auto"/>
          <w:lang w:eastAsia="en-US"/>
        </w:rPr>
        <w:t xml:space="preserve"> the reach:</w:t>
      </w:r>
      <w:r w:rsidR="00B96A67" w:rsidRPr="00FA34F5">
        <w:rPr>
          <w:b/>
          <w:bCs/>
          <w:color w:val="auto"/>
          <w:lang w:eastAsia="en-US"/>
        </w:rPr>
        <w:t xml:space="preserve"> </w:t>
      </w:r>
      <w:r w:rsidR="00A553A3" w:rsidRPr="00FA34F5">
        <w:rPr>
          <w:color w:val="auto"/>
          <w:lang w:eastAsia="en-US"/>
        </w:rPr>
        <w:t>Caraidean Uibhis</w:t>
      </w:r>
      <w:r w:rsidR="000155F7" w:rsidRPr="00FA34F5">
        <w:rPr>
          <w:color w:val="auto"/>
          <w:lang w:eastAsia="en-US"/>
        </w:rPr>
        <w:t xml:space="preserve">t like other organisations supporting people and communities across the </w:t>
      </w:r>
      <w:r w:rsidR="0043218E">
        <w:rPr>
          <w:color w:val="auto"/>
          <w:lang w:eastAsia="en-US"/>
        </w:rPr>
        <w:t>five</w:t>
      </w:r>
      <w:r w:rsidR="000155F7" w:rsidRPr="00FA34F5">
        <w:rPr>
          <w:color w:val="auto"/>
          <w:lang w:eastAsia="en-US"/>
        </w:rPr>
        <w:t xml:space="preserve"> islands </w:t>
      </w:r>
      <w:r w:rsidR="00D651E3" w:rsidRPr="00FA34F5">
        <w:rPr>
          <w:color w:val="auto"/>
          <w:lang w:eastAsia="en-US"/>
        </w:rPr>
        <w:t>wants to ensure that they support everybody</w:t>
      </w:r>
      <w:r w:rsidR="00FF1F67" w:rsidRPr="00FA34F5">
        <w:rPr>
          <w:color w:val="auto"/>
          <w:lang w:eastAsia="en-US"/>
        </w:rPr>
        <w:t xml:space="preserve">. </w:t>
      </w:r>
      <w:r w:rsidR="00BB4CEC" w:rsidRPr="00FA34F5">
        <w:rPr>
          <w:color w:val="auto"/>
          <w:lang w:eastAsia="en-US"/>
        </w:rPr>
        <w:t>However,</w:t>
      </w:r>
      <w:r w:rsidR="00FF1F67" w:rsidRPr="00FA34F5">
        <w:rPr>
          <w:color w:val="auto"/>
          <w:lang w:eastAsia="en-US"/>
        </w:rPr>
        <w:t xml:space="preserve"> there is always the issue</w:t>
      </w:r>
      <w:r w:rsidR="00AF774B" w:rsidRPr="00FA34F5">
        <w:rPr>
          <w:color w:val="auto"/>
          <w:lang w:eastAsia="en-US"/>
        </w:rPr>
        <w:t xml:space="preserve"> of making sure that the services actually </w:t>
      </w:r>
      <w:r w:rsidR="00BB4CEC" w:rsidRPr="00FA34F5">
        <w:rPr>
          <w:color w:val="auto"/>
          <w:lang w:eastAsia="en-US"/>
        </w:rPr>
        <w:t>extend</w:t>
      </w:r>
      <w:r w:rsidR="00AF774B" w:rsidRPr="00FA34F5">
        <w:rPr>
          <w:color w:val="auto"/>
          <w:lang w:eastAsia="en-US"/>
        </w:rPr>
        <w:t xml:space="preserve"> t</w:t>
      </w:r>
      <w:r w:rsidR="00BB4CEC" w:rsidRPr="00FA34F5">
        <w:rPr>
          <w:color w:val="auto"/>
          <w:lang w:eastAsia="en-US"/>
        </w:rPr>
        <w:t>o</w:t>
      </w:r>
      <w:r w:rsidR="00AF774B" w:rsidRPr="00FA34F5">
        <w:rPr>
          <w:color w:val="auto"/>
          <w:lang w:eastAsia="en-US"/>
        </w:rPr>
        <w:t xml:space="preserve"> </w:t>
      </w:r>
      <w:r w:rsidR="00BB4CEC" w:rsidRPr="00FA34F5">
        <w:rPr>
          <w:color w:val="auto"/>
          <w:lang w:eastAsia="en-US"/>
        </w:rPr>
        <w:t>everyone</w:t>
      </w:r>
      <w:r w:rsidR="00AF774B" w:rsidRPr="00FA34F5">
        <w:rPr>
          <w:color w:val="auto"/>
          <w:lang w:eastAsia="en-US"/>
        </w:rPr>
        <w:t xml:space="preserve"> and </w:t>
      </w:r>
      <w:r w:rsidR="00BB4CEC" w:rsidRPr="00FA34F5">
        <w:rPr>
          <w:color w:val="auto"/>
          <w:lang w:eastAsia="en-US"/>
        </w:rPr>
        <w:t>not</w:t>
      </w:r>
      <w:r w:rsidR="00AF774B" w:rsidRPr="00FA34F5">
        <w:rPr>
          <w:color w:val="auto"/>
          <w:lang w:eastAsia="en-US"/>
        </w:rPr>
        <w:t xml:space="preserve"> just </w:t>
      </w:r>
      <w:r w:rsidR="00BB4CEC" w:rsidRPr="00FA34F5">
        <w:rPr>
          <w:color w:val="auto"/>
          <w:lang w:eastAsia="en-US"/>
        </w:rPr>
        <w:t>those</w:t>
      </w:r>
      <w:r w:rsidR="00AF774B" w:rsidRPr="00FA34F5">
        <w:rPr>
          <w:color w:val="auto"/>
          <w:lang w:eastAsia="en-US"/>
        </w:rPr>
        <w:t xml:space="preserve"> who are </w:t>
      </w:r>
      <w:r w:rsidR="00BB4CEC" w:rsidRPr="00FA34F5">
        <w:rPr>
          <w:color w:val="auto"/>
          <w:lang w:eastAsia="en-US"/>
        </w:rPr>
        <w:t>already</w:t>
      </w:r>
      <w:r w:rsidR="00AF774B" w:rsidRPr="00FA34F5">
        <w:rPr>
          <w:color w:val="auto"/>
          <w:lang w:eastAsia="en-US"/>
        </w:rPr>
        <w:t xml:space="preserve"> know</w:t>
      </w:r>
      <w:r w:rsidR="00BB4CEC" w:rsidRPr="00FA34F5">
        <w:rPr>
          <w:color w:val="auto"/>
          <w:lang w:eastAsia="en-US"/>
        </w:rPr>
        <w:t>n</w:t>
      </w:r>
      <w:r w:rsidR="00AF774B" w:rsidRPr="00FA34F5">
        <w:rPr>
          <w:color w:val="auto"/>
          <w:lang w:eastAsia="en-US"/>
        </w:rPr>
        <w:t xml:space="preserve"> to </w:t>
      </w:r>
      <w:r w:rsidR="00BB4CEC" w:rsidRPr="00FA34F5">
        <w:rPr>
          <w:color w:val="auto"/>
          <w:lang w:eastAsia="en-US"/>
        </w:rPr>
        <w:t>services</w:t>
      </w:r>
      <w:r w:rsidR="00AF774B" w:rsidRPr="00FA34F5">
        <w:rPr>
          <w:color w:val="auto"/>
          <w:lang w:eastAsia="en-US"/>
        </w:rPr>
        <w:t xml:space="preserve"> or are </w:t>
      </w:r>
      <w:r w:rsidR="00BB4CEC" w:rsidRPr="00FA34F5">
        <w:rPr>
          <w:color w:val="auto"/>
          <w:lang w:eastAsia="en-US"/>
        </w:rPr>
        <w:t>themselves</w:t>
      </w:r>
      <w:r w:rsidR="00AF774B" w:rsidRPr="00FA34F5">
        <w:rPr>
          <w:color w:val="auto"/>
          <w:lang w:eastAsia="en-US"/>
        </w:rPr>
        <w:t xml:space="preserve"> awa</w:t>
      </w:r>
      <w:r w:rsidR="00BB4CEC" w:rsidRPr="00FA34F5">
        <w:rPr>
          <w:color w:val="auto"/>
          <w:lang w:eastAsia="en-US"/>
        </w:rPr>
        <w:t>re</w:t>
      </w:r>
      <w:r w:rsidR="00AF774B" w:rsidRPr="00FA34F5">
        <w:rPr>
          <w:color w:val="auto"/>
          <w:lang w:eastAsia="en-US"/>
        </w:rPr>
        <w:t xml:space="preserve"> </w:t>
      </w:r>
      <w:r w:rsidR="00BB4CEC" w:rsidRPr="00FA34F5">
        <w:rPr>
          <w:color w:val="auto"/>
          <w:lang w:eastAsia="en-US"/>
        </w:rPr>
        <w:t>of what</w:t>
      </w:r>
      <w:r w:rsidR="00AF774B" w:rsidRPr="00FA34F5">
        <w:rPr>
          <w:color w:val="auto"/>
          <w:lang w:eastAsia="en-US"/>
        </w:rPr>
        <w:t xml:space="preserve"> </w:t>
      </w:r>
      <w:r w:rsidR="00BB4CEC" w:rsidRPr="00FA34F5">
        <w:rPr>
          <w:color w:val="auto"/>
          <w:lang w:eastAsia="en-US"/>
        </w:rPr>
        <w:t>services</w:t>
      </w:r>
      <w:r w:rsidR="00AF774B" w:rsidRPr="00FA34F5">
        <w:rPr>
          <w:color w:val="auto"/>
          <w:lang w:eastAsia="en-US"/>
        </w:rPr>
        <w:t xml:space="preserve"> are </w:t>
      </w:r>
      <w:r w:rsidR="00BB4CEC" w:rsidRPr="00FA34F5">
        <w:rPr>
          <w:color w:val="auto"/>
          <w:lang w:eastAsia="en-US"/>
        </w:rPr>
        <w:t xml:space="preserve">available. </w:t>
      </w:r>
      <w:r w:rsidR="008D765F">
        <w:rPr>
          <w:color w:val="auto"/>
          <w:lang w:eastAsia="en-US"/>
        </w:rPr>
        <w:t xml:space="preserve">Working </w:t>
      </w:r>
      <w:r w:rsidR="0024598C">
        <w:rPr>
          <w:color w:val="auto"/>
          <w:lang w:eastAsia="en-US"/>
        </w:rPr>
        <w:t>alongside</w:t>
      </w:r>
      <w:r w:rsidR="008D765F">
        <w:rPr>
          <w:color w:val="auto"/>
          <w:lang w:eastAsia="en-US"/>
        </w:rPr>
        <w:t xml:space="preserve"> </w:t>
      </w:r>
      <w:r w:rsidR="0024598C">
        <w:rPr>
          <w:color w:val="auto"/>
          <w:lang w:eastAsia="en-US"/>
        </w:rPr>
        <w:t xml:space="preserve">partners to make </w:t>
      </w:r>
      <w:r w:rsidR="00BB4CEC" w:rsidRPr="00FA34F5">
        <w:rPr>
          <w:color w:val="auto"/>
          <w:lang w:eastAsia="en-US"/>
        </w:rPr>
        <w:t>sure th</w:t>
      </w:r>
      <w:r w:rsidR="0024598C">
        <w:rPr>
          <w:color w:val="auto"/>
          <w:lang w:eastAsia="en-US"/>
        </w:rPr>
        <w:t xml:space="preserve">ey </w:t>
      </w:r>
      <w:r w:rsidR="00BB4CEC" w:rsidRPr="00FA34F5">
        <w:rPr>
          <w:color w:val="auto"/>
          <w:lang w:eastAsia="en-US"/>
        </w:rPr>
        <w:t>reach the hardest to reach and most disengaged</w:t>
      </w:r>
      <w:r w:rsidR="0024598C">
        <w:rPr>
          <w:color w:val="auto"/>
          <w:lang w:eastAsia="en-US"/>
        </w:rPr>
        <w:t xml:space="preserve"> and</w:t>
      </w:r>
      <w:r w:rsidR="00BB4CEC" w:rsidRPr="00FA34F5">
        <w:rPr>
          <w:color w:val="auto"/>
          <w:lang w:eastAsia="en-US"/>
        </w:rPr>
        <w:t xml:space="preserve"> those that are the most isolated and remote geographically and logistically.</w:t>
      </w:r>
    </w:p>
    <w:p w14:paraId="4909339C" w14:textId="77777777" w:rsidR="00ED5E6F" w:rsidRPr="00FA34F5" w:rsidRDefault="00ED5E6F" w:rsidP="00B819F9">
      <w:pPr>
        <w:pStyle w:val="5CEListBullet"/>
        <w:numPr>
          <w:ilvl w:val="0"/>
          <w:numId w:val="0"/>
        </w:numPr>
        <w:ind w:left="720" w:hanging="360"/>
        <w:jc w:val="both"/>
        <w:rPr>
          <w:color w:val="auto"/>
          <w:lang w:eastAsia="en-US"/>
        </w:rPr>
      </w:pPr>
    </w:p>
    <w:p w14:paraId="208ACCBF" w14:textId="77777777" w:rsidR="00ED5E6F" w:rsidRPr="00FA34F5" w:rsidRDefault="00ED5E6F" w:rsidP="00B819F9">
      <w:pPr>
        <w:pStyle w:val="5CEListBullet"/>
        <w:numPr>
          <w:ilvl w:val="0"/>
          <w:numId w:val="0"/>
        </w:numPr>
        <w:ind w:left="720" w:hanging="360"/>
        <w:jc w:val="both"/>
        <w:rPr>
          <w:color w:val="auto"/>
          <w:lang w:eastAsia="en-US"/>
        </w:rPr>
      </w:pPr>
    </w:p>
    <w:p w14:paraId="308FE106" w14:textId="77777777" w:rsidR="00ED5E6F" w:rsidRPr="00FA34F5" w:rsidRDefault="00ED5E6F" w:rsidP="00B819F9">
      <w:pPr>
        <w:pStyle w:val="5CEListBullet"/>
        <w:numPr>
          <w:ilvl w:val="0"/>
          <w:numId w:val="0"/>
        </w:numPr>
        <w:ind w:left="720" w:hanging="360"/>
        <w:jc w:val="both"/>
        <w:rPr>
          <w:color w:val="auto"/>
          <w:lang w:eastAsia="en-US"/>
        </w:rPr>
      </w:pPr>
    </w:p>
    <w:p w14:paraId="0FCD9175" w14:textId="77777777" w:rsidR="00ED5E6F" w:rsidRPr="00FA34F5" w:rsidRDefault="00ED5E6F" w:rsidP="00B819F9">
      <w:pPr>
        <w:pStyle w:val="5CEListBullet"/>
        <w:numPr>
          <w:ilvl w:val="0"/>
          <w:numId w:val="0"/>
        </w:numPr>
        <w:ind w:left="720" w:hanging="360"/>
        <w:jc w:val="both"/>
        <w:rPr>
          <w:color w:val="auto"/>
          <w:lang w:eastAsia="en-US"/>
        </w:rPr>
      </w:pPr>
    </w:p>
    <w:p w14:paraId="316AB38D" w14:textId="77777777" w:rsidR="00ED5E6F" w:rsidRPr="00FA34F5" w:rsidRDefault="00ED5E6F" w:rsidP="00B819F9">
      <w:pPr>
        <w:pStyle w:val="5CEListBullet"/>
        <w:numPr>
          <w:ilvl w:val="0"/>
          <w:numId w:val="0"/>
        </w:numPr>
        <w:ind w:left="720" w:hanging="360"/>
        <w:jc w:val="both"/>
        <w:rPr>
          <w:color w:val="auto"/>
          <w:lang w:eastAsia="en-US"/>
        </w:rPr>
      </w:pPr>
    </w:p>
    <w:bookmarkEnd w:id="36"/>
    <w:p w14:paraId="12432244" w14:textId="77777777" w:rsidR="00555D28" w:rsidRDefault="00555D28" w:rsidP="00650C66">
      <w:pPr>
        <w:spacing w:after="120"/>
        <w:rPr>
          <w:color w:val="auto"/>
        </w:rPr>
      </w:pPr>
    </w:p>
    <w:p w14:paraId="5D4AAF49" w14:textId="77777777" w:rsidR="00206BC8" w:rsidRDefault="00206BC8" w:rsidP="00650C66">
      <w:pPr>
        <w:spacing w:after="120"/>
        <w:rPr>
          <w:color w:val="auto"/>
        </w:rPr>
      </w:pPr>
    </w:p>
    <w:p w14:paraId="4FDB0657" w14:textId="77777777" w:rsidR="00EC4735" w:rsidRDefault="00EC4735" w:rsidP="00650C66">
      <w:pPr>
        <w:spacing w:after="120"/>
        <w:rPr>
          <w:color w:val="auto"/>
        </w:rPr>
      </w:pPr>
    </w:p>
    <w:p w14:paraId="2C242E02" w14:textId="77777777" w:rsidR="00EC4735" w:rsidRDefault="00EC4735" w:rsidP="00650C66">
      <w:pPr>
        <w:spacing w:after="120"/>
        <w:rPr>
          <w:color w:val="auto"/>
        </w:rPr>
      </w:pPr>
    </w:p>
    <w:p w14:paraId="12925C5C" w14:textId="77777777" w:rsidR="00EC4735" w:rsidRDefault="00EC4735" w:rsidP="00650C66">
      <w:pPr>
        <w:spacing w:after="120"/>
        <w:rPr>
          <w:color w:val="auto"/>
        </w:rPr>
      </w:pPr>
    </w:p>
    <w:p w14:paraId="2AE13327" w14:textId="77777777" w:rsidR="00EC4735" w:rsidRDefault="00EC4735" w:rsidP="00650C66">
      <w:pPr>
        <w:spacing w:after="120"/>
        <w:rPr>
          <w:color w:val="auto"/>
        </w:rPr>
      </w:pPr>
    </w:p>
    <w:p w14:paraId="2D608594" w14:textId="77777777" w:rsidR="00EC4735" w:rsidRDefault="00EC4735" w:rsidP="00650C66">
      <w:pPr>
        <w:spacing w:after="120"/>
        <w:rPr>
          <w:color w:val="auto"/>
        </w:rPr>
      </w:pPr>
    </w:p>
    <w:p w14:paraId="45F859F7" w14:textId="77777777" w:rsidR="00EC4735" w:rsidRDefault="00EC4735" w:rsidP="00650C66">
      <w:pPr>
        <w:spacing w:after="120"/>
        <w:rPr>
          <w:color w:val="auto"/>
        </w:rPr>
      </w:pPr>
    </w:p>
    <w:p w14:paraId="1530CC29" w14:textId="77777777" w:rsidR="00EC4735" w:rsidRDefault="00EC4735" w:rsidP="00650C66">
      <w:pPr>
        <w:spacing w:after="120"/>
        <w:rPr>
          <w:color w:val="auto"/>
        </w:rPr>
      </w:pPr>
    </w:p>
    <w:p w14:paraId="1C4E6269" w14:textId="77777777" w:rsidR="00EC4735" w:rsidRDefault="00EC4735" w:rsidP="00650C66">
      <w:pPr>
        <w:spacing w:after="120"/>
        <w:rPr>
          <w:color w:val="auto"/>
        </w:rPr>
      </w:pPr>
    </w:p>
    <w:p w14:paraId="622B7231" w14:textId="77777777" w:rsidR="00EC4735" w:rsidRDefault="00EC4735" w:rsidP="00650C66">
      <w:pPr>
        <w:spacing w:after="120"/>
        <w:rPr>
          <w:color w:val="auto"/>
        </w:rPr>
      </w:pPr>
    </w:p>
    <w:p w14:paraId="2885D78B" w14:textId="77777777" w:rsidR="00EC4735" w:rsidRPr="00FA34F5" w:rsidRDefault="00EC4735" w:rsidP="00650C66">
      <w:pPr>
        <w:spacing w:after="120"/>
        <w:rPr>
          <w:color w:val="auto"/>
        </w:rPr>
      </w:pPr>
    </w:p>
    <w:p w14:paraId="6E91E450" w14:textId="2888A5F0" w:rsidR="00231F53" w:rsidRPr="00FA34F5" w:rsidRDefault="00231F53" w:rsidP="00231F53">
      <w:pPr>
        <w:spacing w:after="0"/>
        <w:rPr>
          <w:rFonts w:asciiTheme="minorHAnsi" w:hAnsiTheme="minorHAnsi"/>
          <w:color w:val="auto"/>
          <w:szCs w:val="22"/>
          <w:lang w:eastAsia="en-US"/>
        </w:rPr>
      </w:pPr>
    </w:p>
    <w:p w14:paraId="6DF0B098" w14:textId="4D35A222" w:rsidR="00231F53" w:rsidRPr="00FA34F5" w:rsidRDefault="006964DA" w:rsidP="00AA7D68">
      <w:pPr>
        <w:pStyle w:val="1CEHeader"/>
        <w:rPr>
          <w:color w:val="auto"/>
        </w:rPr>
      </w:pPr>
      <w:bookmarkStart w:id="37" w:name="_Toc109296518"/>
      <w:bookmarkStart w:id="38" w:name="_Hlk112924272"/>
      <w:bookmarkStart w:id="39" w:name="_Toc120628482"/>
      <w:r w:rsidRPr="00FA34F5">
        <w:rPr>
          <w:color w:val="auto"/>
        </w:rPr>
        <w:lastRenderedPageBreak/>
        <w:t>5</w:t>
      </w:r>
      <w:r w:rsidR="00231F53" w:rsidRPr="00FA34F5">
        <w:rPr>
          <w:color w:val="auto"/>
        </w:rPr>
        <w:t>.</w:t>
      </w:r>
      <w:bookmarkEnd w:id="37"/>
      <w:r w:rsidR="007B5D97" w:rsidRPr="00FA34F5">
        <w:rPr>
          <w:color w:val="auto"/>
        </w:rPr>
        <w:t xml:space="preserve"> </w:t>
      </w:r>
      <w:r w:rsidR="00231F53" w:rsidRPr="00FA34F5">
        <w:rPr>
          <w:color w:val="auto"/>
        </w:rPr>
        <w:t>Conclusion</w:t>
      </w:r>
      <w:bookmarkStart w:id="40" w:name="_Hlk112917945"/>
      <w:bookmarkEnd w:id="38"/>
      <w:bookmarkEnd w:id="39"/>
    </w:p>
    <w:p w14:paraId="45B3A7D6" w14:textId="328B6AD5" w:rsidR="00231F53" w:rsidRPr="00C85CB9" w:rsidRDefault="006964DA" w:rsidP="00C85CB9">
      <w:pPr>
        <w:pStyle w:val="2CESub-heading"/>
      </w:pPr>
      <w:bookmarkStart w:id="41" w:name="_Toc109296521"/>
      <w:bookmarkStart w:id="42" w:name="_Toc120628483"/>
      <w:bookmarkStart w:id="43" w:name="_Hlk114057552"/>
      <w:bookmarkEnd w:id="40"/>
      <w:r w:rsidRPr="00C85CB9">
        <w:t>5</w:t>
      </w:r>
      <w:r w:rsidR="00231F53" w:rsidRPr="00C85CB9">
        <w:t>.1 Conclusion</w:t>
      </w:r>
      <w:bookmarkEnd w:id="41"/>
      <w:bookmarkEnd w:id="42"/>
    </w:p>
    <w:p w14:paraId="048ADF42" w14:textId="660C9AD2" w:rsidR="00387BB8" w:rsidRPr="00206BC8" w:rsidRDefault="00D0217C" w:rsidP="00206BC8">
      <w:pPr>
        <w:jc w:val="both"/>
        <w:rPr>
          <w:color w:val="auto"/>
          <w:lang w:eastAsia="en-US"/>
        </w:rPr>
      </w:pPr>
      <w:bookmarkStart w:id="44" w:name="_Hlk115343277"/>
      <w:bookmarkEnd w:id="43"/>
      <w:r w:rsidRPr="00FA34F5">
        <w:rPr>
          <w:color w:val="auto"/>
          <w:lang w:eastAsia="en-US"/>
        </w:rPr>
        <w:t xml:space="preserve">The </w:t>
      </w:r>
      <w:r w:rsidR="0074477A" w:rsidRPr="00FA34F5">
        <w:rPr>
          <w:color w:val="auto"/>
          <w:lang w:eastAsia="en-US"/>
        </w:rPr>
        <w:t>engagement exercise</w:t>
      </w:r>
      <w:r w:rsidR="00231F53" w:rsidRPr="00FA34F5">
        <w:rPr>
          <w:color w:val="auto"/>
          <w:lang w:eastAsia="en-US"/>
        </w:rPr>
        <w:t xml:space="preserve"> has provided an opportunity to explore the impact </w:t>
      </w:r>
      <w:r w:rsidR="00DC44E5" w:rsidRPr="00FA34F5">
        <w:rPr>
          <w:color w:val="auto"/>
          <w:lang w:eastAsia="en-US"/>
        </w:rPr>
        <w:t xml:space="preserve">Caraidean Uibhist has and </w:t>
      </w:r>
      <w:r w:rsidR="005E221D" w:rsidRPr="00FA34F5">
        <w:rPr>
          <w:color w:val="auto"/>
          <w:lang w:eastAsia="en-US"/>
        </w:rPr>
        <w:t xml:space="preserve">explore feedback from </w:t>
      </w:r>
      <w:r w:rsidR="00DC44E5" w:rsidRPr="00FA34F5">
        <w:rPr>
          <w:color w:val="auto"/>
          <w:lang w:eastAsia="en-US"/>
        </w:rPr>
        <w:t xml:space="preserve">a wide range of </w:t>
      </w:r>
      <w:r w:rsidR="005E221D" w:rsidRPr="00FA34F5">
        <w:rPr>
          <w:color w:val="auto"/>
          <w:lang w:eastAsia="en-US"/>
        </w:rPr>
        <w:t xml:space="preserve">stakeholders, </w:t>
      </w:r>
      <w:r w:rsidR="00CA398A" w:rsidRPr="00FA34F5">
        <w:rPr>
          <w:color w:val="auto"/>
          <w:lang w:eastAsia="en-US"/>
        </w:rPr>
        <w:t>staff,</w:t>
      </w:r>
      <w:r w:rsidR="005E221D" w:rsidRPr="00FA34F5">
        <w:rPr>
          <w:color w:val="auto"/>
          <w:lang w:eastAsia="en-US"/>
        </w:rPr>
        <w:t xml:space="preserve"> and volunteers, </w:t>
      </w:r>
      <w:r w:rsidR="00231F53" w:rsidRPr="00FA34F5">
        <w:rPr>
          <w:color w:val="auto"/>
          <w:lang w:eastAsia="en-US"/>
        </w:rPr>
        <w:t xml:space="preserve">as well </w:t>
      </w:r>
      <w:r w:rsidR="00870664" w:rsidRPr="00FA34F5">
        <w:rPr>
          <w:color w:val="auto"/>
          <w:lang w:eastAsia="en-US"/>
        </w:rPr>
        <w:t xml:space="preserve">as </w:t>
      </w:r>
      <w:r w:rsidR="00231F53" w:rsidRPr="00FA34F5">
        <w:rPr>
          <w:color w:val="auto"/>
          <w:lang w:eastAsia="en-US"/>
        </w:rPr>
        <w:t xml:space="preserve">identifying opportunities to </w:t>
      </w:r>
      <w:r w:rsidR="00DC44E5" w:rsidRPr="00FA34F5">
        <w:rPr>
          <w:color w:val="auto"/>
          <w:lang w:eastAsia="en-US"/>
        </w:rPr>
        <w:t xml:space="preserve">strengthen, </w:t>
      </w:r>
      <w:r w:rsidR="00231F53" w:rsidRPr="00FA34F5">
        <w:rPr>
          <w:color w:val="auto"/>
          <w:lang w:eastAsia="en-US"/>
        </w:rPr>
        <w:t>develop and extend their current provision.</w:t>
      </w:r>
    </w:p>
    <w:p w14:paraId="1ABB2349" w14:textId="6968935F" w:rsidR="00231F53" w:rsidRPr="00FA34F5" w:rsidRDefault="00F13907" w:rsidP="00231F53">
      <w:pPr>
        <w:jc w:val="both"/>
        <w:rPr>
          <w:color w:val="auto"/>
          <w:lang w:eastAsia="en-US"/>
        </w:rPr>
      </w:pPr>
      <w:bookmarkStart w:id="45" w:name="_Hlk120108245"/>
      <w:r w:rsidRPr="00FA34F5">
        <w:rPr>
          <w:color w:val="auto"/>
          <w:lang w:eastAsia="en-US"/>
        </w:rPr>
        <w:t>Overall,</w:t>
      </w:r>
      <w:r w:rsidR="00870664" w:rsidRPr="00FA34F5">
        <w:rPr>
          <w:color w:val="auto"/>
          <w:lang w:eastAsia="en-US"/>
        </w:rPr>
        <w:t xml:space="preserve"> there is a high</w:t>
      </w:r>
      <w:r w:rsidR="00231F53" w:rsidRPr="00FA34F5">
        <w:rPr>
          <w:color w:val="auto"/>
          <w:lang w:eastAsia="en-US"/>
        </w:rPr>
        <w:t xml:space="preserve"> </w:t>
      </w:r>
      <w:r w:rsidR="00870664" w:rsidRPr="00FA34F5">
        <w:rPr>
          <w:color w:val="auto"/>
          <w:lang w:eastAsia="en-US"/>
        </w:rPr>
        <w:t>degree of</w:t>
      </w:r>
      <w:r w:rsidR="00231F53" w:rsidRPr="00FA34F5">
        <w:rPr>
          <w:color w:val="auto"/>
          <w:lang w:eastAsia="en-US"/>
        </w:rPr>
        <w:t xml:space="preserve"> satisfaction </w:t>
      </w:r>
      <w:r w:rsidR="007C06B0" w:rsidRPr="00FA34F5">
        <w:rPr>
          <w:color w:val="auto"/>
          <w:lang w:eastAsia="en-US"/>
        </w:rPr>
        <w:t xml:space="preserve">with the services provided </w:t>
      </w:r>
      <w:r w:rsidR="002C6E61" w:rsidRPr="00FA34F5">
        <w:rPr>
          <w:color w:val="auto"/>
          <w:lang w:eastAsia="en-US"/>
        </w:rPr>
        <w:t xml:space="preserve">and the </w:t>
      </w:r>
      <w:r w:rsidR="00C707A6" w:rsidRPr="00FA34F5">
        <w:rPr>
          <w:color w:val="auto"/>
          <w:lang w:eastAsia="en-US"/>
        </w:rPr>
        <w:t>organisation</w:t>
      </w:r>
      <w:r w:rsidR="00A7000B" w:rsidRPr="00FA34F5">
        <w:rPr>
          <w:color w:val="auto"/>
          <w:lang w:eastAsia="en-US"/>
        </w:rPr>
        <w:t>al model</w:t>
      </w:r>
      <w:r w:rsidR="002C6E61" w:rsidRPr="00FA34F5">
        <w:rPr>
          <w:color w:val="auto"/>
          <w:lang w:eastAsia="en-US"/>
        </w:rPr>
        <w:t xml:space="preserve"> and </w:t>
      </w:r>
      <w:r w:rsidR="00C707A6" w:rsidRPr="00FA34F5">
        <w:rPr>
          <w:color w:val="auto"/>
          <w:lang w:eastAsia="en-US"/>
        </w:rPr>
        <w:t>approach</w:t>
      </w:r>
      <w:r w:rsidR="00A7000B" w:rsidRPr="00FA34F5">
        <w:rPr>
          <w:color w:val="auto"/>
          <w:lang w:eastAsia="en-US"/>
        </w:rPr>
        <w:t>;</w:t>
      </w:r>
      <w:r w:rsidR="00C707A6" w:rsidRPr="00FA34F5">
        <w:rPr>
          <w:color w:val="auto"/>
          <w:lang w:eastAsia="en-US"/>
        </w:rPr>
        <w:t xml:space="preserve"> </w:t>
      </w:r>
      <w:r w:rsidR="002C6E61" w:rsidRPr="00FA34F5">
        <w:rPr>
          <w:color w:val="auto"/>
          <w:lang w:eastAsia="en-US"/>
        </w:rPr>
        <w:t xml:space="preserve">with staff and </w:t>
      </w:r>
      <w:r w:rsidR="0012752C" w:rsidRPr="00FA34F5">
        <w:rPr>
          <w:color w:val="auto"/>
          <w:lang w:eastAsia="en-US"/>
        </w:rPr>
        <w:t xml:space="preserve">volunteers </w:t>
      </w:r>
      <w:r w:rsidR="00B1594D">
        <w:rPr>
          <w:color w:val="auto"/>
          <w:lang w:eastAsia="en-US"/>
        </w:rPr>
        <w:t>recognised for</w:t>
      </w:r>
      <w:r w:rsidR="00961B30" w:rsidRPr="00FA34F5">
        <w:rPr>
          <w:color w:val="auto"/>
          <w:lang w:eastAsia="en-US"/>
        </w:rPr>
        <w:t xml:space="preserve"> compassion and empathy </w:t>
      </w:r>
      <w:r w:rsidR="0012752C" w:rsidRPr="00FA34F5">
        <w:rPr>
          <w:color w:val="auto"/>
          <w:lang w:eastAsia="en-US"/>
        </w:rPr>
        <w:t xml:space="preserve">and a broad understanding of the </w:t>
      </w:r>
      <w:r w:rsidR="002374B3" w:rsidRPr="00FA34F5">
        <w:rPr>
          <w:color w:val="auto"/>
          <w:lang w:eastAsia="en-US"/>
        </w:rPr>
        <w:t xml:space="preserve">island </w:t>
      </w:r>
      <w:r w:rsidR="0012752C" w:rsidRPr="00FA34F5">
        <w:rPr>
          <w:color w:val="auto"/>
          <w:lang w:eastAsia="en-US"/>
        </w:rPr>
        <w:t>communit</w:t>
      </w:r>
      <w:r w:rsidR="002374B3" w:rsidRPr="00FA34F5">
        <w:rPr>
          <w:color w:val="auto"/>
          <w:lang w:eastAsia="en-US"/>
        </w:rPr>
        <w:t>ies</w:t>
      </w:r>
      <w:r w:rsidR="0012752C" w:rsidRPr="00FA34F5">
        <w:rPr>
          <w:color w:val="auto"/>
          <w:lang w:eastAsia="en-US"/>
        </w:rPr>
        <w:t xml:space="preserve"> they operate in</w:t>
      </w:r>
      <w:r w:rsidR="00364A7C" w:rsidRPr="00FA34F5">
        <w:rPr>
          <w:color w:val="auto"/>
          <w:lang w:eastAsia="en-US"/>
        </w:rPr>
        <w:t xml:space="preserve">. </w:t>
      </w:r>
    </w:p>
    <w:p w14:paraId="1C69EFDC" w14:textId="69F85C26" w:rsidR="00137FEE" w:rsidRPr="00FA34F5" w:rsidRDefault="00231F53" w:rsidP="0081710F">
      <w:pPr>
        <w:jc w:val="both"/>
        <w:rPr>
          <w:color w:val="auto"/>
          <w:lang w:eastAsia="en-US"/>
        </w:rPr>
      </w:pPr>
      <w:r w:rsidRPr="00FA34F5">
        <w:rPr>
          <w:color w:val="auto"/>
          <w:lang w:eastAsia="en-US"/>
        </w:rPr>
        <w:t xml:space="preserve">It is evident </w:t>
      </w:r>
      <w:r w:rsidR="002374B3" w:rsidRPr="00FA34F5">
        <w:rPr>
          <w:color w:val="auto"/>
          <w:lang w:eastAsia="en-US"/>
        </w:rPr>
        <w:t xml:space="preserve">from the feedback </w:t>
      </w:r>
      <w:r w:rsidRPr="00FA34F5">
        <w:rPr>
          <w:color w:val="auto"/>
          <w:lang w:eastAsia="en-US"/>
        </w:rPr>
        <w:t xml:space="preserve">that </w:t>
      </w:r>
      <w:r w:rsidR="002374B3" w:rsidRPr="00FA34F5">
        <w:rPr>
          <w:color w:val="auto"/>
          <w:lang w:eastAsia="en-US"/>
        </w:rPr>
        <w:t>Caraidean Uibhist</w:t>
      </w:r>
      <w:r w:rsidRPr="00FA34F5">
        <w:rPr>
          <w:color w:val="auto"/>
          <w:lang w:eastAsia="en-US"/>
        </w:rPr>
        <w:t xml:space="preserve"> provide a</w:t>
      </w:r>
      <w:r w:rsidR="00213FC0" w:rsidRPr="00FA34F5">
        <w:rPr>
          <w:color w:val="auto"/>
          <w:lang w:eastAsia="en-US"/>
        </w:rPr>
        <w:t>n essential</w:t>
      </w:r>
      <w:r w:rsidRPr="00FA34F5">
        <w:rPr>
          <w:color w:val="auto"/>
          <w:lang w:eastAsia="en-US"/>
        </w:rPr>
        <w:t xml:space="preserve"> service to </w:t>
      </w:r>
      <w:r w:rsidR="00213FC0" w:rsidRPr="00FA34F5">
        <w:rPr>
          <w:color w:val="auto"/>
          <w:lang w:eastAsia="en-US"/>
        </w:rPr>
        <w:t>individuals</w:t>
      </w:r>
      <w:r w:rsidR="002374B3" w:rsidRPr="00FA34F5">
        <w:rPr>
          <w:color w:val="auto"/>
          <w:lang w:eastAsia="en-US"/>
        </w:rPr>
        <w:t xml:space="preserve"> and their communities</w:t>
      </w:r>
      <w:r w:rsidR="00026ACC" w:rsidRPr="00FA34F5">
        <w:rPr>
          <w:color w:val="auto"/>
          <w:lang w:eastAsia="en-US"/>
        </w:rPr>
        <w:t xml:space="preserve"> and that </w:t>
      </w:r>
      <w:r w:rsidR="00BE54B9" w:rsidRPr="00FA34F5">
        <w:rPr>
          <w:color w:val="auto"/>
          <w:lang w:eastAsia="en-US"/>
        </w:rPr>
        <w:t xml:space="preserve">while there are challenges, there will </w:t>
      </w:r>
      <w:r w:rsidR="0081710F" w:rsidRPr="00FA34F5">
        <w:rPr>
          <w:color w:val="auto"/>
          <w:lang w:eastAsia="en-US"/>
        </w:rPr>
        <w:t>continue</w:t>
      </w:r>
      <w:r w:rsidR="00BE54B9" w:rsidRPr="00FA34F5">
        <w:rPr>
          <w:color w:val="auto"/>
          <w:lang w:eastAsia="en-US"/>
        </w:rPr>
        <w:t xml:space="preserve"> t</w:t>
      </w:r>
      <w:r w:rsidR="0081710F" w:rsidRPr="00FA34F5">
        <w:rPr>
          <w:color w:val="auto"/>
          <w:lang w:eastAsia="en-US"/>
        </w:rPr>
        <w:t>o</w:t>
      </w:r>
      <w:r w:rsidR="00BE54B9" w:rsidRPr="00FA34F5">
        <w:rPr>
          <w:color w:val="auto"/>
          <w:lang w:eastAsia="en-US"/>
        </w:rPr>
        <w:t xml:space="preserve"> be a</w:t>
      </w:r>
      <w:r w:rsidR="0081710F" w:rsidRPr="00FA34F5">
        <w:rPr>
          <w:color w:val="auto"/>
          <w:lang w:eastAsia="en-US"/>
        </w:rPr>
        <w:t xml:space="preserve"> need for</w:t>
      </w:r>
      <w:r w:rsidR="00BE54B9" w:rsidRPr="00FA34F5">
        <w:rPr>
          <w:color w:val="auto"/>
          <w:lang w:eastAsia="en-US"/>
        </w:rPr>
        <w:t xml:space="preserve"> </w:t>
      </w:r>
      <w:r w:rsidR="0081710F" w:rsidRPr="00FA34F5">
        <w:rPr>
          <w:color w:val="auto"/>
          <w:lang w:eastAsia="en-US"/>
        </w:rPr>
        <w:t>their</w:t>
      </w:r>
      <w:r w:rsidR="00BE54B9" w:rsidRPr="00FA34F5">
        <w:rPr>
          <w:color w:val="auto"/>
          <w:lang w:eastAsia="en-US"/>
        </w:rPr>
        <w:t xml:space="preserve"> </w:t>
      </w:r>
      <w:r w:rsidR="00B1594D">
        <w:rPr>
          <w:color w:val="auto"/>
          <w:lang w:eastAsia="en-US"/>
        </w:rPr>
        <w:t xml:space="preserve">tailored </w:t>
      </w:r>
      <w:r w:rsidR="0081710F" w:rsidRPr="00FA34F5">
        <w:rPr>
          <w:color w:val="auto"/>
          <w:lang w:eastAsia="en-US"/>
        </w:rPr>
        <w:t>services.</w:t>
      </w:r>
      <w:bookmarkEnd w:id="44"/>
      <w:bookmarkEnd w:id="45"/>
    </w:p>
    <w:p w14:paraId="19FC667A" w14:textId="77777777" w:rsidR="00137FEE" w:rsidRPr="00FA34F5" w:rsidRDefault="00137FEE" w:rsidP="00231F53">
      <w:pPr>
        <w:rPr>
          <w:rFonts w:asciiTheme="majorHAnsi" w:hAnsiTheme="majorHAnsi"/>
          <w:color w:val="auto"/>
          <w:lang w:eastAsia="en-US"/>
        </w:rPr>
      </w:pPr>
    </w:p>
    <w:p w14:paraId="6833FCC0" w14:textId="77777777" w:rsidR="00137FEE" w:rsidRPr="00FA34F5" w:rsidRDefault="00137FEE" w:rsidP="00231F53">
      <w:pPr>
        <w:rPr>
          <w:rFonts w:asciiTheme="majorHAnsi" w:hAnsiTheme="majorHAnsi"/>
          <w:color w:val="auto"/>
          <w:lang w:eastAsia="en-US"/>
        </w:rPr>
      </w:pPr>
    </w:p>
    <w:p w14:paraId="62760671" w14:textId="77777777" w:rsidR="00137FEE" w:rsidRPr="00FA34F5" w:rsidRDefault="00137FEE" w:rsidP="00231F53">
      <w:pPr>
        <w:rPr>
          <w:rFonts w:asciiTheme="majorHAnsi" w:hAnsiTheme="majorHAnsi"/>
          <w:color w:val="auto"/>
          <w:lang w:eastAsia="en-US"/>
        </w:rPr>
      </w:pPr>
    </w:p>
    <w:p w14:paraId="50BA2199" w14:textId="77777777" w:rsidR="00137FEE" w:rsidRPr="00FA34F5" w:rsidRDefault="00137FEE" w:rsidP="00231F53">
      <w:pPr>
        <w:rPr>
          <w:rFonts w:asciiTheme="majorHAnsi" w:hAnsiTheme="majorHAnsi"/>
          <w:color w:val="auto"/>
          <w:lang w:eastAsia="en-US"/>
        </w:rPr>
      </w:pPr>
    </w:p>
    <w:p w14:paraId="54B3E577" w14:textId="77777777" w:rsidR="00137FEE" w:rsidRPr="00FA34F5" w:rsidRDefault="00137FEE" w:rsidP="00231F53">
      <w:pPr>
        <w:rPr>
          <w:rFonts w:asciiTheme="majorHAnsi" w:hAnsiTheme="majorHAnsi"/>
          <w:color w:val="auto"/>
          <w:lang w:eastAsia="en-US"/>
        </w:rPr>
      </w:pPr>
    </w:p>
    <w:p w14:paraId="6D46F129" w14:textId="77777777" w:rsidR="0081710F" w:rsidRPr="00FA34F5" w:rsidRDefault="0081710F" w:rsidP="00231F53">
      <w:pPr>
        <w:rPr>
          <w:rFonts w:asciiTheme="majorHAnsi" w:hAnsiTheme="majorHAnsi"/>
          <w:color w:val="auto"/>
          <w:lang w:eastAsia="en-US"/>
        </w:rPr>
      </w:pPr>
    </w:p>
    <w:p w14:paraId="429C4C6B" w14:textId="77777777" w:rsidR="0081710F" w:rsidRPr="00FA34F5" w:rsidRDefault="0081710F" w:rsidP="00231F53">
      <w:pPr>
        <w:rPr>
          <w:rFonts w:asciiTheme="majorHAnsi" w:hAnsiTheme="majorHAnsi"/>
          <w:color w:val="auto"/>
          <w:lang w:eastAsia="en-US"/>
        </w:rPr>
      </w:pPr>
    </w:p>
    <w:p w14:paraId="21C10C68" w14:textId="77777777" w:rsidR="0081710F" w:rsidRPr="00FA34F5" w:rsidRDefault="0081710F" w:rsidP="00231F53">
      <w:pPr>
        <w:rPr>
          <w:rFonts w:asciiTheme="majorHAnsi" w:hAnsiTheme="majorHAnsi"/>
          <w:color w:val="auto"/>
          <w:lang w:eastAsia="en-US"/>
        </w:rPr>
      </w:pPr>
    </w:p>
    <w:p w14:paraId="225C89BF" w14:textId="77777777" w:rsidR="0081710F" w:rsidRPr="00FA34F5" w:rsidRDefault="0081710F" w:rsidP="00231F53">
      <w:pPr>
        <w:rPr>
          <w:rFonts w:asciiTheme="majorHAnsi" w:hAnsiTheme="majorHAnsi"/>
          <w:color w:val="auto"/>
          <w:lang w:eastAsia="en-US"/>
        </w:rPr>
      </w:pPr>
    </w:p>
    <w:p w14:paraId="2063E14A" w14:textId="77777777" w:rsidR="0081710F" w:rsidRPr="00FA34F5" w:rsidRDefault="0081710F" w:rsidP="00231F53">
      <w:pPr>
        <w:rPr>
          <w:rFonts w:asciiTheme="majorHAnsi" w:hAnsiTheme="majorHAnsi"/>
          <w:color w:val="auto"/>
          <w:lang w:eastAsia="en-US"/>
        </w:rPr>
      </w:pPr>
    </w:p>
    <w:p w14:paraId="0637FB1B" w14:textId="77777777" w:rsidR="0081710F" w:rsidRPr="00FA34F5" w:rsidRDefault="0081710F" w:rsidP="00231F53">
      <w:pPr>
        <w:rPr>
          <w:rFonts w:asciiTheme="majorHAnsi" w:hAnsiTheme="majorHAnsi"/>
          <w:color w:val="auto"/>
          <w:lang w:eastAsia="en-US"/>
        </w:rPr>
      </w:pPr>
    </w:p>
    <w:p w14:paraId="66F861A1" w14:textId="77777777" w:rsidR="0081710F" w:rsidRPr="00FA34F5" w:rsidRDefault="0081710F" w:rsidP="00231F53">
      <w:pPr>
        <w:rPr>
          <w:rFonts w:asciiTheme="majorHAnsi" w:hAnsiTheme="majorHAnsi"/>
          <w:color w:val="auto"/>
          <w:lang w:eastAsia="en-US"/>
        </w:rPr>
      </w:pPr>
    </w:p>
    <w:p w14:paraId="110B0C3A" w14:textId="77777777" w:rsidR="0081710F" w:rsidRPr="00FA34F5" w:rsidRDefault="0081710F" w:rsidP="00231F53">
      <w:pPr>
        <w:rPr>
          <w:rFonts w:asciiTheme="majorHAnsi" w:hAnsiTheme="majorHAnsi"/>
          <w:color w:val="auto"/>
          <w:lang w:eastAsia="en-US"/>
        </w:rPr>
      </w:pPr>
    </w:p>
    <w:p w14:paraId="1E33166B" w14:textId="77777777" w:rsidR="0081710F" w:rsidRPr="00FA34F5" w:rsidRDefault="0081710F" w:rsidP="00231F53">
      <w:pPr>
        <w:rPr>
          <w:rFonts w:asciiTheme="majorHAnsi" w:hAnsiTheme="majorHAnsi"/>
          <w:color w:val="auto"/>
          <w:lang w:eastAsia="en-US"/>
        </w:rPr>
      </w:pPr>
    </w:p>
    <w:p w14:paraId="135ED0E2" w14:textId="77777777" w:rsidR="0081710F" w:rsidRPr="00FA34F5" w:rsidRDefault="0081710F" w:rsidP="00231F53">
      <w:pPr>
        <w:rPr>
          <w:rFonts w:asciiTheme="majorHAnsi" w:hAnsiTheme="majorHAnsi"/>
          <w:color w:val="auto"/>
          <w:lang w:eastAsia="en-US"/>
        </w:rPr>
      </w:pPr>
    </w:p>
    <w:p w14:paraId="489807D1" w14:textId="77777777" w:rsidR="0081710F" w:rsidRPr="00FA34F5" w:rsidRDefault="0081710F" w:rsidP="00231F53">
      <w:pPr>
        <w:rPr>
          <w:rFonts w:asciiTheme="majorHAnsi" w:hAnsiTheme="majorHAnsi"/>
          <w:color w:val="auto"/>
          <w:lang w:eastAsia="en-US"/>
        </w:rPr>
      </w:pPr>
    </w:p>
    <w:p w14:paraId="00A9F1A7" w14:textId="77777777" w:rsidR="0081710F" w:rsidRPr="00FA34F5" w:rsidRDefault="0081710F" w:rsidP="00231F53">
      <w:pPr>
        <w:rPr>
          <w:rFonts w:asciiTheme="majorHAnsi" w:hAnsiTheme="majorHAnsi"/>
          <w:color w:val="auto"/>
          <w:lang w:eastAsia="en-US"/>
        </w:rPr>
      </w:pPr>
    </w:p>
    <w:p w14:paraId="5B14BB41" w14:textId="77777777" w:rsidR="0081710F" w:rsidRDefault="0081710F" w:rsidP="00231F53">
      <w:pPr>
        <w:rPr>
          <w:rFonts w:asciiTheme="majorHAnsi" w:hAnsiTheme="majorHAnsi"/>
          <w:color w:val="auto"/>
          <w:lang w:eastAsia="en-US"/>
        </w:rPr>
      </w:pPr>
    </w:p>
    <w:p w14:paraId="24256580" w14:textId="77777777" w:rsidR="0081710F" w:rsidRDefault="0081710F" w:rsidP="00231F53">
      <w:pPr>
        <w:rPr>
          <w:rFonts w:asciiTheme="majorHAnsi" w:hAnsiTheme="majorHAnsi"/>
          <w:color w:val="auto"/>
          <w:lang w:eastAsia="en-US"/>
        </w:rPr>
      </w:pPr>
    </w:p>
    <w:p w14:paraId="0DD19C2E" w14:textId="77777777" w:rsidR="0081710F" w:rsidRDefault="0081710F" w:rsidP="00231F53">
      <w:pPr>
        <w:rPr>
          <w:rFonts w:asciiTheme="majorHAnsi" w:hAnsiTheme="majorHAnsi"/>
          <w:color w:val="auto"/>
          <w:lang w:eastAsia="en-US"/>
        </w:rPr>
      </w:pPr>
    </w:p>
    <w:p w14:paraId="56C3FFA5" w14:textId="77777777" w:rsidR="0081710F" w:rsidRDefault="0081710F" w:rsidP="00231F53">
      <w:pPr>
        <w:rPr>
          <w:rFonts w:asciiTheme="majorHAnsi" w:hAnsiTheme="majorHAnsi"/>
          <w:color w:val="auto"/>
          <w:lang w:eastAsia="en-US"/>
        </w:rPr>
      </w:pPr>
    </w:p>
    <w:p w14:paraId="203C6328" w14:textId="77777777" w:rsidR="0081710F" w:rsidRDefault="0081710F" w:rsidP="00231F53">
      <w:pPr>
        <w:rPr>
          <w:rFonts w:asciiTheme="majorHAnsi" w:hAnsiTheme="majorHAnsi"/>
          <w:color w:val="auto"/>
          <w:lang w:eastAsia="en-US"/>
        </w:rPr>
      </w:pPr>
    </w:p>
    <w:p w14:paraId="7CBE159D" w14:textId="77777777" w:rsidR="0081710F" w:rsidRDefault="0081710F" w:rsidP="00231F53">
      <w:pPr>
        <w:rPr>
          <w:rFonts w:asciiTheme="majorHAnsi" w:hAnsiTheme="majorHAnsi"/>
          <w:color w:val="auto"/>
          <w:lang w:eastAsia="en-US"/>
        </w:rPr>
      </w:pPr>
    </w:p>
    <w:p w14:paraId="54EB007E" w14:textId="77777777" w:rsidR="0081710F" w:rsidRDefault="0081710F" w:rsidP="00231F53">
      <w:pPr>
        <w:rPr>
          <w:rFonts w:asciiTheme="majorHAnsi" w:hAnsiTheme="majorHAnsi"/>
          <w:color w:val="auto"/>
          <w:lang w:eastAsia="en-US"/>
        </w:rPr>
      </w:pPr>
    </w:p>
    <w:p w14:paraId="58C4D2A0" w14:textId="77777777" w:rsidR="0081710F" w:rsidRDefault="0081710F" w:rsidP="00231F53">
      <w:pPr>
        <w:rPr>
          <w:rFonts w:asciiTheme="majorHAnsi" w:hAnsiTheme="majorHAnsi"/>
          <w:color w:val="auto"/>
          <w:lang w:eastAsia="en-US"/>
        </w:rPr>
      </w:pPr>
    </w:p>
    <w:p w14:paraId="21379EB8" w14:textId="77777777" w:rsidR="0081710F" w:rsidRDefault="0081710F" w:rsidP="00231F53">
      <w:pPr>
        <w:rPr>
          <w:rFonts w:asciiTheme="majorHAnsi" w:hAnsiTheme="majorHAnsi"/>
          <w:color w:val="auto"/>
          <w:lang w:eastAsia="en-US"/>
        </w:rPr>
      </w:pPr>
    </w:p>
    <w:p w14:paraId="7D498B19" w14:textId="77777777" w:rsidR="0081710F" w:rsidRDefault="0081710F" w:rsidP="00231F53">
      <w:pPr>
        <w:rPr>
          <w:rFonts w:asciiTheme="majorHAnsi" w:hAnsiTheme="majorHAnsi"/>
          <w:color w:val="auto"/>
          <w:lang w:eastAsia="en-US"/>
        </w:rPr>
      </w:pPr>
    </w:p>
    <w:p w14:paraId="1E1C2DF5" w14:textId="6B971D4D" w:rsidR="00896ABA" w:rsidRDefault="00896ABA" w:rsidP="00231F53">
      <w:pPr>
        <w:rPr>
          <w:rFonts w:asciiTheme="majorHAnsi" w:hAnsiTheme="majorHAnsi"/>
          <w:color w:val="auto"/>
          <w:lang w:eastAsia="en-US"/>
        </w:rPr>
      </w:pPr>
      <w:r>
        <w:rPr>
          <w:rFonts w:asciiTheme="majorHAnsi" w:hAnsiTheme="majorHAnsi"/>
          <w:noProof/>
          <w:color w:val="auto"/>
          <w:lang w:eastAsia="en-US"/>
        </w:rPr>
        <w:drawing>
          <wp:anchor distT="0" distB="0" distL="114300" distR="114300" simplePos="0" relativeHeight="251662336" behindDoc="0" locked="0" layoutInCell="1" allowOverlap="1" wp14:anchorId="76166DC5" wp14:editId="14852100">
            <wp:simplePos x="0" y="0"/>
            <wp:positionH relativeFrom="margin">
              <wp:posOffset>-70485</wp:posOffset>
            </wp:positionH>
            <wp:positionV relativeFrom="paragraph">
              <wp:posOffset>-3810</wp:posOffset>
            </wp:positionV>
            <wp:extent cx="5730240" cy="4686300"/>
            <wp:effectExtent l="0" t="0" r="3810" b="0"/>
            <wp:wrapNone/>
            <wp:docPr id="39" name="Picture 39" descr="C:\Users\molly\Documents\NEW\2017 Templates\23rd August Making Us Beautiful\Final Covers\White Solar system cover DIGITAL RG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Users\molly\Documents\NEW\2017 Templates\23rd August Making Us Beautiful\Final Covers\White Solar system cover DIGITAL RGB-01.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240" cy="4686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6C1440" w14:textId="77777777" w:rsidR="00896ABA" w:rsidRDefault="00896ABA" w:rsidP="00231F53">
      <w:pPr>
        <w:rPr>
          <w:rFonts w:asciiTheme="majorHAnsi" w:hAnsiTheme="majorHAnsi"/>
          <w:color w:val="auto"/>
          <w:lang w:eastAsia="en-US"/>
        </w:rPr>
      </w:pPr>
    </w:p>
    <w:p w14:paraId="5AF8A9DE" w14:textId="77777777" w:rsidR="00896ABA" w:rsidRDefault="00896ABA" w:rsidP="00231F53">
      <w:pPr>
        <w:rPr>
          <w:rFonts w:asciiTheme="majorHAnsi" w:hAnsiTheme="majorHAnsi"/>
          <w:color w:val="auto"/>
          <w:lang w:eastAsia="en-US"/>
        </w:rPr>
      </w:pPr>
    </w:p>
    <w:p w14:paraId="6ECE87A1" w14:textId="77777777" w:rsidR="00896ABA" w:rsidRDefault="00896ABA" w:rsidP="00231F53">
      <w:pPr>
        <w:rPr>
          <w:rFonts w:asciiTheme="majorHAnsi" w:hAnsiTheme="majorHAnsi"/>
          <w:color w:val="auto"/>
          <w:lang w:eastAsia="en-US"/>
        </w:rPr>
      </w:pPr>
    </w:p>
    <w:p w14:paraId="298261BA" w14:textId="77777777" w:rsidR="00896ABA" w:rsidRDefault="00896ABA" w:rsidP="00231F53">
      <w:pPr>
        <w:rPr>
          <w:rFonts w:asciiTheme="majorHAnsi" w:hAnsiTheme="majorHAnsi"/>
          <w:color w:val="auto"/>
          <w:lang w:eastAsia="en-US"/>
        </w:rPr>
      </w:pPr>
    </w:p>
    <w:p w14:paraId="3A286509" w14:textId="77777777" w:rsidR="00896ABA" w:rsidRDefault="00896ABA" w:rsidP="00231F53">
      <w:pPr>
        <w:rPr>
          <w:rFonts w:asciiTheme="majorHAnsi" w:hAnsiTheme="majorHAnsi"/>
          <w:color w:val="auto"/>
          <w:lang w:eastAsia="en-US"/>
        </w:rPr>
      </w:pPr>
    </w:p>
    <w:p w14:paraId="61B4FC1C" w14:textId="77777777" w:rsidR="00896ABA" w:rsidRDefault="00896ABA" w:rsidP="00231F53">
      <w:pPr>
        <w:rPr>
          <w:rFonts w:asciiTheme="majorHAnsi" w:hAnsiTheme="majorHAnsi"/>
          <w:color w:val="auto"/>
          <w:lang w:eastAsia="en-US"/>
        </w:rPr>
      </w:pPr>
    </w:p>
    <w:p w14:paraId="543D3974" w14:textId="77777777" w:rsidR="00896ABA" w:rsidRDefault="00896ABA" w:rsidP="00231F53">
      <w:pPr>
        <w:rPr>
          <w:rFonts w:asciiTheme="majorHAnsi" w:hAnsiTheme="majorHAnsi"/>
          <w:color w:val="auto"/>
          <w:lang w:eastAsia="en-US"/>
        </w:rPr>
      </w:pPr>
    </w:p>
    <w:p w14:paraId="53E7F2E2" w14:textId="77777777" w:rsidR="00896ABA" w:rsidRDefault="00896ABA" w:rsidP="00231F53">
      <w:pPr>
        <w:rPr>
          <w:rFonts w:asciiTheme="majorHAnsi" w:hAnsiTheme="majorHAnsi"/>
          <w:color w:val="auto"/>
          <w:lang w:eastAsia="en-US"/>
        </w:rPr>
      </w:pPr>
    </w:p>
    <w:p w14:paraId="19C68D72" w14:textId="77777777" w:rsidR="00896ABA" w:rsidRDefault="00896ABA" w:rsidP="00231F53">
      <w:pPr>
        <w:rPr>
          <w:rFonts w:asciiTheme="majorHAnsi" w:hAnsiTheme="majorHAnsi"/>
          <w:color w:val="auto"/>
          <w:lang w:eastAsia="en-US"/>
        </w:rPr>
      </w:pPr>
    </w:p>
    <w:p w14:paraId="691B3D90" w14:textId="77777777" w:rsidR="00896ABA" w:rsidRDefault="00896ABA" w:rsidP="00231F53">
      <w:pPr>
        <w:rPr>
          <w:rFonts w:asciiTheme="majorHAnsi" w:hAnsiTheme="majorHAnsi"/>
          <w:color w:val="auto"/>
          <w:lang w:eastAsia="en-US"/>
        </w:rPr>
      </w:pPr>
    </w:p>
    <w:p w14:paraId="3CDDD098" w14:textId="77777777" w:rsidR="00896ABA" w:rsidRDefault="00896ABA" w:rsidP="00231F53">
      <w:pPr>
        <w:rPr>
          <w:rFonts w:asciiTheme="majorHAnsi" w:hAnsiTheme="majorHAnsi"/>
          <w:color w:val="auto"/>
          <w:lang w:eastAsia="en-US"/>
        </w:rPr>
      </w:pPr>
    </w:p>
    <w:p w14:paraId="35DE5DEE" w14:textId="077CDD7E" w:rsidR="007C3F9A" w:rsidRDefault="007C3F9A" w:rsidP="00231F53">
      <w:pPr>
        <w:rPr>
          <w:rFonts w:asciiTheme="majorHAnsi" w:hAnsiTheme="majorHAnsi"/>
          <w:color w:val="auto"/>
          <w:lang w:eastAsia="en-US"/>
        </w:rPr>
      </w:pPr>
    </w:p>
    <w:p w14:paraId="074E6322" w14:textId="4E480EB8" w:rsidR="007C3F9A" w:rsidRDefault="007C3F9A" w:rsidP="00231F53">
      <w:pPr>
        <w:rPr>
          <w:rFonts w:asciiTheme="majorHAnsi" w:hAnsiTheme="majorHAnsi"/>
          <w:color w:val="auto"/>
          <w:lang w:eastAsia="en-US"/>
        </w:rPr>
      </w:pPr>
    </w:p>
    <w:p w14:paraId="0D84CF66" w14:textId="4742C951" w:rsidR="007C3F9A" w:rsidRDefault="007C3F9A" w:rsidP="00231F53">
      <w:pPr>
        <w:rPr>
          <w:rFonts w:asciiTheme="majorHAnsi" w:hAnsiTheme="majorHAnsi"/>
          <w:color w:val="auto"/>
          <w:lang w:eastAsia="en-US"/>
        </w:rPr>
      </w:pPr>
    </w:p>
    <w:p w14:paraId="364ECBC5" w14:textId="46142172" w:rsidR="007C3F9A" w:rsidRDefault="007C3F9A" w:rsidP="00231F53">
      <w:pPr>
        <w:rPr>
          <w:rFonts w:asciiTheme="majorHAnsi" w:hAnsiTheme="majorHAnsi"/>
          <w:color w:val="auto"/>
          <w:lang w:eastAsia="en-US"/>
        </w:rPr>
      </w:pPr>
    </w:p>
    <w:p w14:paraId="06B3A057" w14:textId="5F82717E" w:rsidR="007C3F9A" w:rsidRDefault="007C3F9A" w:rsidP="00231F53">
      <w:pPr>
        <w:rPr>
          <w:rFonts w:asciiTheme="majorHAnsi" w:hAnsiTheme="majorHAnsi"/>
          <w:color w:val="auto"/>
          <w:lang w:eastAsia="en-US"/>
        </w:rPr>
      </w:pPr>
    </w:p>
    <w:p w14:paraId="03BD5608" w14:textId="1786E9A4" w:rsidR="007C3F9A" w:rsidRDefault="007C3F9A" w:rsidP="00231F53">
      <w:pPr>
        <w:rPr>
          <w:rFonts w:asciiTheme="majorHAnsi" w:hAnsiTheme="majorHAnsi"/>
          <w:color w:val="auto"/>
          <w:lang w:eastAsia="en-US"/>
        </w:rPr>
      </w:pPr>
    </w:p>
    <w:p w14:paraId="61A652F2" w14:textId="5CD74F3A" w:rsidR="007C3F9A" w:rsidRDefault="007C3F9A" w:rsidP="00231F53">
      <w:pPr>
        <w:rPr>
          <w:rFonts w:asciiTheme="majorHAnsi" w:hAnsiTheme="majorHAnsi"/>
          <w:color w:val="auto"/>
          <w:lang w:eastAsia="en-US"/>
        </w:rPr>
      </w:pPr>
    </w:p>
    <w:p w14:paraId="6AC02529" w14:textId="1A026CD1" w:rsidR="007C3F9A" w:rsidRDefault="007C3F9A" w:rsidP="00231F53">
      <w:pPr>
        <w:rPr>
          <w:rFonts w:asciiTheme="majorHAnsi" w:hAnsiTheme="majorHAnsi"/>
          <w:color w:val="auto"/>
          <w:lang w:eastAsia="en-US"/>
        </w:rPr>
      </w:pPr>
    </w:p>
    <w:p w14:paraId="0F94500D" w14:textId="1A170BB6" w:rsidR="007C3F9A" w:rsidRPr="00231F53" w:rsidRDefault="007C3F9A" w:rsidP="00231F53">
      <w:pPr>
        <w:rPr>
          <w:rFonts w:asciiTheme="majorHAnsi" w:hAnsiTheme="majorHAnsi"/>
          <w:color w:val="auto"/>
          <w:lang w:eastAsia="en-US"/>
        </w:rPr>
      </w:pPr>
    </w:p>
    <w:sectPr w:rsidR="007C3F9A" w:rsidRPr="00231F53" w:rsidSect="0025256E">
      <w:pgSz w:w="11907" w:h="16839" w:code="9"/>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9C1C29" w14:textId="77777777" w:rsidR="00AC5847" w:rsidRDefault="00AC5847" w:rsidP="00C16F55">
      <w:pPr>
        <w:spacing w:after="0"/>
      </w:pPr>
      <w:r>
        <w:separator/>
      </w:r>
    </w:p>
  </w:endnote>
  <w:endnote w:type="continuationSeparator" w:id="0">
    <w:p w14:paraId="58F922E3" w14:textId="77777777" w:rsidR="00AC5847" w:rsidRDefault="00AC5847" w:rsidP="00C16F5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Open Sans">
    <w:altName w:val="Segoe UI"/>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A7AE6" w14:textId="77777777" w:rsidR="006D6A75" w:rsidRDefault="006D6A75" w:rsidP="0078474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5BF98C2A" w14:textId="77777777" w:rsidR="006D6A75" w:rsidRDefault="006D6A75" w:rsidP="0078474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E2E12" w14:textId="77777777" w:rsidR="006D6A75" w:rsidRPr="00F1732F" w:rsidRDefault="006D6A75" w:rsidP="00281C05">
    <w:pPr>
      <w:pStyle w:val="Footer"/>
      <w:framePr w:wrap="around" w:vAnchor="text" w:hAnchor="page" w:x="10565" w:y="281"/>
      <w:rPr>
        <w:rStyle w:val="PageNumber"/>
        <w:rFonts w:ascii="Franklin Gothic Medium" w:hAnsi="Franklin Gothic Medium"/>
        <w:color w:val="FFFFFF" w:themeColor="background1"/>
      </w:rPr>
    </w:pPr>
    <w:r w:rsidRPr="00F1732F">
      <w:rPr>
        <w:rStyle w:val="PageNumber"/>
        <w:rFonts w:ascii="Franklin Gothic Medium" w:hAnsi="Franklin Gothic Medium"/>
        <w:color w:val="FFFFFF" w:themeColor="background1"/>
      </w:rPr>
      <w:fldChar w:fldCharType="begin"/>
    </w:r>
    <w:r w:rsidRPr="00F1732F">
      <w:rPr>
        <w:rStyle w:val="PageNumber"/>
        <w:rFonts w:ascii="Franklin Gothic Medium" w:hAnsi="Franklin Gothic Medium"/>
        <w:color w:val="FFFFFF" w:themeColor="background1"/>
      </w:rPr>
      <w:instrText xml:space="preserve">PAGE  </w:instrText>
    </w:r>
    <w:r w:rsidRPr="00F1732F">
      <w:rPr>
        <w:rStyle w:val="PageNumber"/>
        <w:rFonts w:ascii="Franklin Gothic Medium" w:hAnsi="Franklin Gothic Medium"/>
        <w:color w:val="FFFFFF" w:themeColor="background1"/>
      </w:rPr>
      <w:fldChar w:fldCharType="separate"/>
    </w:r>
    <w:r w:rsidR="000F5C66">
      <w:rPr>
        <w:rStyle w:val="PageNumber"/>
        <w:rFonts w:ascii="Franklin Gothic Medium" w:hAnsi="Franklin Gothic Medium"/>
        <w:noProof/>
        <w:color w:val="FFFFFF" w:themeColor="background1"/>
      </w:rPr>
      <w:t>5</w:t>
    </w:r>
    <w:r w:rsidRPr="00F1732F">
      <w:rPr>
        <w:rStyle w:val="PageNumber"/>
        <w:rFonts w:ascii="Franklin Gothic Medium" w:hAnsi="Franklin Gothic Medium"/>
        <w:color w:val="FFFFFF" w:themeColor="background1"/>
      </w:rPr>
      <w:fldChar w:fldCharType="end"/>
    </w:r>
  </w:p>
  <w:p w14:paraId="138A35B8" w14:textId="77777777" w:rsidR="006D6A75" w:rsidRPr="00E743BA" w:rsidRDefault="006D6A75" w:rsidP="00E743BA">
    <w:pPr>
      <w:rPr>
        <w:sz w:val="28"/>
        <w:szCs w:val="28"/>
      </w:rPr>
    </w:pPr>
    <w:r>
      <w:rPr>
        <w:noProof/>
        <w:sz w:val="28"/>
        <w:szCs w:val="28"/>
      </w:rPr>
      <w:drawing>
        <wp:anchor distT="0" distB="0" distL="114300" distR="114300" simplePos="0" relativeHeight="251659264" behindDoc="1" locked="0" layoutInCell="1" allowOverlap="1" wp14:anchorId="504E5D3A" wp14:editId="695B5987">
          <wp:simplePos x="0" y="0"/>
          <wp:positionH relativeFrom="column">
            <wp:posOffset>-48260</wp:posOffset>
          </wp:positionH>
          <wp:positionV relativeFrom="paragraph">
            <wp:posOffset>36928</wp:posOffset>
          </wp:positionV>
          <wp:extent cx="6162675" cy="511810"/>
          <wp:effectExtent l="0" t="0" r="9525" b="25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_Report_F.png"/>
                  <pic:cNvPicPr/>
                </pic:nvPicPr>
                <pic:blipFill>
                  <a:blip r:embed="rId1">
                    <a:extLst>
                      <a:ext uri="{28A0092B-C50C-407E-A947-70E740481C1C}">
                        <a14:useLocalDpi xmlns:a14="http://schemas.microsoft.com/office/drawing/2010/main" val="0"/>
                      </a:ext>
                    </a:extLst>
                  </a:blip>
                  <a:stretch>
                    <a:fillRect/>
                  </a:stretch>
                </pic:blipFill>
                <pic:spPr>
                  <a:xfrm>
                    <a:off x="0" y="0"/>
                    <a:ext cx="6162675" cy="511810"/>
                  </a:xfrm>
                  <a:prstGeom prst="rect">
                    <a:avLst/>
                  </a:prstGeom>
                </pic:spPr>
              </pic:pic>
            </a:graphicData>
          </a:graphic>
          <wp14:sizeRelH relativeFrom="page">
            <wp14:pctWidth>0</wp14:pctWidth>
          </wp14:sizeRelH>
          <wp14:sizeRelV relativeFrom="page">
            <wp14:pctHeight>0</wp14:pctHeight>
          </wp14:sizeRelV>
        </wp:anchor>
      </w:drawing>
    </w:r>
    <w:r w:rsidRPr="00E743BA">
      <w:rPr>
        <w:noProof/>
        <w:sz w:val="28"/>
        <w:szCs w:val="28"/>
      </w:rPr>
      <mc:AlternateContent>
        <mc:Choice Requires="wps">
          <w:drawing>
            <wp:anchor distT="0" distB="0" distL="114300" distR="114300" simplePos="0" relativeHeight="251661312" behindDoc="0" locked="0" layoutInCell="1" allowOverlap="1" wp14:anchorId="7086799D" wp14:editId="71F4799D">
              <wp:simplePos x="0" y="0"/>
              <wp:positionH relativeFrom="column">
                <wp:posOffset>316523</wp:posOffset>
              </wp:positionH>
              <wp:positionV relativeFrom="paragraph">
                <wp:posOffset>133546</wp:posOffset>
              </wp:positionV>
              <wp:extent cx="4905375" cy="334108"/>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334108"/>
                      </a:xfrm>
                      <a:prstGeom prst="rect">
                        <a:avLst/>
                      </a:prstGeom>
                      <a:noFill/>
                      <a:ln w="9525">
                        <a:noFill/>
                        <a:miter lim="800000"/>
                        <a:headEnd/>
                        <a:tailEnd/>
                      </a:ln>
                    </wps:spPr>
                    <wps:txbx>
                      <w:txbxContent>
                        <w:p w14:paraId="4AB431A4" w14:textId="3801E8B9" w:rsidR="006D6A75" w:rsidRPr="00F1732F" w:rsidRDefault="0063489D">
                          <w:pPr>
                            <w:rPr>
                              <w:rFonts w:ascii="Franklin Gothic Medium" w:hAnsi="Franklin Gothic Medium"/>
                              <w:color w:val="FFFFFF" w:themeColor="background1"/>
                            </w:rPr>
                          </w:pPr>
                          <w:r>
                            <w:rPr>
                              <w:rFonts w:ascii="Franklin Gothic Medium" w:hAnsi="Franklin Gothic Medium"/>
                              <w:color w:val="FFFFFF" w:themeColor="background1"/>
                            </w:rPr>
                            <w:t xml:space="preserve">Caraidean </w:t>
                          </w:r>
                          <w:r w:rsidR="00805A56">
                            <w:rPr>
                              <w:rFonts w:ascii="Franklin Gothic Medium" w:hAnsi="Franklin Gothic Medium"/>
                              <w:color w:val="FFFFFF" w:themeColor="background1"/>
                            </w:rPr>
                            <w:t>Uibhist</w:t>
                          </w:r>
                          <w:r w:rsidR="00D25D34">
                            <w:rPr>
                              <w:rFonts w:ascii="Franklin Gothic Medium" w:hAnsi="Franklin Gothic Medium"/>
                              <w:color w:val="FFFFFF" w:themeColor="background1"/>
                            </w:rPr>
                            <w:t xml:space="preserve"> – Impact Report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86799D" id="_x0000_t202" coordsize="21600,21600" o:spt="202" path="m,l,21600r21600,l21600,xe">
              <v:stroke joinstyle="miter"/>
              <v:path gradientshapeok="t" o:connecttype="rect"/>
            </v:shapetype>
            <v:shape id="_x0000_s1060" type="#_x0000_t202" style="position:absolute;margin-left:24.9pt;margin-top:10.5pt;width:386.25pt;height:26.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" filled="f" stroked="f">
              <v:textbox>
                <w:txbxContent>
                  <w:p w14:paraId="4AB431A4" w14:textId="3801E8B9" w:rsidR="006D6A75" w:rsidRPr="00F1732F" w:rsidRDefault="0063489D">
                    <w:pPr>
                      <w:rPr>
                        <w:rFonts w:ascii="Franklin Gothic Medium" w:hAnsi="Franklin Gothic Medium"/>
                        <w:color w:val="FFFFFF" w:themeColor="background1"/>
                      </w:rPr>
                    </w:pPr>
                    <w:r>
                      <w:rPr>
                        <w:rFonts w:ascii="Franklin Gothic Medium" w:hAnsi="Franklin Gothic Medium"/>
                        <w:color w:val="FFFFFF" w:themeColor="background1"/>
                      </w:rPr>
                      <w:t xml:space="preserve">Caraidean </w:t>
                    </w:r>
                    <w:r w:rsidR="00805A56">
                      <w:rPr>
                        <w:rFonts w:ascii="Franklin Gothic Medium" w:hAnsi="Franklin Gothic Medium"/>
                        <w:color w:val="FFFFFF" w:themeColor="background1"/>
                      </w:rPr>
                      <w:t>Uibhist</w:t>
                    </w:r>
                    <w:r w:rsidR="00D25D34">
                      <w:rPr>
                        <w:rFonts w:ascii="Franklin Gothic Medium" w:hAnsi="Franklin Gothic Medium"/>
                        <w:color w:val="FFFFFF" w:themeColor="background1"/>
                      </w:rPr>
                      <w:t xml:space="preserve"> – Impact Report 2022</w:t>
                    </w:r>
                  </w:p>
                </w:txbxContent>
              </v:textbox>
            </v:shape>
          </w:pict>
        </mc:Fallback>
      </mc:AlternateContent>
    </w:r>
    <w:r>
      <w:rPr>
        <w:noProof/>
        <w:sz w:val="28"/>
        <w:szCs w:val="28"/>
      </w:rPr>
      <w:drawing>
        <wp:anchor distT="0" distB="0" distL="114300" distR="114300" simplePos="0" relativeHeight="251660288" behindDoc="1" locked="0" layoutInCell="1" allowOverlap="1" wp14:anchorId="4AEA665C" wp14:editId="1D65A7AC">
          <wp:simplePos x="0" y="0"/>
          <wp:positionH relativeFrom="column">
            <wp:posOffset>-366101</wp:posOffset>
          </wp:positionH>
          <wp:positionV relativeFrom="paragraph">
            <wp:posOffset>40005</wp:posOffset>
          </wp:positionV>
          <wp:extent cx="6162675" cy="511810"/>
          <wp:effectExtent l="0" t="0" r="9525" b="254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_Report_F.png"/>
                  <pic:cNvPicPr/>
                </pic:nvPicPr>
                <pic:blipFill>
                  <a:blip r:embed="rId1">
                    <a:extLst>
                      <a:ext uri="{28A0092B-C50C-407E-A947-70E740481C1C}">
                        <a14:useLocalDpi xmlns:a14="http://schemas.microsoft.com/office/drawing/2010/main" val="0"/>
                      </a:ext>
                    </a:extLst>
                  </a:blip>
                  <a:stretch>
                    <a:fillRect/>
                  </a:stretch>
                </pic:blipFill>
                <pic:spPr>
                  <a:xfrm>
                    <a:off x="0" y="0"/>
                    <a:ext cx="6162675" cy="51181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140F24" w14:textId="77777777" w:rsidR="00AC5847" w:rsidRDefault="00AC5847" w:rsidP="00C16F55">
      <w:pPr>
        <w:spacing w:after="0"/>
      </w:pPr>
      <w:r>
        <w:separator/>
      </w:r>
    </w:p>
  </w:footnote>
  <w:footnote w:type="continuationSeparator" w:id="0">
    <w:p w14:paraId="621B7963" w14:textId="77777777" w:rsidR="00AC5847" w:rsidRDefault="00AC5847" w:rsidP="00C16F55">
      <w:pPr>
        <w:spacing w:after="0"/>
      </w:pPr>
      <w:r>
        <w:continuationSeparator/>
      </w:r>
    </w:p>
  </w:footnote>
  <w:footnote w:id="1">
    <w:p w14:paraId="27DFCFA8" w14:textId="77777777" w:rsidR="0082680F" w:rsidRDefault="0082680F" w:rsidP="0082680F">
      <w:pPr>
        <w:pStyle w:val="FootnoteText"/>
      </w:pPr>
      <w:r>
        <w:rPr>
          <w:rStyle w:val="FootnoteReference"/>
        </w:rPr>
        <w:footnoteRef/>
      </w:r>
      <w:r>
        <w:t xml:space="preserve"> </w:t>
      </w:r>
      <w:r w:rsidRPr="0012532A">
        <w:t>Scottish Government, Scottish Household Survey, Published 2020 https://www.gov.scot/collections/scottish-household-survey-publications</w:t>
      </w:r>
      <w:r>
        <w:t>/</w:t>
      </w:r>
    </w:p>
  </w:footnote>
  <w:footnote w:id="2">
    <w:p w14:paraId="502E1754" w14:textId="77777777" w:rsidR="0082680F" w:rsidRDefault="0082680F" w:rsidP="0082680F">
      <w:pPr>
        <w:pStyle w:val="FootnoteText"/>
      </w:pPr>
      <w:r>
        <w:rPr>
          <w:rStyle w:val="FootnoteReference"/>
        </w:rPr>
        <w:footnoteRef/>
      </w:r>
      <w:r>
        <w:t xml:space="preserve"> </w:t>
      </w:r>
      <w:r w:rsidRPr="00976799">
        <w:t>https://www.gov.scot/publications/connected-scotland-strategy-tackling-social-isolation loneliness-building-stronger-socialconnections</w:t>
      </w:r>
      <w:r>
        <w:t>/</w:t>
      </w:r>
    </w:p>
  </w:footnote>
  <w:footnote w:id="3">
    <w:p w14:paraId="1341CD4E" w14:textId="77777777" w:rsidR="0082680F" w:rsidRDefault="0082680F" w:rsidP="0082680F">
      <w:pPr>
        <w:pStyle w:val="FootnoteText"/>
      </w:pPr>
      <w:r>
        <w:rPr>
          <w:rStyle w:val="FootnoteReference"/>
        </w:rPr>
        <w:footnoteRef/>
      </w:r>
      <w:r>
        <w:t xml:space="preserve"> </w:t>
      </w:r>
      <w:r w:rsidRPr="003B6B9F">
        <w:t>A Summary of Recent Research Evidence About loneliness and social isolation, their health effects and the potential role of befriending, Mary Roberts, 2014, Befriending Networks</w:t>
      </w:r>
    </w:p>
  </w:footnote>
  <w:footnote w:id="4">
    <w:p w14:paraId="782C245E" w14:textId="77777777" w:rsidR="00E44FE1" w:rsidRDefault="00E44FE1" w:rsidP="00E44FE1">
      <w:pPr>
        <w:pStyle w:val="FootnoteText"/>
      </w:pPr>
      <w:r>
        <w:rPr>
          <w:rStyle w:val="FootnoteReference"/>
        </w:rPr>
        <w:footnoteRef/>
      </w:r>
      <w:r>
        <w:t xml:space="preserve"> </w:t>
      </w:r>
      <w:r w:rsidRPr="00E07390">
        <w:t>Age Scotland. Tackling Loneliness. Published 2015</w:t>
      </w:r>
    </w:p>
  </w:footnote>
  <w:footnote w:id="5">
    <w:p w14:paraId="507C22A2" w14:textId="77777777" w:rsidR="00E44FE1" w:rsidRDefault="00E44FE1" w:rsidP="00E44FE1">
      <w:pPr>
        <w:pStyle w:val="FootnoteText"/>
      </w:pPr>
      <w:r>
        <w:rPr>
          <w:rStyle w:val="FootnoteReference"/>
        </w:rPr>
        <w:footnoteRef/>
      </w:r>
      <w:r>
        <w:t xml:space="preserve"> </w:t>
      </w:r>
      <w:r w:rsidRPr="00EC5871">
        <w:t xml:space="preserve">A Stitch in Time in </w:t>
      </w:r>
      <w:r>
        <w:t xml:space="preserve">- </w:t>
      </w:r>
      <w:r w:rsidRPr="00EC5871">
        <w:t xml:space="preserve">The Benefits of Befriending </w:t>
      </w:r>
      <w:r>
        <w:t xml:space="preserve">- </w:t>
      </w:r>
      <w:r w:rsidRPr="00EC5871">
        <w:t>Befriending Network</w:t>
      </w:r>
    </w:p>
  </w:footnote>
  <w:footnote w:id="6">
    <w:p w14:paraId="2D086DE7" w14:textId="77777777" w:rsidR="00AB133E" w:rsidRDefault="00AB133E" w:rsidP="00AB133E">
      <w:pPr>
        <w:pStyle w:val="FootnoteText"/>
      </w:pPr>
      <w:r>
        <w:rPr>
          <w:rStyle w:val="FootnoteReference"/>
        </w:rPr>
        <w:footnoteRef/>
      </w:r>
      <w:r>
        <w:t xml:space="preserve">  Cattan M, Kime N, Bagnall A-M. The use of telephone befriending in low level support for socially isolated older people - an evaluation. Health &amp; Social Care in the Community. 2010;19(2):198–206</w:t>
      </w:r>
    </w:p>
  </w:footnote>
  <w:footnote w:id="7">
    <w:p w14:paraId="376D0C0A" w14:textId="77777777" w:rsidR="00AB133E" w:rsidRDefault="00AB133E" w:rsidP="00AB133E">
      <w:pPr>
        <w:pStyle w:val="FootnoteText"/>
      </w:pPr>
      <w:r>
        <w:rPr>
          <w:rStyle w:val="FootnoteReference"/>
        </w:rPr>
        <w:footnoteRef/>
      </w:r>
      <w:r>
        <w:t xml:space="preserve"> Janine Wiles, Tessa Morgan, Tess Moeke-Maxwell, Stella Black, Hong-Jae Park, Ofa Dewes, Lisa Ann Williams &amp; Merryn Gott (2019) Befriending Services for Culturally Diverse Older People, Journal of Gerontological Social Work, 62:7, 776-79</w:t>
      </w:r>
    </w:p>
  </w:footnote>
  <w:footnote w:id="8">
    <w:p w14:paraId="362A1A79" w14:textId="77777777" w:rsidR="00E44FE1" w:rsidRDefault="00E44FE1" w:rsidP="00E44FE1">
      <w:pPr>
        <w:pStyle w:val="FootnoteText"/>
      </w:pPr>
      <w:r>
        <w:rPr>
          <w:rStyle w:val="FootnoteReference"/>
        </w:rPr>
        <w:footnoteRef/>
      </w:r>
      <w:r>
        <w:t xml:space="preserve"> </w:t>
      </w:r>
      <w:r w:rsidRPr="00BD6BB5">
        <w:t>Evaluation of the British Red Cross Community Connectors Programme Final Report, Social Return on Investment: May 2019</w:t>
      </w:r>
    </w:p>
  </w:footnote>
  <w:footnote w:id="9">
    <w:p w14:paraId="0846712C" w14:textId="77777777" w:rsidR="00E44FE1" w:rsidRDefault="00E44FE1" w:rsidP="00E44FE1">
      <w:pPr>
        <w:pStyle w:val="FootnoteText"/>
      </w:pPr>
      <w:r>
        <w:rPr>
          <w:rStyle w:val="FootnoteReference"/>
        </w:rPr>
        <w:footnoteRef/>
      </w:r>
      <w:r>
        <w:t xml:space="preserve"> Befriend a Child Social Impact Assessment - July 2017 – Deloitte </w:t>
      </w:r>
      <w:hyperlink r:id="rId1" w:history="1">
        <w:r w:rsidRPr="00C127E7">
          <w:rPr>
            <w:rStyle w:val="Hyperlink"/>
          </w:rPr>
          <w:t>https://socialvalueuk.org/wp-content/uploads/2017/09/Deloitte-Impact-Report.pdf</w:t>
        </w:r>
      </w:hyperlink>
    </w:p>
  </w:footnote>
  <w:footnote w:id="10">
    <w:p w14:paraId="117056F7" w14:textId="77777777" w:rsidR="00E44FE1" w:rsidRPr="00893FAC" w:rsidRDefault="00E44FE1" w:rsidP="00E44FE1">
      <w:pPr>
        <w:spacing w:after="0"/>
        <w:jc w:val="both"/>
        <w:rPr>
          <w:rFonts w:ascii="Arial" w:hAnsi="Arial" w:cs="Arial"/>
          <w:shd w:val="clear" w:color="auto" w:fill="FFFFFF"/>
        </w:rPr>
      </w:pPr>
      <w:r w:rsidRPr="003454D9">
        <w:rPr>
          <w:rStyle w:val="FootnoteReference"/>
        </w:rPr>
        <w:footnoteRef/>
      </w:r>
      <w:r w:rsidRPr="003454D9">
        <w:t xml:space="preserve"> </w:t>
      </w:r>
      <w:r w:rsidRPr="003454D9">
        <w:rPr>
          <w:sz w:val="20"/>
          <w:szCs w:val="20"/>
        </w:rPr>
        <w:t>Walsall Council Making Connections Walsall Social Prescribing Service Summary Evaluation Report - January 2020</w:t>
      </w:r>
    </w:p>
  </w:footnote>
  <w:footnote w:id="11">
    <w:p w14:paraId="1DC4FB21" w14:textId="77777777" w:rsidR="00E44FE1" w:rsidRDefault="00E44FE1" w:rsidP="00E44FE1">
      <w:pPr>
        <w:pStyle w:val="FootnoteText"/>
      </w:pPr>
      <w:r>
        <w:rPr>
          <w:rStyle w:val="FootnoteReference"/>
        </w:rPr>
        <w:footnoteRef/>
      </w:r>
      <w:r>
        <w:t xml:space="preserve"> </w:t>
      </w:r>
      <w:r w:rsidRPr="00893FAC">
        <w:t xml:space="preserve">Harnessing the power of communities befriending in Bradford Research Study 2019 </w:t>
      </w:r>
      <w:r>
        <w:t xml:space="preserve">- </w:t>
      </w:r>
      <w:r w:rsidRPr="00893FAC">
        <w:t>Bradford VCS Alliance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837DA"/>
    <w:multiLevelType w:val="hybridMultilevel"/>
    <w:tmpl w:val="B0D422B8"/>
    <w:lvl w:ilvl="0" w:tplc="FFFFFFFF">
      <w:start w:val="1"/>
      <w:numFmt w:val="bullet"/>
      <w:lvlText w:val=""/>
      <w:lvlJc w:val="left"/>
      <w:pPr>
        <w:ind w:left="360" w:hanging="360"/>
      </w:pPr>
      <w:rPr>
        <w:rFonts w:ascii="Symbol" w:hAnsi="Symbol" w:hint="default"/>
        <w:color w:val="FBB800" w:themeColor="accen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5750EBA"/>
    <w:multiLevelType w:val="hybridMultilevel"/>
    <w:tmpl w:val="618A5104"/>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B00DE6"/>
    <w:multiLevelType w:val="hybridMultilevel"/>
    <w:tmpl w:val="254A0D40"/>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AD4E77"/>
    <w:multiLevelType w:val="hybridMultilevel"/>
    <w:tmpl w:val="CCE29C4E"/>
    <w:lvl w:ilvl="0" w:tplc="F830FD46">
      <w:numFmt w:val="bullet"/>
      <w:lvlText w:val="-"/>
      <w:lvlJc w:val="left"/>
      <w:pPr>
        <w:ind w:left="720" w:hanging="360"/>
      </w:pPr>
      <w:rPr>
        <w:rFonts w:ascii="Calibri" w:eastAsia="Times New Roman" w:hAnsi="Calibri" w:cs="Calibri"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3F3256"/>
    <w:multiLevelType w:val="hybridMultilevel"/>
    <w:tmpl w:val="AB5C5F28"/>
    <w:lvl w:ilvl="0" w:tplc="1F484E00">
      <w:start w:val="3"/>
      <w:numFmt w:val="bullet"/>
      <w:lvlText w:val="-"/>
      <w:lvlJc w:val="left"/>
      <w:pPr>
        <w:ind w:left="720" w:hanging="360"/>
      </w:pPr>
      <w:rPr>
        <w:rFonts w:ascii="Franklin Gothic Book" w:eastAsia="Cambria" w:hAnsi="Franklin Gothic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8248E0"/>
    <w:multiLevelType w:val="hybridMultilevel"/>
    <w:tmpl w:val="9EFA8C1E"/>
    <w:lvl w:ilvl="0" w:tplc="BC4097E4">
      <w:start w:val="1"/>
      <w:numFmt w:val="bullet"/>
      <w:pStyle w:val="BULLET"/>
      <w:lvlText w:val=""/>
      <w:lvlJc w:val="left"/>
      <w:pPr>
        <w:ind w:left="1287" w:hanging="720"/>
      </w:pPr>
      <w:rPr>
        <w:rFonts w:ascii="Symbol" w:hAnsi="Symbol" w:hint="default"/>
        <w:b w:val="0"/>
      </w:rPr>
    </w:lvl>
    <w:lvl w:ilvl="1" w:tplc="04090019">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6" w15:restartNumberingAfterBreak="0">
    <w:nsid w:val="0ECD7EAD"/>
    <w:multiLevelType w:val="hybridMultilevel"/>
    <w:tmpl w:val="DD4C25AC"/>
    <w:lvl w:ilvl="0" w:tplc="FFFFFFFF">
      <w:start w:val="1"/>
      <w:numFmt w:val="bullet"/>
      <w:lvlText w:val=""/>
      <w:lvlJc w:val="left"/>
      <w:pPr>
        <w:ind w:left="720" w:hanging="360"/>
      </w:pPr>
      <w:rPr>
        <w:rFonts w:ascii="Symbol" w:hAnsi="Symbol" w:hint="default"/>
        <w:color w:val="FBB800"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61C5E4F"/>
    <w:multiLevelType w:val="hybridMultilevel"/>
    <w:tmpl w:val="8CA660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6C472D"/>
    <w:multiLevelType w:val="multilevel"/>
    <w:tmpl w:val="8354C2A4"/>
    <w:lvl w:ilvl="0">
      <w:start w:val="1"/>
      <w:numFmt w:val="bullet"/>
      <w:lvlText w:val=""/>
      <w:lvlJc w:val="left"/>
      <w:pPr>
        <w:tabs>
          <w:tab w:val="num" w:pos="720"/>
        </w:tabs>
        <w:ind w:left="720" w:hanging="360"/>
      </w:pPr>
      <w:rPr>
        <w:rFonts w:ascii="Symbol" w:hAnsi="Symbol" w:hint="default"/>
        <w:color w:val="FBB800" w:themeColor="accent1"/>
        <w:sz w:val="20"/>
      </w:rPr>
    </w:lvl>
    <w:lvl w:ilvl="1">
      <w:start w:val="3"/>
      <w:numFmt w:val="bullet"/>
      <w:lvlText w:val="-"/>
      <w:lvlJc w:val="left"/>
      <w:pPr>
        <w:ind w:left="1440" w:hanging="360"/>
      </w:pPr>
      <w:rPr>
        <w:rFonts w:ascii="Franklin Gothic Book" w:eastAsia="Cambria" w:hAnsi="Franklin Gothic Book" w:cs="Times New Roman" w:hint="default"/>
        <w:color w:val="auto"/>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C03019"/>
    <w:multiLevelType w:val="hybridMultilevel"/>
    <w:tmpl w:val="B8C2A290"/>
    <w:lvl w:ilvl="0" w:tplc="FFFFFFFF">
      <w:start w:val="1"/>
      <w:numFmt w:val="bullet"/>
      <w:lvlText w:val=""/>
      <w:lvlJc w:val="left"/>
      <w:pPr>
        <w:ind w:left="720" w:hanging="360"/>
      </w:pPr>
      <w:rPr>
        <w:rFonts w:ascii="Symbol" w:hAnsi="Symbol" w:hint="default"/>
        <w:color w:val="FBB800"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2CD5E19"/>
    <w:multiLevelType w:val="hybridMultilevel"/>
    <w:tmpl w:val="AE1ABFC2"/>
    <w:lvl w:ilvl="0" w:tplc="FFFFFFFF">
      <w:start w:val="1"/>
      <w:numFmt w:val="bullet"/>
      <w:lvlText w:val=""/>
      <w:lvlJc w:val="left"/>
      <w:pPr>
        <w:ind w:left="720" w:hanging="360"/>
      </w:pPr>
      <w:rPr>
        <w:rFonts w:ascii="Symbol" w:hAnsi="Symbol" w:hint="default"/>
        <w:color w:val="FBB800"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4B20C55"/>
    <w:multiLevelType w:val="multilevel"/>
    <w:tmpl w:val="8092E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0F661A"/>
    <w:multiLevelType w:val="hybridMultilevel"/>
    <w:tmpl w:val="972E3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8927F9"/>
    <w:multiLevelType w:val="hybridMultilevel"/>
    <w:tmpl w:val="6494F762"/>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7372A8B"/>
    <w:multiLevelType w:val="hybridMultilevel"/>
    <w:tmpl w:val="8EC82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9C1127B"/>
    <w:multiLevelType w:val="hybridMultilevel"/>
    <w:tmpl w:val="D7DE2234"/>
    <w:lvl w:ilvl="0" w:tplc="FFFFFFFF">
      <w:start w:val="1"/>
      <w:numFmt w:val="bullet"/>
      <w:lvlText w:val=""/>
      <w:lvlJc w:val="left"/>
      <w:pPr>
        <w:ind w:left="360" w:hanging="360"/>
      </w:pPr>
      <w:rPr>
        <w:rFonts w:ascii="Symbol" w:hAnsi="Symbol" w:hint="default"/>
        <w:color w:val="FBB800" w:themeColor="accen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D5F5A6D"/>
    <w:multiLevelType w:val="hybridMultilevel"/>
    <w:tmpl w:val="8E4464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F2A296B"/>
    <w:multiLevelType w:val="hybridMultilevel"/>
    <w:tmpl w:val="66B6D12E"/>
    <w:lvl w:ilvl="0" w:tplc="59A20FD8">
      <w:start w:val="1"/>
      <w:numFmt w:val="decimal"/>
      <w:pStyle w:val="ListParagraph"/>
      <w:lvlText w:val="%1."/>
      <w:lvlJc w:val="left"/>
      <w:pPr>
        <w:ind w:left="1137" w:hanging="360"/>
      </w:pPr>
      <w:rPr>
        <w:rFonts w:cs="Times New Roman" w:hint="default"/>
        <w:b w:val="0"/>
      </w:rPr>
    </w:lvl>
    <w:lvl w:ilvl="1" w:tplc="04090019">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8" w15:restartNumberingAfterBreak="0">
    <w:nsid w:val="307C473C"/>
    <w:multiLevelType w:val="hybridMultilevel"/>
    <w:tmpl w:val="34725946"/>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0E74ED"/>
    <w:multiLevelType w:val="hybridMultilevel"/>
    <w:tmpl w:val="A2C4AA3E"/>
    <w:lvl w:ilvl="0" w:tplc="FFFFFFFF">
      <w:start w:val="1"/>
      <w:numFmt w:val="bullet"/>
      <w:lvlText w:val=""/>
      <w:lvlJc w:val="left"/>
      <w:pPr>
        <w:ind w:left="720" w:hanging="360"/>
      </w:pPr>
      <w:rPr>
        <w:rFonts w:ascii="Symbol" w:hAnsi="Symbol" w:hint="default"/>
        <w:color w:val="FBB800" w:themeColor="accent1"/>
      </w:rPr>
    </w:lvl>
    <w:lvl w:ilvl="1" w:tplc="08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3E52575"/>
    <w:multiLevelType w:val="hybridMultilevel"/>
    <w:tmpl w:val="66FAF8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354C66BB"/>
    <w:multiLevelType w:val="hybridMultilevel"/>
    <w:tmpl w:val="3594CB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AB4535F"/>
    <w:multiLevelType w:val="hybridMultilevel"/>
    <w:tmpl w:val="26F03A70"/>
    <w:lvl w:ilvl="0" w:tplc="FFFFFFFF">
      <w:start w:val="1"/>
      <w:numFmt w:val="bullet"/>
      <w:lvlText w:val=""/>
      <w:lvlJc w:val="left"/>
      <w:pPr>
        <w:ind w:left="720" w:hanging="360"/>
      </w:pPr>
      <w:rPr>
        <w:rFonts w:ascii="Symbol" w:hAnsi="Symbol" w:hint="default"/>
        <w:color w:val="FBB800"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D43795E"/>
    <w:multiLevelType w:val="hybridMultilevel"/>
    <w:tmpl w:val="87460172"/>
    <w:lvl w:ilvl="0" w:tplc="FFFFFFFF">
      <w:start w:val="1"/>
      <w:numFmt w:val="bullet"/>
      <w:lvlText w:val=""/>
      <w:lvlJc w:val="left"/>
      <w:pPr>
        <w:ind w:left="1440" w:hanging="360"/>
      </w:pPr>
      <w:rPr>
        <w:rFonts w:ascii="Symbol" w:hAnsi="Symbol" w:hint="default"/>
        <w:color w:val="FBB800" w:themeColor="accent1"/>
      </w:rPr>
    </w:lvl>
    <w:lvl w:ilvl="1" w:tplc="FFFFFFFF">
      <w:start w:val="1"/>
      <w:numFmt w:val="bullet"/>
      <w:lvlText w:val=""/>
      <w:lvlJc w:val="left"/>
      <w:pPr>
        <w:ind w:left="720" w:hanging="360"/>
      </w:pPr>
      <w:rPr>
        <w:rFonts w:ascii="Symbol" w:hAnsi="Symbol" w:hint="default"/>
        <w:color w:val="FBB800" w:themeColor="accent1"/>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404E399A"/>
    <w:multiLevelType w:val="hybridMultilevel"/>
    <w:tmpl w:val="48820F6A"/>
    <w:lvl w:ilvl="0" w:tplc="8B48E540">
      <w:start w:val="1"/>
      <w:numFmt w:val="bullet"/>
      <w:pStyle w:val="5CEList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0855CD9"/>
    <w:multiLevelType w:val="hybridMultilevel"/>
    <w:tmpl w:val="529CC0B2"/>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60F732A"/>
    <w:multiLevelType w:val="hybridMultilevel"/>
    <w:tmpl w:val="D0A2775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463F1D16"/>
    <w:multiLevelType w:val="multilevel"/>
    <w:tmpl w:val="3F5C3964"/>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Franklin Gothic Book" w:eastAsia="Cambria" w:hAnsi="Franklin Gothic Book" w:cs="Times New Roman" w:hint="default"/>
        <w:color w:val="auto"/>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817136"/>
    <w:multiLevelType w:val="hybridMultilevel"/>
    <w:tmpl w:val="EB800DFE"/>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5C7C90"/>
    <w:multiLevelType w:val="hybridMultilevel"/>
    <w:tmpl w:val="E3829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7355E79"/>
    <w:multiLevelType w:val="hybridMultilevel"/>
    <w:tmpl w:val="2F227F78"/>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9A02362"/>
    <w:multiLevelType w:val="multilevel"/>
    <w:tmpl w:val="8398CC18"/>
    <w:lvl w:ilvl="0">
      <w:start w:val="1"/>
      <w:numFmt w:val="bullet"/>
      <w:lvlText w:val=""/>
      <w:lvlJc w:val="left"/>
      <w:pPr>
        <w:tabs>
          <w:tab w:val="num" w:pos="720"/>
        </w:tabs>
        <w:ind w:left="720" w:hanging="360"/>
      </w:pPr>
      <w:rPr>
        <w:rFonts w:ascii="Symbol" w:hAnsi="Symbol" w:hint="default"/>
        <w:color w:val="FBB800" w:themeColor="accen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9A54C50"/>
    <w:multiLevelType w:val="hybridMultilevel"/>
    <w:tmpl w:val="DA9C4ACA"/>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3" w15:restartNumberingAfterBreak="0">
    <w:nsid w:val="5CCD69CA"/>
    <w:multiLevelType w:val="hybridMultilevel"/>
    <w:tmpl w:val="873A25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F5227D6"/>
    <w:multiLevelType w:val="hybridMultilevel"/>
    <w:tmpl w:val="1220C850"/>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ED355F"/>
    <w:multiLevelType w:val="hybridMultilevel"/>
    <w:tmpl w:val="972033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54C5871"/>
    <w:multiLevelType w:val="hybridMultilevel"/>
    <w:tmpl w:val="826E1C90"/>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7E21E17"/>
    <w:multiLevelType w:val="hybridMultilevel"/>
    <w:tmpl w:val="25A69D2E"/>
    <w:lvl w:ilvl="0" w:tplc="FFFFFFFF">
      <w:start w:val="1"/>
      <w:numFmt w:val="bullet"/>
      <w:lvlText w:val=""/>
      <w:lvlJc w:val="left"/>
      <w:pPr>
        <w:ind w:left="720" w:hanging="360"/>
      </w:pPr>
      <w:rPr>
        <w:rFonts w:ascii="Symbol" w:hAnsi="Symbol" w:hint="default"/>
        <w:color w:val="FBB800"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86377BF"/>
    <w:multiLevelType w:val="hybridMultilevel"/>
    <w:tmpl w:val="408E17F4"/>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C832F81"/>
    <w:multiLevelType w:val="hybridMultilevel"/>
    <w:tmpl w:val="D65AEEAE"/>
    <w:lvl w:ilvl="0" w:tplc="1B92F584">
      <w:start w:val="5"/>
      <w:numFmt w:val="bullet"/>
      <w:pStyle w:val="4CEListDash"/>
      <w:lvlText w:val="-"/>
      <w:lvlJc w:val="left"/>
      <w:pPr>
        <w:ind w:left="720" w:hanging="360"/>
      </w:pPr>
      <w:rPr>
        <w:rFonts w:ascii="Franklin Gothic Book" w:eastAsia="Cambria" w:hAnsi="Franklin Gothic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F2566E"/>
    <w:multiLevelType w:val="hybridMultilevel"/>
    <w:tmpl w:val="FC82BE46"/>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E700E3F"/>
    <w:multiLevelType w:val="hybridMultilevel"/>
    <w:tmpl w:val="8BBAD75C"/>
    <w:lvl w:ilvl="0" w:tplc="08090001">
      <w:start w:val="1"/>
      <w:numFmt w:val="bullet"/>
      <w:lvlText w:val=""/>
      <w:lvlJc w:val="left"/>
      <w:pPr>
        <w:ind w:left="720" w:hanging="360"/>
      </w:pPr>
      <w:rPr>
        <w:rFonts w:ascii="Symbol" w:hAnsi="Symbol" w:hint="default"/>
      </w:rPr>
    </w:lvl>
    <w:lvl w:ilvl="1" w:tplc="8456515A">
      <w:numFmt w:val="bullet"/>
      <w:lvlText w:val="•"/>
      <w:lvlJc w:val="left"/>
      <w:pPr>
        <w:ind w:left="1800" w:hanging="720"/>
      </w:pPr>
      <w:rPr>
        <w:rFonts w:ascii="Franklin Gothic Book" w:eastAsia="Cambria" w:hAnsi="Franklin Gothic Book" w:cs="Times New Roman" w:hint="default"/>
        <w:b/>
        <w:color w:val="00B05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6F9332BB"/>
    <w:multiLevelType w:val="hybridMultilevel"/>
    <w:tmpl w:val="F190ACE2"/>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0E70EF4"/>
    <w:multiLevelType w:val="hybridMultilevel"/>
    <w:tmpl w:val="A3B01E32"/>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5754D48"/>
    <w:multiLevelType w:val="hybridMultilevel"/>
    <w:tmpl w:val="92345FA8"/>
    <w:lvl w:ilvl="0" w:tplc="1F484E00">
      <w:start w:val="3"/>
      <w:numFmt w:val="bullet"/>
      <w:lvlText w:val="-"/>
      <w:lvlJc w:val="left"/>
      <w:pPr>
        <w:ind w:left="720" w:hanging="360"/>
      </w:pPr>
      <w:rPr>
        <w:rFonts w:ascii="Franklin Gothic Book" w:eastAsia="Cambria" w:hAnsi="Franklin Gothic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607382A"/>
    <w:multiLevelType w:val="hybridMultilevel"/>
    <w:tmpl w:val="53C4E1C0"/>
    <w:lvl w:ilvl="0" w:tplc="FFFFFFFF">
      <w:start w:val="1"/>
      <w:numFmt w:val="bullet"/>
      <w:lvlText w:val=""/>
      <w:lvlJc w:val="left"/>
      <w:pPr>
        <w:ind w:left="360" w:hanging="360"/>
      </w:pPr>
      <w:rPr>
        <w:rFonts w:ascii="Symbol" w:hAnsi="Symbol" w:hint="default"/>
        <w:color w:val="FBB800" w:themeColor="accent1"/>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793D7440"/>
    <w:multiLevelType w:val="hybridMultilevel"/>
    <w:tmpl w:val="14EC0B88"/>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A404110"/>
    <w:multiLevelType w:val="hybridMultilevel"/>
    <w:tmpl w:val="AB902232"/>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B0A74DE"/>
    <w:multiLevelType w:val="hybridMultilevel"/>
    <w:tmpl w:val="55F27EEA"/>
    <w:lvl w:ilvl="0" w:tplc="FFFFFFFF">
      <w:start w:val="1"/>
      <w:numFmt w:val="bullet"/>
      <w:lvlText w:val=""/>
      <w:lvlJc w:val="left"/>
      <w:pPr>
        <w:ind w:left="717" w:hanging="360"/>
      </w:pPr>
      <w:rPr>
        <w:rFonts w:ascii="Symbol" w:hAnsi="Symbol" w:hint="default"/>
        <w:color w:val="FBB800" w:themeColor="accent1"/>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9" w15:restartNumberingAfterBreak="0">
    <w:nsid w:val="7B8277D6"/>
    <w:multiLevelType w:val="hybridMultilevel"/>
    <w:tmpl w:val="96D291E6"/>
    <w:lvl w:ilvl="0" w:tplc="FFFFFFFF">
      <w:start w:val="1"/>
      <w:numFmt w:val="bullet"/>
      <w:lvlText w:val=""/>
      <w:lvlJc w:val="left"/>
      <w:pPr>
        <w:ind w:left="720" w:hanging="360"/>
      </w:pPr>
      <w:rPr>
        <w:rFonts w:ascii="Symbol" w:hAnsi="Symbol" w:hint="default"/>
        <w:color w:val="FBB800"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85242">
    <w:abstractNumId w:val="5"/>
  </w:num>
  <w:num w:numId="2" w16cid:durableId="1078750076">
    <w:abstractNumId w:val="17"/>
  </w:num>
  <w:num w:numId="3" w16cid:durableId="934704019">
    <w:abstractNumId w:val="24"/>
  </w:num>
  <w:num w:numId="4" w16cid:durableId="2070689091">
    <w:abstractNumId w:val="39"/>
  </w:num>
  <w:num w:numId="5" w16cid:durableId="1633292845">
    <w:abstractNumId w:val="4"/>
  </w:num>
  <w:num w:numId="6" w16cid:durableId="1971016445">
    <w:abstractNumId w:val="44"/>
  </w:num>
  <w:num w:numId="7" w16cid:durableId="857738623">
    <w:abstractNumId w:val="19"/>
  </w:num>
  <w:num w:numId="8" w16cid:durableId="206576003">
    <w:abstractNumId w:val="16"/>
  </w:num>
  <w:num w:numId="9" w16cid:durableId="35664971">
    <w:abstractNumId w:val="33"/>
  </w:num>
  <w:num w:numId="10" w16cid:durableId="2126076619">
    <w:abstractNumId w:val="35"/>
  </w:num>
  <w:num w:numId="11" w16cid:durableId="1719621396">
    <w:abstractNumId w:val="20"/>
  </w:num>
  <w:num w:numId="12" w16cid:durableId="1754275528">
    <w:abstractNumId w:val="26"/>
  </w:num>
  <w:num w:numId="13" w16cid:durableId="30344627">
    <w:abstractNumId w:val="27"/>
  </w:num>
  <w:num w:numId="14" w16cid:durableId="1716395336">
    <w:abstractNumId w:val="11"/>
  </w:num>
  <w:num w:numId="15" w16cid:durableId="395278059">
    <w:abstractNumId w:val="41"/>
  </w:num>
  <w:num w:numId="16" w16cid:durableId="1858233413">
    <w:abstractNumId w:val="2"/>
  </w:num>
  <w:num w:numId="17" w16cid:durableId="791440984">
    <w:abstractNumId w:val="42"/>
  </w:num>
  <w:num w:numId="18" w16cid:durableId="1856335363">
    <w:abstractNumId w:val="23"/>
  </w:num>
  <w:num w:numId="19" w16cid:durableId="277183862">
    <w:abstractNumId w:val="38"/>
  </w:num>
  <w:num w:numId="20" w16cid:durableId="1789159977">
    <w:abstractNumId w:val="36"/>
  </w:num>
  <w:num w:numId="21" w16cid:durableId="697194664">
    <w:abstractNumId w:val="47"/>
  </w:num>
  <w:num w:numId="22" w16cid:durableId="1664819044">
    <w:abstractNumId w:val="49"/>
  </w:num>
  <w:num w:numId="23" w16cid:durableId="156045394">
    <w:abstractNumId w:val="34"/>
  </w:num>
  <w:num w:numId="24" w16cid:durableId="1763725434">
    <w:abstractNumId w:val="13"/>
  </w:num>
  <w:num w:numId="25" w16cid:durableId="1765414256">
    <w:abstractNumId w:val="45"/>
  </w:num>
  <w:num w:numId="26" w16cid:durableId="948122692">
    <w:abstractNumId w:val="10"/>
  </w:num>
  <w:num w:numId="27" w16cid:durableId="883753019">
    <w:abstractNumId w:val="22"/>
  </w:num>
  <w:num w:numId="28" w16cid:durableId="1329408394">
    <w:abstractNumId w:val="8"/>
  </w:num>
  <w:num w:numId="29" w16cid:durableId="728959538">
    <w:abstractNumId w:val="31"/>
  </w:num>
  <w:num w:numId="30" w16cid:durableId="1261840585">
    <w:abstractNumId w:val="21"/>
  </w:num>
  <w:num w:numId="31" w16cid:durableId="525141122">
    <w:abstractNumId w:val="7"/>
  </w:num>
  <w:num w:numId="32" w16cid:durableId="922492393">
    <w:abstractNumId w:val="12"/>
  </w:num>
  <w:num w:numId="33" w16cid:durableId="1142696251">
    <w:abstractNumId w:val="32"/>
  </w:num>
  <w:num w:numId="34" w16cid:durableId="481048367">
    <w:abstractNumId w:val="29"/>
  </w:num>
  <w:num w:numId="35" w16cid:durableId="2032606186">
    <w:abstractNumId w:val="0"/>
  </w:num>
  <w:num w:numId="36" w16cid:durableId="126823923">
    <w:abstractNumId w:val="43"/>
  </w:num>
  <w:num w:numId="37" w16cid:durableId="2068797085">
    <w:abstractNumId w:val="1"/>
  </w:num>
  <w:num w:numId="38" w16cid:durableId="2110663583">
    <w:abstractNumId w:val="18"/>
  </w:num>
  <w:num w:numId="39" w16cid:durableId="653796765">
    <w:abstractNumId w:val="14"/>
  </w:num>
  <w:num w:numId="40" w16cid:durableId="335498576">
    <w:abstractNumId w:val="15"/>
  </w:num>
  <w:num w:numId="41" w16cid:durableId="1213268921">
    <w:abstractNumId w:val="48"/>
  </w:num>
  <w:num w:numId="42" w16cid:durableId="1552837937">
    <w:abstractNumId w:val="25"/>
  </w:num>
  <w:num w:numId="43" w16cid:durableId="1753113766">
    <w:abstractNumId w:val="46"/>
  </w:num>
  <w:num w:numId="44" w16cid:durableId="358239193">
    <w:abstractNumId w:val="37"/>
  </w:num>
  <w:num w:numId="45" w16cid:durableId="1978945556">
    <w:abstractNumId w:val="9"/>
  </w:num>
  <w:num w:numId="46" w16cid:durableId="933510594">
    <w:abstractNumId w:val="40"/>
  </w:num>
  <w:num w:numId="47" w16cid:durableId="2083678444">
    <w:abstractNumId w:val="6"/>
  </w:num>
  <w:num w:numId="48" w16cid:durableId="828518391">
    <w:abstractNumId w:val="28"/>
  </w:num>
  <w:num w:numId="49" w16cid:durableId="1190416214">
    <w:abstractNumId w:val="30"/>
  </w:num>
  <w:num w:numId="50" w16cid:durableId="2137790839">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ttachedTemplate r:id="rId1"/>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1519"/>
    <w:rsid w:val="000006F8"/>
    <w:rsid w:val="000018E5"/>
    <w:rsid w:val="000024CD"/>
    <w:rsid w:val="00002682"/>
    <w:rsid w:val="00003543"/>
    <w:rsid w:val="0000534F"/>
    <w:rsid w:val="00005570"/>
    <w:rsid w:val="00005798"/>
    <w:rsid w:val="00005B7B"/>
    <w:rsid w:val="00006C42"/>
    <w:rsid w:val="000107FA"/>
    <w:rsid w:val="00010BDC"/>
    <w:rsid w:val="00010E4B"/>
    <w:rsid w:val="00011771"/>
    <w:rsid w:val="00011E09"/>
    <w:rsid w:val="000138FE"/>
    <w:rsid w:val="00013EDE"/>
    <w:rsid w:val="00014172"/>
    <w:rsid w:val="000148B2"/>
    <w:rsid w:val="00014D3F"/>
    <w:rsid w:val="0001529E"/>
    <w:rsid w:val="000155F7"/>
    <w:rsid w:val="0001593B"/>
    <w:rsid w:val="00015F84"/>
    <w:rsid w:val="00016411"/>
    <w:rsid w:val="00016495"/>
    <w:rsid w:val="000165AF"/>
    <w:rsid w:val="00016CCE"/>
    <w:rsid w:val="000207A3"/>
    <w:rsid w:val="000212D7"/>
    <w:rsid w:val="00021D16"/>
    <w:rsid w:val="00022899"/>
    <w:rsid w:val="00022F87"/>
    <w:rsid w:val="000234B4"/>
    <w:rsid w:val="00024FE3"/>
    <w:rsid w:val="000257EF"/>
    <w:rsid w:val="00025872"/>
    <w:rsid w:val="00025A6F"/>
    <w:rsid w:val="00025DC3"/>
    <w:rsid w:val="00025EFC"/>
    <w:rsid w:val="000265B3"/>
    <w:rsid w:val="0002676A"/>
    <w:rsid w:val="00026A55"/>
    <w:rsid w:val="00026ACC"/>
    <w:rsid w:val="00027556"/>
    <w:rsid w:val="000301DB"/>
    <w:rsid w:val="00030B75"/>
    <w:rsid w:val="00030DA1"/>
    <w:rsid w:val="00030DC1"/>
    <w:rsid w:val="00030EDA"/>
    <w:rsid w:val="00031DD2"/>
    <w:rsid w:val="0003347D"/>
    <w:rsid w:val="00033B98"/>
    <w:rsid w:val="00033CC0"/>
    <w:rsid w:val="0003510C"/>
    <w:rsid w:val="00035686"/>
    <w:rsid w:val="0003700F"/>
    <w:rsid w:val="000378F7"/>
    <w:rsid w:val="000403D8"/>
    <w:rsid w:val="00040420"/>
    <w:rsid w:val="00040CFE"/>
    <w:rsid w:val="00040F9E"/>
    <w:rsid w:val="00042A62"/>
    <w:rsid w:val="00042A7C"/>
    <w:rsid w:val="00042AA0"/>
    <w:rsid w:val="00042B71"/>
    <w:rsid w:val="000430AD"/>
    <w:rsid w:val="00043198"/>
    <w:rsid w:val="000445CA"/>
    <w:rsid w:val="0004572D"/>
    <w:rsid w:val="00046323"/>
    <w:rsid w:val="00046502"/>
    <w:rsid w:val="00046C15"/>
    <w:rsid w:val="00046C7D"/>
    <w:rsid w:val="00046E18"/>
    <w:rsid w:val="000478C3"/>
    <w:rsid w:val="00050118"/>
    <w:rsid w:val="00051494"/>
    <w:rsid w:val="00051BAE"/>
    <w:rsid w:val="00052823"/>
    <w:rsid w:val="00053705"/>
    <w:rsid w:val="00053FBB"/>
    <w:rsid w:val="00054882"/>
    <w:rsid w:val="0005547C"/>
    <w:rsid w:val="00055634"/>
    <w:rsid w:val="00055AA8"/>
    <w:rsid w:val="00057324"/>
    <w:rsid w:val="0005772D"/>
    <w:rsid w:val="00061137"/>
    <w:rsid w:val="00062059"/>
    <w:rsid w:val="00062159"/>
    <w:rsid w:val="0006471E"/>
    <w:rsid w:val="00064C0D"/>
    <w:rsid w:val="0006586D"/>
    <w:rsid w:val="00065907"/>
    <w:rsid w:val="00065F0B"/>
    <w:rsid w:val="00066A08"/>
    <w:rsid w:val="0006733A"/>
    <w:rsid w:val="000676A1"/>
    <w:rsid w:val="00067C01"/>
    <w:rsid w:val="00067CE1"/>
    <w:rsid w:val="000704B9"/>
    <w:rsid w:val="00070635"/>
    <w:rsid w:val="00070EE0"/>
    <w:rsid w:val="000714EF"/>
    <w:rsid w:val="00071C63"/>
    <w:rsid w:val="00072032"/>
    <w:rsid w:val="00072C9E"/>
    <w:rsid w:val="000739F1"/>
    <w:rsid w:val="00073F31"/>
    <w:rsid w:val="00074029"/>
    <w:rsid w:val="00074131"/>
    <w:rsid w:val="00074A37"/>
    <w:rsid w:val="0007508D"/>
    <w:rsid w:val="000757C9"/>
    <w:rsid w:val="00076339"/>
    <w:rsid w:val="00076C33"/>
    <w:rsid w:val="00076DA7"/>
    <w:rsid w:val="00076F35"/>
    <w:rsid w:val="00080C0F"/>
    <w:rsid w:val="00080F13"/>
    <w:rsid w:val="000814D5"/>
    <w:rsid w:val="000818BB"/>
    <w:rsid w:val="0008201A"/>
    <w:rsid w:val="000821C7"/>
    <w:rsid w:val="000822CF"/>
    <w:rsid w:val="0008461C"/>
    <w:rsid w:val="00085566"/>
    <w:rsid w:val="000864E6"/>
    <w:rsid w:val="00086B00"/>
    <w:rsid w:val="000874EA"/>
    <w:rsid w:val="00090874"/>
    <w:rsid w:val="00090D7C"/>
    <w:rsid w:val="0009190C"/>
    <w:rsid w:val="00092121"/>
    <w:rsid w:val="00092BCF"/>
    <w:rsid w:val="000932AB"/>
    <w:rsid w:val="00093FC4"/>
    <w:rsid w:val="0009406E"/>
    <w:rsid w:val="00094173"/>
    <w:rsid w:val="0009468B"/>
    <w:rsid w:val="000946EB"/>
    <w:rsid w:val="00095000"/>
    <w:rsid w:val="0009501D"/>
    <w:rsid w:val="00095DED"/>
    <w:rsid w:val="00096013"/>
    <w:rsid w:val="0009624B"/>
    <w:rsid w:val="0009639F"/>
    <w:rsid w:val="0009678A"/>
    <w:rsid w:val="00096A73"/>
    <w:rsid w:val="00097086"/>
    <w:rsid w:val="000970F4"/>
    <w:rsid w:val="000975A9"/>
    <w:rsid w:val="000A0FA0"/>
    <w:rsid w:val="000A1802"/>
    <w:rsid w:val="000A2F58"/>
    <w:rsid w:val="000A45E0"/>
    <w:rsid w:val="000A5CC8"/>
    <w:rsid w:val="000A7311"/>
    <w:rsid w:val="000B0343"/>
    <w:rsid w:val="000B06CA"/>
    <w:rsid w:val="000B16E0"/>
    <w:rsid w:val="000B2570"/>
    <w:rsid w:val="000B4B5B"/>
    <w:rsid w:val="000B53B7"/>
    <w:rsid w:val="000B68AB"/>
    <w:rsid w:val="000B7736"/>
    <w:rsid w:val="000B7AF4"/>
    <w:rsid w:val="000C01ED"/>
    <w:rsid w:val="000C0915"/>
    <w:rsid w:val="000C0DB6"/>
    <w:rsid w:val="000C1151"/>
    <w:rsid w:val="000C153B"/>
    <w:rsid w:val="000C221B"/>
    <w:rsid w:val="000C32C3"/>
    <w:rsid w:val="000C387F"/>
    <w:rsid w:val="000C48D7"/>
    <w:rsid w:val="000C516B"/>
    <w:rsid w:val="000C53AB"/>
    <w:rsid w:val="000C5952"/>
    <w:rsid w:val="000C5D04"/>
    <w:rsid w:val="000C7B88"/>
    <w:rsid w:val="000D1AA9"/>
    <w:rsid w:val="000D1BF9"/>
    <w:rsid w:val="000D3CA3"/>
    <w:rsid w:val="000D43C8"/>
    <w:rsid w:val="000D52A6"/>
    <w:rsid w:val="000D5DE3"/>
    <w:rsid w:val="000D6342"/>
    <w:rsid w:val="000D6920"/>
    <w:rsid w:val="000D6ADA"/>
    <w:rsid w:val="000D6C59"/>
    <w:rsid w:val="000D6F59"/>
    <w:rsid w:val="000D71B6"/>
    <w:rsid w:val="000D7AF6"/>
    <w:rsid w:val="000E1315"/>
    <w:rsid w:val="000E13FC"/>
    <w:rsid w:val="000E2593"/>
    <w:rsid w:val="000E2FFF"/>
    <w:rsid w:val="000E3AFB"/>
    <w:rsid w:val="000E3BB3"/>
    <w:rsid w:val="000E3C8E"/>
    <w:rsid w:val="000E56DA"/>
    <w:rsid w:val="000E5707"/>
    <w:rsid w:val="000E6B0D"/>
    <w:rsid w:val="000E7467"/>
    <w:rsid w:val="000E7594"/>
    <w:rsid w:val="000E7DD4"/>
    <w:rsid w:val="000F0446"/>
    <w:rsid w:val="000F06C2"/>
    <w:rsid w:val="000F16B9"/>
    <w:rsid w:val="000F18C6"/>
    <w:rsid w:val="000F229D"/>
    <w:rsid w:val="000F2913"/>
    <w:rsid w:val="000F3659"/>
    <w:rsid w:val="000F3A9B"/>
    <w:rsid w:val="000F3D50"/>
    <w:rsid w:val="000F49C8"/>
    <w:rsid w:val="000F5727"/>
    <w:rsid w:val="000F5C66"/>
    <w:rsid w:val="000F6B89"/>
    <w:rsid w:val="000F6D9D"/>
    <w:rsid w:val="001003B6"/>
    <w:rsid w:val="00101250"/>
    <w:rsid w:val="00101D3F"/>
    <w:rsid w:val="00102F1D"/>
    <w:rsid w:val="00103067"/>
    <w:rsid w:val="001031EB"/>
    <w:rsid w:val="0010371D"/>
    <w:rsid w:val="00103B7D"/>
    <w:rsid w:val="0010424D"/>
    <w:rsid w:val="001050BB"/>
    <w:rsid w:val="00105264"/>
    <w:rsid w:val="0010606A"/>
    <w:rsid w:val="00106219"/>
    <w:rsid w:val="001078CB"/>
    <w:rsid w:val="00107ABE"/>
    <w:rsid w:val="00110098"/>
    <w:rsid w:val="0011017D"/>
    <w:rsid w:val="00110446"/>
    <w:rsid w:val="00111CFA"/>
    <w:rsid w:val="001127D8"/>
    <w:rsid w:val="00116075"/>
    <w:rsid w:val="00116E83"/>
    <w:rsid w:val="0012107A"/>
    <w:rsid w:val="0012242B"/>
    <w:rsid w:val="00123DE8"/>
    <w:rsid w:val="0012411D"/>
    <w:rsid w:val="00124327"/>
    <w:rsid w:val="001250FB"/>
    <w:rsid w:val="0012532A"/>
    <w:rsid w:val="0012715E"/>
    <w:rsid w:val="0012752C"/>
    <w:rsid w:val="00130102"/>
    <w:rsid w:val="0013198F"/>
    <w:rsid w:val="001336E1"/>
    <w:rsid w:val="00133D7D"/>
    <w:rsid w:val="001340D7"/>
    <w:rsid w:val="00134B07"/>
    <w:rsid w:val="00135FAF"/>
    <w:rsid w:val="001368C3"/>
    <w:rsid w:val="00136E88"/>
    <w:rsid w:val="00137FEE"/>
    <w:rsid w:val="0014086D"/>
    <w:rsid w:val="00140ABB"/>
    <w:rsid w:val="00140C36"/>
    <w:rsid w:val="00140E8C"/>
    <w:rsid w:val="00141CF0"/>
    <w:rsid w:val="001444AD"/>
    <w:rsid w:val="00145663"/>
    <w:rsid w:val="001469D1"/>
    <w:rsid w:val="00146C3C"/>
    <w:rsid w:val="001474AF"/>
    <w:rsid w:val="00147616"/>
    <w:rsid w:val="001476F1"/>
    <w:rsid w:val="00150173"/>
    <w:rsid w:val="00150436"/>
    <w:rsid w:val="00150626"/>
    <w:rsid w:val="0015182B"/>
    <w:rsid w:val="00151C85"/>
    <w:rsid w:val="00153F9A"/>
    <w:rsid w:val="00154779"/>
    <w:rsid w:val="00154967"/>
    <w:rsid w:val="00154C81"/>
    <w:rsid w:val="001553BC"/>
    <w:rsid w:val="00155654"/>
    <w:rsid w:val="0015583A"/>
    <w:rsid w:val="00156F49"/>
    <w:rsid w:val="0015723F"/>
    <w:rsid w:val="0015774B"/>
    <w:rsid w:val="00157B96"/>
    <w:rsid w:val="00157E91"/>
    <w:rsid w:val="0016136C"/>
    <w:rsid w:val="001614B6"/>
    <w:rsid w:val="00162468"/>
    <w:rsid w:val="001628CD"/>
    <w:rsid w:val="00162C31"/>
    <w:rsid w:val="00162DD2"/>
    <w:rsid w:val="001637C3"/>
    <w:rsid w:val="001638AF"/>
    <w:rsid w:val="00163E71"/>
    <w:rsid w:val="001643EA"/>
    <w:rsid w:val="001656C2"/>
    <w:rsid w:val="0016587D"/>
    <w:rsid w:val="00165EBD"/>
    <w:rsid w:val="00166329"/>
    <w:rsid w:val="00167F1F"/>
    <w:rsid w:val="00167FB0"/>
    <w:rsid w:val="001703BA"/>
    <w:rsid w:val="00170DFD"/>
    <w:rsid w:val="001715BA"/>
    <w:rsid w:val="00172297"/>
    <w:rsid w:val="001725B8"/>
    <w:rsid w:val="00172C25"/>
    <w:rsid w:val="0017304F"/>
    <w:rsid w:val="001730C0"/>
    <w:rsid w:val="00174AE6"/>
    <w:rsid w:val="00174E58"/>
    <w:rsid w:val="001752A4"/>
    <w:rsid w:val="00176442"/>
    <w:rsid w:val="00176A79"/>
    <w:rsid w:val="00177755"/>
    <w:rsid w:val="00180038"/>
    <w:rsid w:val="001803E5"/>
    <w:rsid w:val="00180457"/>
    <w:rsid w:val="00180DC2"/>
    <w:rsid w:val="001814C2"/>
    <w:rsid w:val="00181895"/>
    <w:rsid w:val="00181CC9"/>
    <w:rsid w:val="00183015"/>
    <w:rsid w:val="00183192"/>
    <w:rsid w:val="0018393D"/>
    <w:rsid w:val="001866F3"/>
    <w:rsid w:val="001867AC"/>
    <w:rsid w:val="00186BEC"/>
    <w:rsid w:val="00187914"/>
    <w:rsid w:val="00190318"/>
    <w:rsid w:val="0019038C"/>
    <w:rsid w:val="0019096A"/>
    <w:rsid w:val="00190EBF"/>
    <w:rsid w:val="001920F1"/>
    <w:rsid w:val="00192827"/>
    <w:rsid w:val="00192F07"/>
    <w:rsid w:val="00193864"/>
    <w:rsid w:val="001945F5"/>
    <w:rsid w:val="00194C91"/>
    <w:rsid w:val="00196D6E"/>
    <w:rsid w:val="00196E94"/>
    <w:rsid w:val="001A0115"/>
    <w:rsid w:val="001A02C3"/>
    <w:rsid w:val="001A0D6F"/>
    <w:rsid w:val="001A267E"/>
    <w:rsid w:val="001A2CFB"/>
    <w:rsid w:val="001A326A"/>
    <w:rsid w:val="001A3284"/>
    <w:rsid w:val="001A4D0C"/>
    <w:rsid w:val="001A527F"/>
    <w:rsid w:val="001A5C4D"/>
    <w:rsid w:val="001A661A"/>
    <w:rsid w:val="001A6966"/>
    <w:rsid w:val="001A6F4E"/>
    <w:rsid w:val="001A738D"/>
    <w:rsid w:val="001A7D9E"/>
    <w:rsid w:val="001B0ABA"/>
    <w:rsid w:val="001B1B9B"/>
    <w:rsid w:val="001B26BC"/>
    <w:rsid w:val="001B2FD8"/>
    <w:rsid w:val="001B404B"/>
    <w:rsid w:val="001B40FB"/>
    <w:rsid w:val="001B4401"/>
    <w:rsid w:val="001B48F4"/>
    <w:rsid w:val="001B4E09"/>
    <w:rsid w:val="001B51BD"/>
    <w:rsid w:val="001B55A7"/>
    <w:rsid w:val="001B662A"/>
    <w:rsid w:val="001B688A"/>
    <w:rsid w:val="001B6C48"/>
    <w:rsid w:val="001B72B8"/>
    <w:rsid w:val="001B732D"/>
    <w:rsid w:val="001B7A10"/>
    <w:rsid w:val="001C0E82"/>
    <w:rsid w:val="001C2387"/>
    <w:rsid w:val="001C25C7"/>
    <w:rsid w:val="001C3081"/>
    <w:rsid w:val="001C334B"/>
    <w:rsid w:val="001C3DE8"/>
    <w:rsid w:val="001C404D"/>
    <w:rsid w:val="001C45A4"/>
    <w:rsid w:val="001C49A6"/>
    <w:rsid w:val="001C52E7"/>
    <w:rsid w:val="001C58E8"/>
    <w:rsid w:val="001C6639"/>
    <w:rsid w:val="001C6E5B"/>
    <w:rsid w:val="001C7CC6"/>
    <w:rsid w:val="001D010A"/>
    <w:rsid w:val="001D0388"/>
    <w:rsid w:val="001D0C53"/>
    <w:rsid w:val="001D0CAE"/>
    <w:rsid w:val="001D13B1"/>
    <w:rsid w:val="001D1E31"/>
    <w:rsid w:val="001D1FD5"/>
    <w:rsid w:val="001D266C"/>
    <w:rsid w:val="001D2745"/>
    <w:rsid w:val="001D2F20"/>
    <w:rsid w:val="001D4013"/>
    <w:rsid w:val="001D53E0"/>
    <w:rsid w:val="001D6C73"/>
    <w:rsid w:val="001D6D7D"/>
    <w:rsid w:val="001D7F22"/>
    <w:rsid w:val="001D7FBE"/>
    <w:rsid w:val="001E0D0A"/>
    <w:rsid w:val="001E0EE1"/>
    <w:rsid w:val="001E1603"/>
    <w:rsid w:val="001E18EF"/>
    <w:rsid w:val="001E5499"/>
    <w:rsid w:val="001E6083"/>
    <w:rsid w:val="001E629E"/>
    <w:rsid w:val="001E6496"/>
    <w:rsid w:val="001E65A1"/>
    <w:rsid w:val="001E71BE"/>
    <w:rsid w:val="001E73F1"/>
    <w:rsid w:val="001E76AF"/>
    <w:rsid w:val="001E7A60"/>
    <w:rsid w:val="001F1400"/>
    <w:rsid w:val="001F1904"/>
    <w:rsid w:val="001F29A3"/>
    <w:rsid w:val="001F303E"/>
    <w:rsid w:val="001F328D"/>
    <w:rsid w:val="001F386F"/>
    <w:rsid w:val="001F3D35"/>
    <w:rsid w:val="001F3E94"/>
    <w:rsid w:val="001F5A1B"/>
    <w:rsid w:val="001F6986"/>
    <w:rsid w:val="001F6F04"/>
    <w:rsid w:val="001F7415"/>
    <w:rsid w:val="001F7CEA"/>
    <w:rsid w:val="00200088"/>
    <w:rsid w:val="002010E2"/>
    <w:rsid w:val="00202E91"/>
    <w:rsid w:val="00202F8D"/>
    <w:rsid w:val="002032A7"/>
    <w:rsid w:val="00203D79"/>
    <w:rsid w:val="00204382"/>
    <w:rsid w:val="0020467C"/>
    <w:rsid w:val="0020559B"/>
    <w:rsid w:val="00205AC9"/>
    <w:rsid w:val="00205CB9"/>
    <w:rsid w:val="002068F7"/>
    <w:rsid w:val="00206BC8"/>
    <w:rsid w:val="0020706F"/>
    <w:rsid w:val="00207523"/>
    <w:rsid w:val="00207757"/>
    <w:rsid w:val="00207C97"/>
    <w:rsid w:val="0021003B"/>
    <w:rsid w:val="002115B6"/>
    <w:rsid w:val="00212888"/>
    <w:rsid w:val="002132B4"/>
    <w:rsid w:val="002134E4"/>
    <w:rsid w:val="0021373E"/>
    <w:rsid w:val="00213FC0"/>
    <w:rsid w:val="0021577A"/>
    <w:rsid w:val="00215A36"/>
    <w:rsid w:val="00215F4C"/>
    <w:rsid w:val="002168CE"/>
    <w:rsid w:val="0021714F"/>
    <w:rsid w:val="002177C2"/>
    <w:rsid w:val="00217D97"/>
    <w:rsid w:val="002201EE"/>
    <w:rsid w:val="002209AD"/>
    <w:rsid w:val="00220D46"/>
    <w:rsid w:val="0022391E"/>
    <w:rsid w:val="00224928"/>
    <w:rsid w:val="00225E29"/>
    <w:rsid w:val="0022790F"/>
    <w:rsid w:val="00230D37"/>
    <w:rsid w:val="00230E55"/>
    <w:rsid w:val="00231F28"/>
    <w:rsid w:val="00231F53"/>
    <w:rsid w:val="00232113"/>
    <w:rsid w:val="00233016"/>
    <w:rsid w:val="0023342B"/>
    <w:rsid w:val="00236005"/>
    <w:rsid w:val="002374B3"/>
    <w:rsid w:val="00237527"/>
    <w:rsid w:val="002377BA"/>
    <w:rsid w:val="002378D1"/>
    <w:rsid w:val="00240613"/>
    <w:rsid w:val="00240C0A"/>
    <w:rsid w:val="00241D23"/>
    <w:rsid w:val="0024214A"/>
    <w:rsid w:val="00242509"/>
    <w:rsid w:val="00242951"/>
    <w:rsid w:val="00243530"/>
    <w:rsid w:val="002439B5"/>
    <w:rsid w:val="0024598C"/>
    <w:rsid w:val="00245A51"/>
    <w:rsid w:val="00246AF1"/>
    <w:rsid w:val="00246E50"/>
    <w:rsid w:val="00247586"/>
    <w:rsid w:val="002476FC"/>
    <w:rsid w:val="0024782F"/>
    <w:rsid w:val="002479B1"/>
    <w:rsid w:val="00247B39"/>
    <w:rsid w:val="00250BE8"/>
    <w:rsid w:val="00251157"/>
    <w:rsid w:val="0025256E"/>
    <w:rsid w:val="002541C1"/>
    <w:rsid w:val="0025430F"/>
    <w:rsid w:val="00254389"/>
    <w:rsid w:val="00254619"/>
    <w:rsid w:val="00254F98"/>
    <w:rsid w:val="002553BF"/>
    <w:rsid w:val="002554BE"/>
    <w:rsid w:val="00256D7D"/>
    <w:rsid w:val="002575B3"/>
    <w:rsid w:val="002575D0"/>
    <w:rsid w:val="00257693"/>
    <w:rsid w:val="002578B5"/>
    <w:rsid w:val="002615F8"/>
    <w:rsid w:val="00261D25"/>
    <w:rsid w:val="002623CD"/>
    <w:rsid w:val="00262884"/>
    <w:rsid w:val="0026471E"/>
    <w:rsid w:val="002649D7"/>
    <w:rsid w:val="002656DB"/>
    <w:rsid w:val="00265BC0"/>
    <w:rsid w:val="0026730A"/>
    <w:rsid w:val="00267D95"/>
    <w:rsid w:val="00267E5B"/>
    <w:rsid w:val="0027126A"/>
    <w:rsid w:val="002716FD"/>
    <w:rsid w:val="00271E1F"/>
    <w:rsid w:val="00272AEB"/>
    <w:rsid w:val="00272E84"/>
    <w:rsid w:val="00274CB2"/>
    <w:rsid w:val="00275032"/>
    <w:rsid w:val="0027597D"/>
    <w:rsid w:val="00276158"/>
    <w:rsid w:val="00276496"/>
    <w:rsid w:val="00277296"/>
    <w:rsid w:val="002777DE"/>
    <w:rsid w:val="00281313"/>
    <w:rsid w:val="00281B1A"/>
    <w:rsid w:val="00281BDA"/>
    <w:rsid w:val="00282758"/>
    <w:rsid w:val="0028281E"/>
    <w:rsid w:val="00282999"/>
    <w:rsid w:val="00285277"/>
    <w:rsid w:val="00285C62"/>
    <w:rsid w:val="00287301"/>
    <w:rsid w:val="002879B7"/>
    <w:rsid w:val="00287DE2"/>
    <w:rsid w:val="002919D2"/>
    <w:rsid w:val="00291B44"/>
    <w:rsid w:val="00291EFD"/>
    <w:rsid w:val="002920A3"/>
    <w:rsid w:val="00292C77"/>
    <w:rsid w:val="00293088"/>
    <w:rsid w:val="0029385C"/>
    <w:rsid w:val="0029396F"/>
    <w:rsid w:val="00294CBA"/>
    <w:rsid w:val="0029595D"/>
    <w:rsid w:val="002974CC"/>
    <w:rsid w:val="00297558"/>
    <w:rsid w:val="002A0453"/>
    <w:rsid w:val="002A0AFD"/>
    <w:rsid w:val="002A1B89"/>
    <w:rsid w:val="002A2056"/>
    <w:rsid w:val="002A2212"/>
    <w:rsid w:val="002A327D"/>
    <w:rsid w:val="002A4A71"/>
    <w:rsid w:val="002A5D6F"/>
    <w:rsid w:val="002A63BD"/>
    <w:rsid w:val="002A78B3"/>
    <w:rsid w:val="002A7BF8"/>
    <w:rsid w:val="002B02D8"/>
    <w:rsid w:val="002B091D"/>
    <w:rsid w:val="002B1067"/>
    <w:rsid w:val="002B112D"/>
    <w:rsid w:val="002B2B5F"/>
    <w:rsid w:val="002B369A"/>
    <w:rsid w:val="002B3E40"/>
    <w:rsid w:val="002B4129"/>
    <w:rsid w:val="002B43F3"/>
    <w:rsid w:val="002B44F9"/>
    <w:rsid w:val="002B5894"/>
    <w:rsid w:val="002B76C3"/>
    <w:rsid w:val="002C03CF"/>
    <w:rsid w:val="002C0647"/>
    <w:rsid w:val="002C08F4"/>
    <w:rsid w:val="002C1A2B"/>
    <w:rsid w:val="002C1E30"/>
    <w:rsid w:val="002C2BA4"/>
    <w:rsid w:val="002C5333"/>
    <w:rsid w:val="002C59D6"/>
    <w:rsid w:val="002C6112"/>
    <w:rsid w:val="002C6586"/>
    <w:rsid w:val="002C6D9F"/>
    <w:rsid w:val="002C6E61"/>
    <w:rsid w:val="002C71E4"/>
    <w:rsid w:val="002C7DEE"/>
    <w:rsid w:val="002C7F6A"/>
    <w:rsid w:val="002D046C"/>
    <w:rsid w:val="002D12FD"/>
    <w:rsid w:val="002D1418"/>
    <w:rsid w:val="002D1FC7"/>
    <w:rsid w:val="002D24C4"/>
    <w:rsid w:val="002D26CF"/>
    <w:rsid w:val="002D3DF2"/>
    <w:rsid w:val="002D3E1B"/>
    <w:rsid w:val="002D46A3"/>
    <w:rsid w:val="002D56E0"/>
    <w:rsid w:val="002D5AB1"/>
    <w:rsid w:val="002D648B"/>
    <w:rsid w:val="002D655D"/>
    <w:rsid w:val="002D6CA8"/>
    <w:rsid w:val="002D7229"/>
    <w:rsid w:val="002D7954"/>
    <w:rsid w:val="002E0F49"/>
    <w:rsid w:val="002E1262"/>
    <w:rsid w:val="002E2055"/>
    <w:rsid w:val="002E3122"/>
    <w:rsid w:val="002E35D6"/>
    <w:rsid w:val="002E3D68"/>
    <w:rsid w:val="002E4A54"/>
    <w:rsid w:val="002E4E75"/>
    <w:rsid w:val="002E516A"/>
    <w:rsid w:val="002E6B5F"/>
    <w:rsid w:val="002E6CC8"/>
    <w:rsid w:val="002E6EA3"/>
    <w:rsid w:val="002E6FB9"/>
    <w:rsid w:val="002E713E"/>
    <w:rsid w:val="002E7C43"/>
    <w:rsid w:val="002F0634"/>
    <w:rsid w:val="002F0B1D"/>
    <w:rsid w:val="002F1FAE"/>
    <w:rsid w:val="002F3C3E"/>
    <w:rsid w:val="002F3CD7"/>
    <w:rsid w:val="002F42C9"/>
    <w:rsid w:val="002F63AB"/>
    <w:rsid w:val="003021D2"/>
    <w:rsid w:val="003026B9"/>
    <w:rsid w:val="00302933"/>
    <w:rsid w:val="00302964"/>
    <w:rsid w:val="00302E74"/>
    <w:rsid w:val="003030E5"/>
    <w:rsid w:val="00303300"/>
    <w:rsid w:val="0030398D"/>
    <w:rsid w:val="00303B10"/>
    <w:rsid w:val="0030412E"/>
    <w:rsid w:val="003043C5"/>
    <w:rsid w:val="003044BE"/>
    <w:rsid w:val="00304660"/>
    <w:rsid w:val="00305494"/>
    <w:rsid w:val="00305735"/>
    <w:rsid w:val="00305B49"/>
    <w:rsid w:val="00307024"/>
    <w:rsid w:val="00307165"/>
    <w:rsid w:val="003104C3"/>
    <w:rsid w:val="003104F0"/>
    <w:rsid w:val="0031083A"/>
    <w:rsid w:val="00310DE4"/>
    <w:rsid w:val="003115D9"/>
    <w:rsid w:val="0031167D"/>
    <w:rsid w:val="00312D8C"/>
    <w:rsid w:val="00313884"/>
    <w:rsid w:val="00313BCD"/>
    <w:rsid w:val="00314031"/>
    <w:rsid w:val="00314762"/>
    <w:rsid w:val="003157AF"/>
    <w:rsid w:val="00315820"/>
    <w:rsid w:val="00316B25"/>
    <w:rsid w:val="00317598"/>
    <w:rsid w:val="00317961"/>
    <w:rsid w:val="00317C6E"/>
    <w:rsid w:val="00320C44"/>
    <w:rsid w:val="00321B7D"/>
    <w:rsid w:val="003224AA"/>
    <w:rsid w:val="00322B4A"/>
    <w:rsid w:val="003233CB"/>
    <w:rsid w:val="003249B2"/>
    <w:rsid w:val="0032502A"/>
    <w:rsid w:val="003251FD"/>
    <w:rsid w:val="003256D0"/>
    <w:rsid w:val="003264B2"/>
    <w:rsid w:val="00327DF7"/>
    <w:rsid w:val="00330CC1"/>
    <w:rsid w:val="00331581"/>
    <w:rsid w:val="00331A18"/>
    <w:rsid w:val="00332582"/>
    <w:rsid w:val="003325AA"/>
    <w:rsid w:val="0033296D"/>
    <w:rsid w:val="00332B41"/>
    <w:rsid w:val="0033441B"/>
    <w:rsid w:val="00334886"/>
    <w:rsid w:val="0033488E"/>
    <w:rsid w:val="00334B1B"/>
    <w:rsid w:val="00334BCE"/>
    <w:rsid w:val="0033690D"/>
    <w:rsid w:val="00336D9B"/>
    <w:rsid w:val="00337816"/>
    <w:rsid w:val="0034025C"/>
    <w:rsid w:val="003405C0"/>
    <w:rsid w:val="003407E8"/>
    <w:rsid w:val="0034209A"/>
    <w:rsid w:val="003423AB"/>
    <w:rsid w:val="00342DBC"/>
    <w:rsid w:val="00343AC0"/>
    <w:rsid w:val="0034454D"/>
    <w:rsid w:val="00344B6A"/>
    <w:rsid w:val="00345938"/>
    <w:rsid w:val="00345A7F"/>
    <w:rsid w:val="00345B52"/>
    <w:rsid w:val="00346009"/>
    <w:rsid w:val="0034749C"/>
    <w:rsid w:val="00347C16"/>
    <w:rsid w:val="00347DA0"/>
    <w:rsid w:val="00347F81"/>
    <w:rsid w:val="003507A4"/>
    <w:rsid w:val="0035190B"/>
    <w:rsid w:val="0035212D"/>
    <w:rsid w:val="003521D7"/>
    <w:rsid w:val="003521D8"/>
    <w:rsid w:val="0035241D"/>
    <w:rsid w:val="00352A99"/>
    <w:rsid w:val="0035346A"/>
    <w:rsid w:val="00354B02"/>
    <w:rsid w:val="003552D2"/>
    <w:rsid w:val="00355C51"/>
    <w:rsid w:val="00360110"/>
    <w:rsid w:val="003606E5"/>
    <w:rsid w:val="0036093F"/>
    <w:rsid w:val="00360ED1"/>
    <w:rsid w:val="003612E0"/>
    <w:rsid w:val="00361958"/>
    <w:rsid w:val="00361E1B"/>
    <w:rsid w:val="00362238"/>
    <w:rsid w:val="00362712"/>
    <w:rsid w:val="00362C14"/>
    <w:rsid w:val="0036353A"/>
    <w:rsid w:val="003646C0"/>
    <w:rsid w:val="003646D1"/>
    <w:rsid w:val="003646ED"/>
    <w:rsid w:val="00364A7C"/>
    <w:rsid w:val="00365044"/>
    <w:rsid w:val="003657F9"/>
    <w:rsid w:val="00365D58"/>
    <w:rsid w:val="00366333"/>
    <w:rsid w:val="00366515"/>
    <w:rsid w:val="00366B91"/>
    <w:rsid w:val="00367AF3"/>
    <w:rsid w:val="00370E6E"/>
    <w:rsid w:val="00371B43"/>
    <w:rsid w:val="00371DA8"/>
    <w:rsid w:val="00371EA2"/>
    <w:rsid w:val="003724CC"/>
    <w:rsid w:val="003729E1"/>
    <w:rsid w:val="00372B4A"/>
    <w:rsid w:val="00373105"/>
    <w:rsid w:val="00373D32"/>
    <w:rsid w:val="00374052"/>
    <w:rsid w:val="00374222"/>
    <w:rsid w:val="0037468B"/>
    <w:rsid w:val="00374698"/>
    <w:rsid w:val="003753B7"/>
    <w:rsid w:val="003754F0"/>
    <w:rsid w:val="0037558B"/>
    <w:rsid w:val="00375C7B"/>
    <w:rsid w:val="00377AED"/>
    <w:rsid w:val="00377F0E"/>
    <w:rsid w:val="003802B2"/>
    <w:rsid w:val="003804DE"/>
    <w:rsid w:val="003807D2"/>
    <w:rsid w:val="00381618"/>
    <w:rsid w:val="00381BBC"/>
    <w:rsid w:val="00382627"/>
    <w:rsid w:val="00382DFC"/>
    <w:rsid w:val="00383719"/>
    <w:rsid w:val="00383F9D"/>
    <w:rsid w:val="00385FE4"/>
    <w:rsid w:val="00386C87"/>
    <w:rsid w:val="0038778B"/>
    <w:rsid w:val="00387BB8"/>
    <w:rsid w:val="00390844"/>
    <w:rsid w:val="00390FD3"/>
    <w:rsid w:val="00391726"/>
    <w:rsid w:val="00391D8E"/>
    <w:rsid w:val="00395EA1"/>
    <w:rsid w:val="00396261"/>
    <w:rsid w:val="00396C9F"/>
    <w:rsid w:val="00397762"/>
    <w:rsid w:val="00397A0F"/>
    <w:rsid w:val="003A05F7"/>
    <w:rsid w:val="003A0E4B"/>
    <w:rsid w:val="003A0E4E"/>
    <w:rsid w:val="003A1DF0"/>
    <w:rsid w:val="003A1EC4"/>
    <w:rsid w:val="003A2A8B"/>
    <w:rsid w:val="003A2D53"/>
    <w:rsid w:val="003A2FC0"/>
    <w:rsid w:val="003A311B"/>
    <w:rsid w:val="003A3139"/>
    <w:rsid w:val="003A3926"/>
    <w:rsid w:val="003A3B90"/>
    <w:rsid w:val="003A4057"/>
    <w:rsid w:val="003A4767"/>
    <w:rsid w:val="003A4980"/>
    <w:rsid w:val="003A4C3E"/>
    <w:rsid w:val="003A4FE5"/>
    <w:rsid w:val="003A5F67"/>
    <w:rsid w:val="003A7561"/>
    <w:rsid w:val="003A7655"/>
    <w:rsid w:val="003B056D"/>
    <w:rsid w:val="003B084A"/>
    <w:rsid w:val="003B0906"/>
    <w:rsid w:val="003B0F79"/>
    <w:rsid w:val="003B1033"/>
    <w:rsid w:val="003B19B4"/>
    <w:rsid w:val="003B2461"/>
    <w:rsid w:val="003B25A4"/>
    <w:rsid w:val="003B2E56"/>
    <w:rsid w:val="003B3736"/>
    <w:rsid w:val="003B3ACB"/>
    <w:rsid w:val="003B3ACE"/>
    <w:rsid w:val="003B48DC"/>
    <w:rsid w:val="003B5CDA"/>
    <w:rsid w:val="003B6637"/>
    <w:rsid w:val="003B667C"/>
    <w:rsid w:val="003B6B9F"/>
    <w:rsid w:val="003B7CED"/>
    <w:rsid w:val="003C13E4"/>
    <w:rsid w:val="003C16F3"/>
    <w:rsid w:val="003C1A42"/>
    <w:rsid w:val="003C25CB"/>
    <w:rsid w:val="003C2E96"/>
    <w:rsid w:val="003C3466"/>
    <w:rsid w:val="003C47D7"/>
    <w:rsid w:val="003C5533"/>
    <w:rsid w:val="003C5C4A"/>
    <w:rsid w:val="003C6455"/>
    <w:rsid w:val="003C6CE6"/>
    <w:rsid w:val="003C7310"/>
    <w:rsid w:val="003C78D7"/>
    <w:rsid w:val="003C7CEE"/>
    <w:rsid w:val="003D1A30"/>
    <w:rsid w:val="003D2043"/>
    <w:rsid w:val="003D2712"/>
    <w:rsid w:val="003D3AF6"/>
    <w:rsid w:val="003D3F00"/>
    <w:rsid w:val="003D5307"/>
    <w:rsid w:val="003D544F"/>
    <w:rsid w:val="003D5F15"/>
    <w:rsid w:val="003D62E0"/>
    <w:rsid w:val="003D6713"/>
    <w:rsid w:val="003D6FBC"/>
    <w:rsid w:val="003D7321"/>
    <w:rsid w:val="003D787D"/>
    <w:rsid w:val="003D7990"/>
    <w:rsid w:val="003D7E57"/>
    <w:rsid w:val="003E0493"/>
    <w:rsid w:val="003E0AC7"/>
    <w:rsid w:val="003E0E48"/>
    <w:rsid w:val="003E1D82"/>
    <w:rsid w:val="003E1EF7"/>
    <w:rsid w:val="003E2056"/>
    <w:rsid w:val="003E61D8"/>
    <w:rsid w:val="003E64AC"/>
    <w:rsid w:val="003E67FD"/>
    <w:rsid w:val="003E7337"/>
    <w:rsid w:val="003E7438"/>
    <w:rsid w:val="003E7C95"/>
    <w:rsid w:val="003F008A"/>
    <w:rsid w:val="003F065B"/>
    <w:rsid w:val="003F0D68"/>
    <w:rsid w:val="003F0F23"/>
    <w:rsid w:val="003F140D"/>
    <w:rsid w:val="003F1850"/>
    <w:rsid w:val="003F2FB0"/>
    <w:rsid w:val="003F3E9C"/>
    <w:rsid w:val="003F45D2"/>
    <w:rsid w:val="003F4D9B"/>
    <w:rsid w:val="003F4EED"/>
    <w:rsid w:val="003F50AE"/>
    <w:rsid w:val="003F53BD"/>
    <w:rsid w:val="003F5670"/>
    <w:rsid w:val="003F6A08"/>
    <w:rsid w:val="003F749A"/>
    <w:rsid w:val="003F7694"/>
    <w:rsid w:val="003F7E7A"/>
    <w:rsid w:val="003F7F41"/>
    <w:rsid w:val="003F7F5B"/>
    <w:rsid w:val="0040001A"/>
    <w:rsid w:val="0040005E"/>
    <w:rsid w:val="00401D83"/>
    <w:rsid w:val="00402052"/>
    <w:rsid w:val="0040295D"/>
    <w:rsid w:val="00403161"/>
    <w:rsid w:val="0040379F"/>
    <w:rsid w:val="00403823"/>
    <w:rsid w:val="00403B95"/>
    <w:rsid w:val="00404B99"/>
    <w:rsid w:val="0040569D"/>
    <w:rsid w:val="0040636D"/>
    <w:rsid w:val="00407CAB"/>
    <w:rsid w:val="00407DD4"/>
    <w:rsid w:val="004107BC"/>
    <w:rsid w:val="00410823"/>
    <w:rsid w:val="00412DF5"/>
    <w:rsid w:val="00413674"/>
    <w:rsid w:val="00413CE3"/>
    <w:rsid w:val="004149C9"/>
    <w:rsid w:val="00415A87"/>
    <w:rsid w:val="00416B35"/>
    <w:rsid w:val="004170CA"/>
    <w:rsid w:val="00417300"/>
    <w:rsid w:val="00421316"/>
    <w:rsid w:val="0042239F"/>
    <w:rsid w:val="0042262E"/>
    <w:rsid w:val="0042299B"/>
    <w:rsid w:val="00423654"/>
    <w:rsid w:val="00424881"/>
    <w:rsid w:val="004249FF"/>
    <w:rsid w:val="00425C8E"/>
    <w:rsid w:val="0042629A"/>
    <w:rsid w:val="004271EC"/>
    <w:rsid w:val="00427B03"/>
    <w:rsid w:val="00431604"/>
    <w:rsid w:val="00432075"/>
    <w:rsid w:val="0043218E"/>
    <w:rsid w:val="0043287D"/>
    <w:rsid w:val="004328C4"/>
    <w:rsid w:val="00432D35"/>
    <w:rsid w:val="00433680"/>
    <w:rsid w:val="00433763"/>
    <w:rsid w:val="00435BFB"/>
    <w:rsid w:val="004362A9"/>
    <w:rsid w:val="0043639D"/>
    <w:rsid w:val="0043724B"/>
    <w:rsid w:val="0043784D"/>
    <w:rsid w:val="00437B64"/>
    <w:rsid w:val="00437EC5"/>
    <w:rsid w:val="004403F8"/>
    <w:rsid w:val="00440556"/>
    <w:rsid w:val="004414BA"/>
    <w:rsid w:val="00442B06"/>
    <w:rsid w:val="00442B1C"/>
    <w:rsid w:val="004432F0"/>
    <w:rsid w:val="00443601"/>
    <w:rsid w:val="00444E69"/>
    <w:rsid w:val="00445466"/>
    <w:rsid w:val="00445CD0"/>
    <w:rsid w:val="00445DF9"/>
    <w:rsid w:val="00446400"/>
    <w:rsid w:val="00446483"/>
    <w:rsid w:val="0044761A"/>
    <w:rsid w:val="004476CD"/>
    <w:rsid w:val="00447F1E"/>
    <w:rsid w:val="0045051E"/>
    <w:rsid w:val="00450993"/>
    <w:rsid w:val="00450F2B"/>
    <w:rsid w:val="00451457"/>
    <w:rsid w:val="00451470"/>
    <w:rsid w:val="00451550"/>
    <w:rsid w:val="00452308"/>
    <w:rsid w:val="0045357F"/>
    <w:rsid w:val="00454239"/>
    <w:rsid w:val="00454973"/>
    <w:rsid w:val="00454FFA"/>
    <w:rsid w:val="00455626"/>
    <w:rsid w:val="00455ABC"/>
    <w:rsid w:val="004566D5"/>
    <w:rsid w:val="00456DC4"/>
    <w:rsid w:val="00456FA5"/>
    <w:rsid w:val="00457375"/>
    <w:rsid w:val="00457730"/>
    <w:rsid w:val="00457AD5"/>
    <w:rsid w:val="0046178B"/>
    <w:rsid w:val="004643EF"/>
    <w:rsid w:val="00465174"/>
    <w:rsid w:val="004651B5"/>
    <w:rsid w:val="0046580F"/>
    <w:rsid w:val="00465B71"/>
    <w:rsid w:val="00465E17"/>
    <w:rsid w:val="004665A2"/>
    <w:rsid w:val="00467261"/>
    <w:rsid w:val="00470632"/>
    <w:rsid w:val="00471279"/>
    <w:rsid w:val="00472240"/>
    <w:rsid w:val="00472C4A"/>
    <w:rsid w:val="00473692"/>
    <w:rsid w:val="00473FF2"/>
    <w:rsid w:val="00475C86"/>
    <w:rsid w:val="004764E5"/>
    <w:rsid w:val="00476771"/>
    <w:rsid w:val="00476858"/>
    <w:rsid w:val="004768BC"/>
    <w:rsid w:val="004770A9"/>
    <w:rsid w:val="00477950"/>
    <w:rsid w:val="00480548"/>
    <w:rsid w:val="00480A75"/>
    <w:rsid w:val="00480B47"/>
    <w:rsid w:val="00480BB0"/>
    <w:rsid w:val="00480E2E"/>
    <w:rsid w:val="00483C89"/>
    <w:rsid w:val="0048427F"/>
    <w:rsid w:val="00485721"/>
    <w:rsid w:val="0048639C"/>
    <w:rsid w:val="00486428"/>
    <w:rsid w:val="00486BE1"/>
    <w:rsid w:val="0048706A"/>
    <w:rsid w:val="0049010D"/>
    <w:rsid w:val="004902AB"/>
    <w:rsid w:val="004909F3"/>
    <w:rsid w:val="0049120B"/>
    <w:rsid w:val="00491CAF"/>
    <w:rsid w:val="0049297F"/>
    <w:rsid w:val="00493F8D"/>
    <w:rsid w:val="004940B0"/>
    <w:rsid w:val="004957C9"/>
    <w:rsid w:val="00495F82"/>
    <w:rsid w:val="00495FAE"/>
    <w:rsid w:val="00496A60"/>
    <w:rsid w:val="00496E6F"/>
    <w:rsid w:val="00496F35"/>
    <w:rsid w:val="00497162"/>
    <w:rsid w:val="00497A41"/>
    <w:rsid w:val="00497D21"/>
    <w:rsid w:val="00497E61"/>
    <w:rsid w:val="004A04B7"/>
    <w:rsid w:val="004A0AD3"/>
    <w:rsid w:val="004A1318"/>
    <w:rsid w:val="004A1876"/>
    <w:rsid w:val="004A2302"/>
    <w:rsid w:val="004A2ABE"/>
    <w:rsid w:val="004A459F"/>
    <w:rsid w:val="004A45AE"/>
    <w:rsid w:val="004A48B0"/>
    <w:rsid w:val="004A5065"/>
    <w:rsid w:val="004A62F3"/>
    <w:rsid w:val="004A66AF"/>
    <w:rsid w:val="004A710B"/>
    <w:rsid w:val="004A74E3"/>
    <w:rsid w:val="004A783E"/>
    <w:rsid w:val="004B0853"/>
    <w:rsid w:val="004B243E"/>
    <w:rsid w:val="004B2A72"/>
    <w:rsid w:val="004B2D3A"/>
    <w:rsid w:val="004B3A2C"/>
    <w:rsid w:val="004B400E"/>
    <w:rsid w:val="004B5491"/>
    <w:rsid w:val="004B596B"/>
    <w:rsid w:val="004B5C52"/>
    <w:rsid w:val="004B73B4"/>
    <w:rsid w:val="004B7D4C"/>
    <w:rsid w:val="004B7FD9"/>
    <w:rsid w:val="004C1ED2"/>
    <w:rsid w:val="004C230A"/>
    <w:rsid w:val="004C25D6"/>
    <w:rsid w:val="004C2F38"/>
    <w:rsid w:val="004C3A22"/>
    <w:rsid w:val="004C3CB7"/>
    <w:rsid w:val="004C4175"/>
    <w:rsid w:val="004C542E"/>
    <w:rsid w:val="004C744D"/>
    <w:rsid w:val="004D0D16"/>
    <w:rsid w:val="004D11F0"/>
    <w:rsid w:val="004D1AF8"/>
    <w:rsid w:val="004D1DCD"/>
    <w:rsid w:val="004D235B"/>
    <w:rsid w:val="004D256E"/>
    <w:rsid w:val="004D6E67"/>
    <w:rsid w:val="004D6E9C"/>
    <w:rsid w:val="004D784C"/>
    <w:rsid w:val="004D7851"/>
    <w:rsid w:val="004E042A"/>
    <w:rsid w:val="004E11D7"/>
    <w:rsid w:val="004E164B"/>
    <w:rsid w:val="004E17E0"/>
    <w:rsid w:val="004E1A0F"/>
    <w:rsid w:val="004E2158"/>
    <w:rsid w:val="004E2978"/>
    <w:rsid w:val="004E2E0E"/>
    <w:rsid w:val="004E33BE"/>
    <w:rsid w:val="004E46FA"/>
    <w:rsid w:val="004E48A9"/>
    <w:rsid w:val="004E4C94"/>
    <w:rsid w:val="004E4DBE"/>
    <w:rsid w:val="004E6147"/>
    <w:rsid w:val="004E6B8D"/>
    <w:rsid w:val="004E7922"/>
    <w:rsid w:val="004F0497"/>
    <w:rsid w:val="004F0B22"/>
    <w:rsid w:val="004F0B7A"/>
    <w:rsid w:val="004F2CCE"/>
    <w:rsid w:val="004F2DCD"/>
    <w:rsid w:val="004F4330"/>
    <w:rsid w:val="004F4612"/>
    <w:rsid w:val="004F5465"/>
    <w:rsid w:val="004F5DE1"/>
    <w:rsid w:val="004F6311"/>
    <w:rsid w:val="004F6A42"/>
    <w:rsid w:val="004F6D77"/>
    <w:rsid w:val="004F6E6D"/>
    <w:rsid w:val="004F7E20"/>
    <w:rsid w:val="004F7E92"/>
    <w:rsid w:val="005018AA"/>
    <w:rsid w:val="00501E6A"/>
    <w:rsid w:val="00503916"/>
    <w:rsid w:val="00503977"/>
    <w:rsid w:val="00504C34"/>
    <w:rsid w:val="00504ECB"/>
    <w:rsid w:val="00504FA4"/>
    <w:rsid w:val="00505191"/>
    <w:rsid w:val="00505363"/>
    <w:rsid w:val="00505797"/>
    <w:rsid w:val="0050663F"/>
    <w:rsid w:val="00506B05"/>
    <w:rsid w:val="005077A9"/>
    <w:rsid w:val="00507DB9"/>
    <w:rsid w:val="00510CA6"/>
    <w:rsid w:val="0051157B"/>
    <w:rsid w:val="00511DFB"/>
    <w:rsid w:val="00512B13"/>
    <w:rsid w:val="00512D31"/>
    <w:rsid w:val="00512DCF"/>
    <w:rsid w:val="0051567A"/>
    <w:rsid w:val="00516FFD"/>
    <w:rsid w:val="00517334"/>
    <w:rsid w:val="00517675"/>
    <w:rsid w:val="005179D0"/>
    <w:rsid w:val="005201B2"/>
    <w:rsid w:val="00520BDF"/>
    <w:rsid w:val="0052130E"/>
    <w:rsid w:val="00521379"/>
    <w:rsid w:val="0052392D"/>
    <w:rsid w:val="00523EB5"/>
    <w:rsid w:val="00524ADC"/>
    <w:rsid w:val="00524EE9"/>
    <w:rsid w:val="00525A7A"/>
    <w:rsid w:val="005264EB"/>
    <w:rsid w:val="00526BD0"/>
    <w:rsid w:val="00530516"/>
    <w:rsid w:val="0053211E"/>
    <w:rsid w:val="00532F11"/>
    <w:rsid w:val="0053322D"/>
    <w:rsid w:val="005332F9"/>
    <w:rsid w:val="00534116"/>
    <w:rsid w:val="00534419"/>
    <w:rsid w:val="00534A3E"/>
    <w:rsid w:val="00534F27"/>
    <w:rsid w:val="005350D7"/>
    <w:rsid w:val="00535770"/>
    <w:rsid w:val="00535C00"/>
    <w:rsid w:val="00535F05"/>
    <w:rsid w:val="005403A2"/>
    <w:rsid w:val="00540625"/>
    <w:rsid w:val="00540BE8"/>
    <w:rsid w:val="00540E3F"/>
    <w:rsid w:val="005411D0"/>
    <w:rsid w:val="005414F9"/>
    <w:rsid w:val="00541D7F"/>
    <w:rsid w:val="00542703"/>
    <w:rsid w:val="00542CDC"/>
    <w:rsid w:val="00542E83"/>
    <w:rsid w:val="00542F63"/>
    <w:rsid w:val="00544173"/>
    <w:rsid w:val="005455B7"/>
    <w:rsid w:val="00545FEC"/>
    <w:rsid w:val="0054659A"/>
    <w:rsid w:val="00546D84"/>
    <w:rsid w:val="00547C25"/>
    <w:rsid w:val="00547F79"/>
    <w:rsid w:val="005511A0"/>
    <w:rsid w:val="005519DA"/>
    <w:rsid w:val="00551DC5"/>
    <w:rsid w:val="00551FD2"/>
    <w:rsid w:val="00552126"/>
    <w:rsid w:val="005521CA"/>
    <w:rsid w:val="005526AB"/>
    <w:rsid w:val="00553871"/>
    <w:rsid w:val="00555536"/>
    <w:rsid w:val="00555D28"/>
    <w:rsid w:val="00555E2C"/>
    <w:rsid w:val="00555E55"/>
    <w:rsid w:val="005565F0"/>
    <w:rsid w:val="00556642"/>
    <w:rsid w:val="00556F30"/>
    <w:rsid w:val="0055710F"/>
    <w:rsid w:val="005574CD"/>
    <w:rsid w:val="00560096"/>
    <w:rsid w:val="005605DE"/>
    <w:rsid w:val="0056089D"/>
    <w:rsid w:val="005610B5"/>
    <w:rsid w:val="005614A6"/>
    <w:rsid w:val="005617C0"/>
    <w:rsid w:val="00561EF7"/>
    <w:rsid w:val="0056286C"/>
    <w:rsid w:val="00562D4C"/>
    <w:rsid w:val="0056512A"/>
    <w:rsid w:val="00565196"/>
    <w:rsid w:val="00565E00"/>
    <w:rsid w:val="00565E73"/>
    <w:rsid w:val="00566844"/>
    <w:rsid w:val="00566D3F"/>
    <w:rsid w:val="005673F3"/>
    <w:rsid w:val="00567667"/>
    <w:rsid w:val="00567A1D"/>
    <w:rsid w:val="005700CB"/>
    <w:rsid w:val="00570ACA"/>
    <w:rsid w:val="00570BCB"/>
    <w:rsid w:val="00571964"/>
    <w:rsid w:val="005731F1"/>
    <w:rsid w:val="005736DD"/>
    <w:rsid w:val="00573E8B"/>
    <w:rsid w:val="0057414B"/>
    <w:rsid w:val="005761FD"/>
    <w:rsid w:val="005763F6"/>
    <w:rsid w:val="005766BF"/>
    <w:rsid w:val="00576C5B"/>
    <w:rsid w:val="00577533"/>
    <w:rsid w:val="00577F86"/>
    <w:rsid w:val="005807CC"/>
    <w:rsid w:val="005813FA"/>
    <w:rsid w:val="00581DBA"/>
    <w:rsid w:val="005823D2"/>
    <w:rsid w:val="0058363B"/>
    <w:rsid w:val="0058394E"/>
    <w:rsid w:val="00583E31"/>
    <w:rsid w:val="0058422D"/>
    <w:rsid w:val="0058481B"/>
    <w:rsid w:val="005857D8"/>
    <w:rsid w:val="00585CB6"/>
    <w:rsid w:val="005864C9"/>
    <w:rsid w:val="0058685C"/>
    <w:rsid w:val="00590060"/>
    <w:rsid w:val="005910E0"/>
    <w:rsid w:val="0059202C"/>
    <w:rsid w:val="00592253"/>
    <w:rsid w:val="00592E9F"/>
    <w:rsid w:val="00593E52"/>
    <w:rsid w:val="005943A8"/>
    <w:rsid w:val="005951BE"/>
    <w:rsid w:val="005951E5"/>
    <w:rsid w:val="005953F4"/>
    <w:rsid w:val="00595D85"/>
    <w:rsid w:val="005968C2"/>
    <w:rsid w:val="0059791B"/>
    <w:rsid w:val="0059798E"/>
    <w:rsid w:val="005A0E6A"/>
    <w:rsid w:val="005A0E86"/>
    <w:rsid w:val="005A1A45"/>
    <w:rsid w:val="005A24DE"/>
    <w:rsid w:val="005A2E5A"/>
    <w:rsid w:val="005A324F"/>
    <w:rsid w:val="005A4E2C"/>
    <w:rsid w:val="005A4EBC"/>
    <w:rsid w:val="005A6A82"/>
    <w:rsid w:val="005A74D9"/>
    <w:rsid w:val="005B0D30"/>
    <w:rsid w:val="005B0DBE"/>
    <w:rsid w:val="005B17AA"/>
    <w:rsid w:val="005B18FD"/>
    <w:rsid w:val="005B2646"/>
    <w:rsid w:val="005B282F"/>
    <w:rsid w:val="005B2C9B"/>
    <w:rsid w:val="005B36FC"/>
    <w:rsid w:val="005B5DB0"/>
    <w:rsid w:val="005B5ED6"/>
    <w:rsid w:val="005B6223"/>
    <w:rsid w:val="005B68D0"/>
    <w:rsid w:val="005C02B9"/>
    <w:rsid w:val="005C1B3E"/>
    <w:rsid w:val="005C1DD3"/>
    <w:rsid w:val="005C2E50"/>
    <w:rsid w:val="005C3AEB"/>
    <w:rsid w:val="005C3EC8"/>
    <w:rsid w:val="005C4AA1"/>
    <w:rsid w:val="005C511F"/>
    <w:rsid w:val="005C56EA"/>
    <w:rsid w:val="005D023D"/>
    <w:rsid w:val="005D0A3C"/>
    <w:rsid w:val="005D25CB"/>
    <w:rsid w:val="005D3262"/>
    <w:rsid w:val="005D32C9"/>
    <w:rsid w:val="005D32F5"/>
    <w:rsid w:val="005D4C97"/>
    <w:rsid w:val="005D4DFC"/>
    <w:rsid w:val="005D5B67"/>
    <w:rsid w:val="005D5EFB"/>
    <w:rsid w:val="005D6787"/>
    <w:rsid w:val="005D6BF1"/>
    <w:rsid w:val="005D6D1A"/>
    <w:rsid w:val="005D7D8A"/>
    <w:rsid w:val="005D7DD0"/>
    <w:rsid w:val="005D7E28"/>
    <w:rsid w:val="005E04FB"/>
    <w:rsid w:val="005E1149"/>
    <w:rsid w:val="005E1A6D"/>
    <w:rsid w:val="005E221D"/>
    <w:rsid w:val="005E2C56"/>
    <w:rsid w:val="005E3631"/>
    <w:rsid w:val="005E3B3F"/>
    <w:rsid w:val="005E495C"/>
    <w:rsid w:val="005E5457"/>
    <w:rsid w:val="005E5532"/>
    <w:rsid w:val="005E56A1"/>
    <w:rsid w:val="005E5779"/>
    <w:rsid w:val="005E5B37"/>
    <w:rsid w:val="005E61C9"/>
    <w:rsid w:val="005E681D"/>
    <w:rsid w:val="005F1BB0"/>
    <w:rsid w:val="005F22C1"/>
    <w:rsid w:val="005F2469"/>
    <w:rsid w:val="005F2615"/>
    <w:rsid w:val="005F35F3"/>
    <w:rsid w:val="005F52FB"/>
    <w:rsid w:val="005F5E4B"/>
    <w:rsid w:val="005F666D"/>
    <w:rsid w:val="005F747B"/>
    <w:rsid w:val="0060182B"/>
    <w:rsid w:val="006027A5"/>
    <w:rsid w:val="00603DBB"/>
    <w:rsid w:val="00605159"/>
    <w:rsid w:val="00606703"/>
    <w:rsid w:val="00606720"/>
    <w:rsid w:val="006075B7"/>
    <w:rsid w:val="00610203"/>
    <w:rsid w:val="00610DFB"/>
    <w:rsid w:val="00611ADF"/>
    <w:rsid w:val="00611BDC"/>
    <w:rsid w:val="00611E3B"/>
    <w:rsid w:val="0061254B"/>
    <w:rsid w:val="00612E2A"/>
    <w:rsid w:val="00612EB1"/>
    <w:rsid w:val="0061364D"/>
    <w:rsid w:val="00613CB8"/>
    <w:rsid w:val="006161BA"/>
    <w:rsid w:val="0061626A"/>
    <w:rsid w:val="0061640F"/>
    <w:rsid w:val="006167ED"/>
    <w:rsid w:val="006174D8"/>
    <w:rsid w:val="0062019D"/>
    <w:rsid w:val="00620752"/>
    <w:rsid w:val="00621AC2"/>
    <w:rsid w:val="00622646"/>
    <w:rsid w:val="00622814"/>
    <w:rsid w:val="0062316D"/>
    <w:rsid w:val="00623662"/>
    <w:rsid w:val="00624311"/>
    <w:rsid w:val="0062470B"/>
    <w:rsid w:val="006247B4"/>
    <w:rsid w:val="006249A1"/>
    <w:rsid w:val="00624D46"/>
    <w:rsid w:val="006257AD"/>
    <w:rsid w:val="00626786"/>
    <w:rsid w:val="0063015B"/>
    <w:rsid w:val="006301FE"/>
    <w:rsid w:val="00630337"/>
    <w:rsid w:val="00630B3D"/>
    <w:rsid w:val="0063124E"/>
    <w:rsid w:val="00631966"/>
    <w:rsid w:val="006321C7"/>
    <w:rsid w:val="00632964"/>
    <w:rsid w:val="00633714"/>
    <w:rsid w:val="0063489D"/>
    <w:rsid w:val="00635703"/>
    <w:rsid w:val="006362C4"/>
    <w:rsid w:val="0063695D"/>
    <w:rsid w:val="00641418"/>
    <w:rsid w:val="0064193F"/>
    <w:rsid w:val="00641D20"/>
    <w:rsid w:val="0064254E"/>
    <w:rsid w:val="00642612"/>
    <w:rsid w:val="00643B2B"/>
    <w:rsid w:val="00643D70"/>
    <w:rsid w:val="006446F3"/>
    <w:rsid w:val="006459C7"/>
    <w:rsid w:val="00645A99"/>
    <w:rsid w:val="006462B9"/>
    <w:rsid w:val="0064675E"/>
    <w:rsid w:val="00647656"/>
    <w:rsid w:val="0064783D"/>
    <w:rsid w:val="0064795C"/>
    <w:rsid w:val="006479C3"/>
    <w:rsid w:val="00647FB1"/>
    <w:rsid w:val="00647FF4"/>
    <w:rsid w:val="006509A8"/>
    <w:rsid w:val="00650C66"/>
    <w:rsid w:val="0065130F"/>
    <w:rsid w:val="00651831"/>
    <w:rsid w:val="00651972"/>
    <w:rsid w:val="00651F7B"/>
    <w:rsid w:val="006523AA"/>
    <w:rsid w:val="006528CA"/>
    <w:rsid w:val="0065359A"/>
    <w:rsid w:val="0065395A"/>
    <w:rsid w:val="00653A54"/>
    <w:rsid w:val="00653F6C"/>
    <w:rsid w:val="006545C0"/>
    <w:rsid w:val="0065470B"/>
    <w:rsid w:val="0065476B"/>
    <w:rsid w:val="00654EA9"/>
    <w:rsid w:val="00655571"/>
    <w:rsid w:val="006555E4"/>
    <w:rsid w:val="00655A49"/>
    <w:rsid w:val="00655D3B"/>
    <w:rsid w:val="0065651F"/>
    <w:rsid w:val="006565DE"/>
    <w:rsid w:val="0065668E"/>
    <w:rsid w:val="0066082C"/>
    <w:rsid w:val="0066195F"/>
    <w:rsid w:val="0066273F"/>
    <w:rsid w:val="006634BC"/>
    <w:rsid w:val="006634C9"/>
    <w:rsid w:val="00663EF7"/>
    <w:rsid w:val="006648AC"/>
    <w:rsid w:val="006655BE"/>
    <w:rsid w:val="00665940"/>
    <w:rsid w:val="006667C5"/>
    <w:rsid w:val="006670A7"/>
    <w:rsid w:val="006672FD"/>
    <w:rsid w:val="0067032E"/>
    <w:rsid w:val="006720F4"/>
    <w:rsid w:val="006730DF"/>
    <w:rsid w:val="00674100"/>
    <w:rsid w:val="00674C7F"/>
    <w:rsid w:val="00674DD9"/>
    <w:rsid w:val="0067522E"/>
    <w:rsid w:val="0067551F"/>
    <w:rsid w:val="00675522"/>
    <w:rsid w:val="00675839"/>
    <w:rsid w:val="00676BDF"/>
    <w:rsid w:val="00676E2F"/>
    <w:rsid w:val="0067702A"/>
    <w:rsid w:val="00677581"/>
    <w:rsid w:val="006776B4"/>
    <w:rsid w:val="0068033C"/>
    <w:rsid w:val="0068080B"/>
    <w:rsid w:val="00681079"/>
    <w:rsid w:val="0068140F"/>
    <w:rsid w:val="00682170"/>
    <w:rsid w:val="006826AA"/>
    <w:rsid w:val="00682AF3"/>
    <w:rsid w:val="00683507"/>
    <w:rsid w:val="00683531"/>
    <w:rsid w:val="00683C5A"/>
    <w:rsid w:val="006847AE"/>
    <w:rsid w:val="00684CC5"/>
    <w:rsid w:val="006852C3"/>
    <w:rsid w:val="006856D1"/>
    <w:rsid w:val="006859C2"/>
    <w:rsid w:val="00685AC2"/>
    <w:rsid w:val="00686B6F"/>
    <w:rsid w:val="0068734D"/>
    <w:rsid w:val="006901C9"/>
    <w:rsid w:val="006918FF"/>
    <w:rsid w:val="0069272A"/>
    <w:rsid w:val="006946FD"/>
    <w:rsid w:val="006947BC"/>
    <w:rsid w:val="00694CAC"/>
    <w:rsid w:val="006958FF"/>
    <w:rsid w:val="006964DA"/>
    <w:rsid w:val="00696929"/>
    <w:rsid w:val="00696F26"/>
    <w:rsid w:val="0069720D"/>
    <w:rsid w:val="006974BB"/>
    <w:rsid w:val="00697A21"/>
    <w:rsid w:val="006A0C53"/>
    <w:rsid w:val="006A168A"/>
    <w:rsid w:val="006A244C"/>
    <w:rsid w:val="006A2860"/>
    <w:rsid w:val="006A2C2F"/>
    <w:rsid w:val="006A4812"/>
    <w:rsid w:val="006A4D94"/>
    <w:rsid w:val="006A586F"/>
    <w:rsid w:val="006A74B6"/>
    <w:rsid w:val="006A7FA2"/>
    <w:rsid w:val="006B11AA"/>
    <w:rsid w:val="006B11D4"/>
    <w:rsid w:val="006B2D1C"/>
    <w:rsid w:val="006B31A3"/>
    <w:rsid w:val="006B405E"/>
    <w:rsid w:val="006B408B"/>
    <w:rsid w:val="006B5297"/>
    <w:rsid w:val="006B5634"/>
    <w:rsid w:val="006B56E2"/>
    <w:rsid w:val="006B5C7E"/>
    <w:rsid w:val="006B5CEA"/>
    <w:rsid w:val="006B69B6"/>
    <w:rsid w:val="006B69DB"/>
    <w:rsid w:val="006B7A71"/>
    <w:rsid w:val="006C1530"/>
    <w:rsid w:val="006C166C"/>
    <w:rsid w:val="006C20E0"/>
    <w:rsid w:val="006C2D00"/>
    <w:rsid w:val="006C31CB"/>
    <w:rsid w:val="006C3391"/>
    <w:rsid w:val="006C4DAE"/>
    <w:rsid w:val="006C4E5E"/>
    <w:rsid w:val="006C4F40"/>
    <w:rsid w:val="006C516D"/>
    <w:rsid w:val="006C6FE1"/>
    <w:rsid w:val="006C7E56"/>
    <w:rsid w:val="006D08E4"/>
    <w:rsid w:val="006D18FF"/>
    <w:rsid w:val="006D240B"/>
    <w:rsid w:val="006D25E0"/>
    <w:rsid w:val="006D3A33"/>
    <w:rsid w:val="006D47A4"/>
    <w:rsid w:val="006D58CD"/>
    <w:rsid w:val="006D5AE5"/>
    <w:rsid w:val="006D6A75"/>
    <w:rsid w:val="006D6CD0"/>
    <w:rsid w:val="006D73E5"/>
    <w:rsid w:val="006D78DE"/>
    <w:rsid w:val="006D7A5A"/>
    <w:rsid w:val="006D7D89"/>
    <w:rsid w:val="006D7DAC"/>
    <w:rsid w:val="006D7F81"/>
    <w:rsid w:val="006E022E"/>
    <w:rsid w:val="006E0D40"/>
    <w:rsid w:val="006E1792"/>
    <w:rsid w:val="006E1AAE"/>
    <w:rsid w:val="006E1B91"/>
    <w:rsid w:val="006E20FD"/>
    <w:rsid w:val="006E2AED"/>
    <w:rsid w:val="006E3785"/>
    <w:rsid w:val="006E4176"/>
    <w:rsid w:val="006E533D"/>
    <w:rsid w:val="006E70CE"/>
    <w:rsid w:val="006E7238"/>
    <w:rsid w:val="006E7B0E"/>
    <w:rsid w:val="006F0225"/>
    <w:rsid w:val="006F16DF"/>
    <w:rsid w:val="006F2200"/>
    <w:rsid w:val="006F29BC"/>
    <w:rsid w:val="006F2C76"/>
    <w:rsid w:val="006F3BD6"/>
    <w:rsid w:val="006F42F5"/>
    <w:rsid w:val="006F509D"/>
    <w:rsid w:val="006F513A"/>
    <w:rsid w:val="006F59F2"/>
    <w:rsid w:val="007004BE"/>
    <w:rsid w:val="00703CD0"/>
    <w:rsid w:val="007040FA"/>
    <w:rsid w:val="0070548A"/>
    <w:rsid w:val="00705650"/>
    <w:rsid w:val="00706643"/>
    <w:rsid w:val="0070668C"/>
    <w:rsid w:val="007068D1"/>
    <w:rsid w:val="007069BE"/>
    <w:rsid w:val="00706EF7"/>
    <w:rsid w:val="00707846"/>
    <w:rsid w:val="00707BB4"/>
    <w:rsid w:val="00710744"/>
    <w:rsid w:val="007107A2"/>
    <w:rsid w:val="00711162"/>
    <w:rsid w:val="0071119F"/>
    <w:rsid w:val="00711A3B"/>
    <w:rsid w:val="00712BB4"/>
    <w:rsid w:val="00712DF8"/>
    <w:rsid w:val="00713134"/>
    <w:rsid w:val="00713B80"/>
    <w:rsid w:val="007144AA"/>
    <w:rsid w:val="00715B19"/>
    <w:rsid w:val="0071694F"/>
    <w:rsid w:val="007179AD"/>
    <w:rsid w:val="007179CD"/>
    <w:rsid w:val="0072005D"/>
    <w:rsid w:val="0072020A"/>
    <w:rsid w:val="007208E0"/>
    <w:rsid w:val="007208FE"/>
    <w:rsid w:val="0072140C"/>
    <w:rsid w:val="00721735"/>
    <w:rsid w:val="00721906"/>
    <w:rsid w:val="007223D1"/>
    <w:rsid w:val="00722B59"/>
    <w:rsid w:val="0072470F"/>
    <w:rsid w:val="007251FC"/>
    <w:rsid w:val="00725ACF"/>
    <w:rsid w:val="00725CC0"/>
    <w:rsid w:val="00726629"/>
    <w:rsid w:val="00726689"/>
    <w:rsid w:val="00726F86"/>
    <w:rsid w:val="00727586"/>
    <w:rsid w:val="00727712"/>
    <w:rsid w:val="007278C4"/>
    <w:rsid w:val="00730AF5"/>
    <w:rsid w:val="00730E64"/>
    <w:rsid w:val="00731319"/>
    <w:rsid w:val="00731564"/>
    <w:rsid w:val="0073160D"/>
    <w:rsid w:val="007330D2"/>
    <w:rsid w:val="007339FF"/>
    <w:rsid w:val="00734E1C"/>
    <w:rsid w:val="007355E9"/>
    <w:rsid w:val="00735A0F"/>
    <w:rsid w:val="00736453"/>
    <w:rsid w:val="00737B1B"/>
    <w:rsid w:val="00737B6B"/>
    <w:rsid w:val="00737F90"/>
    <w:rsid w:val="007407F6"/>
    <w:rsid w:val="00740CAB"/>
    <w:rsid w:val="007416A7"/>
    <w:rsid w:val="007418DE"/>
    <w:rsid w:val="00741C21"/>
    <w:rsid w:val="00741DB8"/>
    <w:rsid w:val="00742EC8"/>
    <w:rsid w:val="0074309F"/>
    <w:rsid w:val="007434DF"/>
    <w:rsid w:val="00743731"/>
    <w:rsid w:val="00743A3F"/>
    <w:rsid w:val="00744732"/>
    <w:rsid w:val="0074477A"/>
    <w:rsid w:val="007449DC"/>
    <w:rsid w:val="007456AF"/>
    <w:rsid w:val="00745DBA"/>
    <w:rsid w:val="007464A7"/>
    <w:rsid w:val="007467F9"/>
    <w:rsid w:val="0074741A"/>
    <w:rsid w:val="007504FC"/>
    <w:rsid w:val="007507EB"/>
    <w:rsid w:val="00750BAE"/>
    <w:rsid w:val="007515DD"/>
    <w:rsid w:val="00751905"/>
    <w:rsid w:val="00751C27"/>
    <w:rsid w:val="00751D8F"/>
    <w:rsid w:val="00752038"/>
    <w:rsid w:val="00752A7F"/>
    <w:rsid w:val="00752F27"/>
    <w:rsid w:val="00753BA9"/>
    <w:rsid w:val="00754246"/>
    <w:rsid w:val="007544F4"/>
    <w:rsid w:val="0075465C"/>
    <w:rsid w:val="007550DE"/>
    <w:rsid w:val="0075638A"/>
    <w:rsid w:val="0076081E"/>
    <w:rsid w:val="007609F5"/>
    <w:rsid w:val="00760B41"/>
    <w:rsid w:val="00761190"/>
    <w:rsid w:val="00761B51"/>
    <w:rsid w:val="00761EA5"/>
    <w:rsid w:val="00762B6A"/>
    <w:rsid w:val="007635FB"/>
    <w:rsid w:val="00765D23"/>
    <w:rsid w:val="007671C7"/>
    <w:rsid w:val="007674D6"/>
    <w:rsid w:val="00767698"/>
    <w:rsid w:val="00767C70"/>
    <w:rsid w:val="00767D8E"/>
    <w:rsid w:val="00767E4A"/>
    <w:rsid w:val="0077027E"/>
    <w:rsid w:val="00770282"/>
    <w:rsid w:val="00772102"/>
    <w:rsid w:val="00773119"/>
    <w:rsid w:val="00773A93"/>
    <w:rsid w:val="00774711"/>
    <w:rsid w:val="00775C48"/>
    <w:rsid w:val="00780BFE"/>
    <w:rsid w:val="00780E42"/>
    <w:rsid w:val="00780F84"/>
    <w:rsid w:val="00781519"/>
    <w:rsid w:val="007819C2"/>
    <w:rsid w:val="00781BAE"/>
    <w:rsid w:val="00782093"/>
    <w:rsid w:val="007822DE"/>
    <w:rsid w:val="00782643"/>
    <w:rsid w:val="00782932"/>
    <w:rsid w:val="00782FB3"/>
    <w:rsid w:val="0078474B"/>
    <w:rsid w:val="00784D59"/>
    <w:rsid w:val="007860BF"/>
    <w:rsid w:val="007860FD"/>
    <w:rsid w:val="00787147"/>
    <w:rsid w:val="00787699"/>
    <w:rsid w:val="007904CB"/>
    <w:rsid w:val="007919F0"/>
    <w:rsid w:val="00791E12"/>
    <w:rsid w:val="0079354C"/>
    <w:rsid w:val="00794DD5"/>
    <w:rsid w:val="0079527D"/>
    <w:rsid w:val="007953FD"/>
    <w:rsid w:val="00795C58"/>
    <w:rsid w:val="0079602E"/>
    <w:rsid w:val="00796798"/>
    <w:rsid w:val="00796F94"/>
    <w:rsid w:val="007A0221"/>
    <w:rsid w:val="007A055B"/>
    <w:rsid w:val="007A07BA"/>
    <w:rsid w:val="007A1156"/>
    <w:rsid w:val="007A14BB"/>
    <w:rsid w:val="007A1BFF"/>
    <w:rsid w:val="007A1C1B"/>
    <w:rsid w:val="007A2449"/>
    <w:rsid w:val="007A305F"/>
    <w:rsid w:val="007A30A4"/>
    <w:rsid w:val="007A4DCE"/>
    <w:rsid w:val="007A4EC7"/>
    <w:rsid w:val="007A5279"/>
    <w:rsid w:val="007A61B0"/>
    <w:rsid w:val="007A6714"/>
    <w:rsid w:val="007A6BD1"/>
    <w:rsid w:val="007A75F6"/>
    <w:rsid w:val="007A79BF"/>
    <w:rsid w:val="007B01BB"/>
    <w:rsid w:val="007B0413"/>
    <w:rsid w:val="007B0BD6"/>
    <w:rsid w:val="007B0EB3"/>
    <w:rsid w:val="007B1FBE"/>
    <w:rsid w:val="007B228C"/>
    <w:rsid w:val="007B26B3"/>
    <w:rsid w:val="007B2A6D"/>
    <w:rsid w:val="007B2CE8"/>
    <w:rsid w:val="007B3378"/>
    <w:rsid w:val="007B36A5"/>
    <w:rsid w:val="007B3DB8"/>
    <w:rsid w:val="007B45F6"/>
    <w:rsid w:val="007B47D5"/>
    <w:rsid w:val="007B493E"/>
    <w:rsid w:val="007B50F4"/>
    <w:rsid w:val="007B595C"/>
    <w:rsid w:val="007B5D97"/>
    <w:rsid w:val="007B66D6"/>
    <w:rsid w:val="007C0296"/>
    <w:rsid w:val="007C06B0"/>
    <w:rsid w:val="007C14EE"/>
    <w:rsid w:val="007C15A9"/>
    <w:rsid w:val="007C164A"/>
    <w:rsid w:val="007C1B5F"/>
    <w:rsid w:val="007C1C5A"/>
    <w:rsid w:val="007C20EB"/>
    <w:rsid w:val="007C2A85"/>
    <w:rsid w:val="007C2B9E"/>
    <w:rsid w:val="007C3F9A"/>
    <w:rsid w:val="007C4461"/>
    <w:rsid w:val="007C4A79"/>
    <w:rsid w:val="007C5C75"/>
    <w:rsid w:val="007C7F5E"/>
    <w:rsid w:val="007D072F"/>
    <w:rsid w:val="007D09B4"/>
    <w:rsid w:val="007D0CC6"/>
    <w:rsid w:val="007D0EE8"/>
    <w:rsid w:val="007D1AF2"/>
    <w:rsid w:val="007D28FE"/>
    <w:rsid w:val="007D2FB2"/>
    <w:rsid w:val="007D33E4"/>
    <w:rsid w:val="007D3D84"/>
    <w:rsid w:val="007D3E94"/>
    <w:rsid w:val="007D4CDF"/>
    <w:rsid w:val="007D5428"/>
    <w:rsid w:val="007D583E"/>
    <w:rsid w:val="007D66D2"/>
    <w:rsid w:val="007D6748"/>
    <w:rsid w:val="007D7ED0"/>
    <w:rsid w:val="007E02B5"/>
    <w:rsid w:val="007E0DAB"/>
    <w:rsid w:val="007E1023"/>
    <w:rsid w:val="007E12F1"/>
    <w:rsid w:val="007E2315"/>
    <w:rsid w:val="007E3D3E"/>
    <w:rsid w:val="007E3D45"/>
    <w:rsid w:val="007E3E6B"/>
    <w:rsid w:val="007E4F53"/>
    <w:rsid w:val="007E54BD"/>
    <w:rsid w:val="007E738B"/>
    <w:rsid w:val="007E757C"/>
    <w:rsid w:val="007E7E84"/>
    <w:rsid w:val="007F027D"/>
    <w:rsid w:val="007F0938"/>
    <w:rsid w:val="007F0DE2"/>
    <w:rsid w:val="007F172D"/>
    <w:rsid w:val="007F17F5"/>
    <w:rsid w:val="007F2491"/>
    <w:rsid w:val="007F25F4"/>
    <w:rsid w:val="007F2967"/>
    <w:rsid w:val="007F2E30"/>
    <w:rsid w:val="007F30BC"/>
    <w:rsid w:val="007F36C1"/>
    <w:rsid w:val="007F3BE0"/>
    <w:rsid w:val="007F3FCF"/>
    <w:rsid w:val="007F50C7"/>
    <w:rsid w:val="007F6CBA"/>
    <w:rsid w:val="007F6E24"/>
    <w:rsid w:val="007F6FA3"/>
    <w:rsid w:val="007F71F5"/>
    <w:rsid w:val="007F7E94"/>
    <w:rsid w:val="00800059"/>
    <w:rsid w:val="008003AF"/>
    <w:rsid w:val="0080060A"/>
    <w:rsid w:val="00800A2B"/>
    <w:rsid w:val="0080187B"/>
    <w:rsid w:val="008019DA"/>
    <w:rsid w:val="00801ED5"/>
    <w:rsid w:val="008033AE"/>
    <w:rsid w:val="008033CF"/>
    <w:rsid w:val="008034BC"/>
    <w:rsid w:val="0080350A"/>
    <w:rsid w:val="00803569"/>
    <w:rsid w:val="008042B4"/>
    <w:rsid w:val="00804755"/>
    <w:rsid w:val="008049EC"/>
    <w:rsid w:val="00805A56"/>
    <w:rsid w:val="0080781B"/>
    <w:rsid w:val="0081050A"/>
    <w:rsid w:val="0081094A"/>
    <w:rsid w:val="00810F6B"/>
    <w:rsid w:val="00811146"/>
    <w:rsid w:val="00812257"/>
    <w:rsid w:val="00812319"/>
    <w:rsid w:val="00813F47"/>
    <w:rsid w:val="008154C8"/>
    <w:rsid w:val="008156E2"/>
    <w:rsid w:val="0081710F"/>
    <w:rsid w:val="008176B2"/>
    <w:rsid w:val="00820096"/>
    <w:rsid w:val="0082013F"/>
    <w:rsid w:val="0082089E"/>
    <w:rsid w:val="00821288"/>
    <w:rsid w:val="00821B8A"/>
    <w:rsid w:val="0082209D"/>
    <w:rsid w:val="00822CE9"/>
    <w:rsid w:val="00823A45"/>
    <w:rsid w:val="00823C88"/>
    <w:rsid w:val="00824D94"/>
    <w:rsid w:val="00825896"/>
    <w:rsid w:val="00826127"/>
    <w:rsid w:val="00826532"/>
    <w:rsid w:val="0082680F"/>
    <w:rsid w:val="00826A4B"/>
    <w:rsid w:val="00830936"/>
    <w:rsid w:val="00830A04"/>
    <w:rsid w:val="00831B0E"/>
    <w:rsid w:val="0083256E"/>
    <w:rsid w:val="008325FC"/>
    <w:rsid w:val="00832763"/>
    <w:rsid w:val="00832955"/>
    <w:rsid w:val="00833ADD"/>
    <w:rsid w:val="00834021"/>
    <w:rsid w:val="008346A0"/>
    <w:rsid w:val="0083480B"/>
    <w:rsid w:val="008368C1"/>
    <w:rsid w:val="008369DE"/>
    <w:rsid w:val="008370BB"/>
    <w:rsid w:val="00837B4C"/>
    <w:rsid w:val="00840C4D"/>
    <w:rsid w:val="008414AC"/>
    <w:rsid w:val="008418D4"/>
    <w:rsid w:val="008424B0"/>
    <w:rsid w:val="0084262A"/>
    <w:rsid w:val="0084270C"/>
    <w:rsid w:val="00842E36"/>
    <w:rsid w:val="008432A4"/>
    <w:rsid w:val="0084391F"/>
    <w:rsid w:val="00843D68"/>
    <w:rsid w:val="00844CAB"/>
    <w:rsid w:val="00845AE7"/>
    <w:rsid w:val="008470CC"/>
    <w:rsid w:val="0084776A"/>
    <w:rsid w:val="00847B9E"/>
    <w:rsid w:val="00847DB8"/>
    <w:rsid w:val="00850C16"/>
    <w:rsid w:val="00850DE4"/>
    <w:rsid w:val="00851966"/>
    <w:rsid w:val="008523C2"/>
    <w:rsid w:val="00852A51"/>
    <w:rsid w:val="00852AAA"/>
    <w:rsid w:val="00852DF7"/>
    <w:rsid w:val="008530E8"/>
    <w:rsid w:val="00853B8C"/>
    <w:rsid w:val="00854E74"/>
    <w:rsid w:val="00856081"/>
    <w:rsid w:val="00856389"/>
    <w:rsid w:val="00857D97"/>
    <w:rsid w:val="00860216"/>
    <w:rsid w:val="00860291"/>
    <w:rsid w:val="00860E48"/>
    <w:rsid w:val="00861CFC"/>
    <w:rsid w:val="00862381"/>
    <w:rsid w:val="00862E99"/>
    <w:rsid w:val="008649D6"/>
    <w:rsid w:val="00865291"/>
    <w:rsid w:val="00865580"/>
    <w:rsid w:val="00865BDC"/>
    <w:rsid w:val="00865D87"/>
    <w:rsid w:val="00866706"/>
    <w:rsid w:val="00866CBB"/>
    <w:rsid w:val="00870664"/>
    <w:rsid w:val="00870F70"/>
    <w:rsid w:val="00871181"/>
    <w:rsid w:val="008717A0"/>
    <w:rsid w:val="00871CD9"/>
    <w:rsid w:val="00871F40"/>
    <w:rsid w:val="008738F5"/>
    <w:rsid w:val="0087390D"/>
    <w:rsid w:val="0087399B"/>
    <w:rsid w:val="00873B33"/>
    <w:rsid w:val="00873B35"/>
    <w:rsid w:val="00873D0A"/>
    <w:rsid w:val="00873EE8"/>
    <w:rsid w:val="00874D10"/>
    <w:rsid w:val="008752A3"/>
    <w:rsid w:val="008764C9"/>
    <w:rsid w:val="00877A74"/>
    <w:rsid w:val="00880204"/>
    <w:rsid w:val="0088042C"/>
    <w:rsid w:val="008810DC"/>
    <w:rsid w:val="0088212C"/>
    <w:rsid w:val="00882A89"/>
    <w:rsid w:val="008830BE"/>
    <w:rsid w:val="00883A18"/>
    <w:rsid w:val="00885308"/>
    <w:rsid w:val="00885B2E"/>
    <w:rsid w:val="0088658E"/>
    <w:rsid w:val="008868A4"/>
    <w:rsid w:val="00886A25"/>
    <w:rsid w:val="00886B78"/>
    <w:rsid w:val="0088708D"/>
    <w:rsid w:val="00887B2C"/>
    <w:rsid w:val="008906AE"/>
    <w:rsid w:val="00890AA4"/>
    <w:rsid w:val="00890D3C"/>
    <w:rsid w:val="008914C3"/>
    <w:rsid w:val="00891793"/>
    <w:rsid w:val="008920C7"/>
    <w:rsid w:val="00893BA8"/>
    <w:rsid w:val="00894190"/>
    <w:rsid w:val="008944F0"/>
    <w:rsid w:val="00894A00"/>
    <w:rsid w:val="00894C27"/>
    <w:rsid w:val="0089541C"/>
    <w:rsid w:val="00896ABA"/>
    <w:rsid w:val="00896AC7"/>
    <w:rsid w:val="00896D25"/>
    <w:rsid w:val="0089709A"/>
    <w:rsid w:val="0089712A"/>
    <w:rsid w:val="008A02E1"/>
    <w:rsid w:val="008A0394"/>
    <w:rsid w:val="008A1368"/>
    <w:rsid w:val="008A1931"/>
    <w:rsid w:val="008A2A8E"/>
    <w:rsid w:val="008A309D"/>
    <w:rsid w:val="008A3910"/>
    <w:rsid w:val="008A3BF3"/>
    <w:rsid w:val="008A4247"/>
    <w:rsid w:val="008A4BAF"/>
    <w:rsid w:val="008A5A0C"/>
    <w:rsid w:val="008A64D5"/>
    <w:rsid w:val="008A66DA"/>
    <w:rsid w:val="008A6980"/>
    <w:rsid w:val="008A6BFC"/>
    <w:rsid w:val="008A6FB0"/>
    <w:rsid w:val="008A7116"/>
    <w:rsid w:val="008A75EC"/>
    <w:rsid w:val="008B0911"/>
    <w:rsid w:val="008B0B11"/>
    <w:rsid w:val="008B1A6A"/>
    <w:rsid w:val="008B1ABE"/>
    <w:rsid w:val="008B21DA"/>
    <w:rsid w:val="008B237D"/>
    <w:rsid w:val="008B2C42"/>
    <w:rsid w:val="008B3793"/>
    <w:rsid w:val="008B3ECF"/>
    <w:rsid w:val="008B4D5E"/>
    <w:rsid w:val="008B7292"/>
    <w:rsid w:val="008B749A"/>
    <w:rsid w:val="008B7880"/>
    <w:rsid w:val="008B7C5B"/>
    <w:rsid w:val="008C03BD"/>
    <w:rsid w:val="008C0553"/>
    <w:rsid w:val="008C2098"/>
    <w:rsid w:val="008C2158"/>
    <w:rsid w:val="008C247C"/>
    <w:rsid w:val="008C30EE"/>
    <w:rsid w:val="008C3742"/>
    <w:rsid w:val="008C3B59"/>
    <w:rsid w:val="008C40A1"/>
    <w:rsid w:val="008C40F4"/>
    <w:rsid w:val="008C48E7"/>
    <w:rsid w:val="008C50EB"/>
    <w:rsid w:val="008C5A9D"/>
    <w:rsid w:val="008C67F5"/>
    <w:rsid w:val="008C7B97"/>
    <w:rsid w:val="008C7ED5"/>
    <w:rsid w:val="008D1401"/>
    <w:rsid w:val="008D2CB5"/>
    <w:rsid w:val="008D32F1"/>
    <w:rsid w:val="008D3521"/>
    <w:rsid w:val="008D3B53"/>
    <w:rsid w:val="008D3F79"/>
    <w:rsid w:val="008D63A5"/>
    <w:rsid w:val="008D696D"/>
    <w:rsid w:val="008D765F"/>
    <w:rsid w:val="008D7A2D"/>
    <w:rsid w:val="008D7E59"/>
    <w:rsid w:val="008D7F14"/>
    <w:rsid w:val="008E063B"/>
    <w:rsid w:val="008E0D60"/>
    <w:rsid w:val="008E1DF0"/>
    <w:rsid w:val="008E2247"/>
    <w:rsid w:val="008E285E"/>
    <w:rsid w:val="008E3EF1"/>
    <w:rsid w:val="008E3F4F"/>
    <w:rsid w:val="008E4BF9"/>
    <w:rsid w:val="008E581E"/>
    <w:rsid w:val="008E5C44"/>
    <w:rsid w:val="008E5DFD"/>
    <w:rsid w:val="008E6199"/>
    <w:rsid w:val="008E6C06"/>
    <w:rsid w:val="008E6F9B"/>
    <w:rsid w:val="008E76AF"/>
    <w:rsid w:val="008F00AB"/>
    <w:rsid w:val="008F038A"/>
    <w:rsid w:val="008F03D2"/>
    <w:rsid w:val="008F03F3"/>
    <w:rsid w:val="008F15C7"/>
    <w:rsid w:val="008F19D1"/>
    <w:rsid w:val="008F21B0"/>
    <w:rsid w:val="008F2527"/>
    <w:rsid w:val="008F42F1"/>
    <w:rsid w:val="008F54B0"/>
    <w:rsid w:val="008F63D5"/>
    <w:rsid w:val="008F69F8"/>
    <w:rsid w:val="008F6AA8"/>
    <w:rsid w:val="008F75C7"/>
    <w:rsid w:val="008F777C"/>
    <w:rsid w:val="0090031C"/>
    <w:rsid w:val="00900F18"/>
    <w:rsid w:val="00901374"/>
    <w:rsid w:val="009017FF"/>
    <w:rsid w:val="00902EB3"/>
    <w:rsid w:val="0090350D"/>
    <w:rsid w:val="009036EF"/>
    <w:rsid w:val="00904EC1"/>
    <w:rsid w:val="00904FFF"/>
    <w:rsid w:val="00905D9A"/>
    <w:rsid w:val="009065D7"/>
    <w:rsid w:val="0091160A"/>
    <w:rsid w:val="00911A84"/>
    <w:rsid w:val="00911F20"/>
    <w:rsid w:val="00912278"/>
    <w:rsid w:val="00912AE9"/>
    <w:rsid w:val="0091345D"/>
    <w:rsid w:val="0091347A"/>
    <w:rsid w:val="009146CD"/>
    <w:rsid w:val="00914B88"/>
    <w:rsid w:val="00915017"/>
    <w:rsid w:val="00915459"/>
    <w:rsid w:val="00915B53"/>
    <w:rsid w:val="00916198"/>
    <w:rsid w:val="00916A4F"/>
    <w:rsid w:val="00916EC9"/>
    <w:rsid w:val="009178FB"/>
    <w:rsid w:val="00917FFB"/>
    <w:rsid w:val="00920DF7"/>
    <w:rsid w:val="009220C7"/>
    <w:rsid w:val="00922161"/>
    <w:rsid w:val="00922F88"/>
    <w:rsid w:val="00923380"/>
    <w:rsid w:val="00923CC7"/>
    <w:rsid w:val="0092411A"/>
    <w:rsid w:val="00924BE6"/>
    <w:rsid w:val="0092521C"/>
    <w:rsid w:val="0092552B"/>
    <w:rsid w:val="00925EEA"/>
    <w:rsid w:val="0092600D"/>
    <w:rsid w:val="00926AC3"/>
    <w:rsid w:val="00927E37"/>
    <w:rsid w:val="00930D00"/>
    <w:rsid w:val="00931678"/>
    <w:rsid w:val="009324D4"/>
    <w:rsid w:val="009336B0"/>
    <w:rsid w:val="00933AEB"/>
    <w:rsid w:val="00933B2F"/>
    <w:rsid w:val="00934B6A"/>
    <w:rsid w:val="00935D89"/>
    <w:rsid w:val="00935D96"/>
    <w:rsid w:val="00935F27"/>
    <w:rsid w:val="009364D7"/>
    <w:rsid w:val="00936C0A"/>
    <w:rsid w:val="00936F5C"/>
    <w:rsid w:val="009373B8"/>
    <w:rsid w:val="0094017F"/>
    <w:rsid w:val="00940655"/>
    <w:rsid w:val="00940839"/>
    <w:rsid w:val="00940853"/>
    <w:rsid w:val="00941DA6"/>
    <w:rsid w:val="0094281A"/>
    <w:rsid w:val="009430C3"/>
    <w:rsid w:val="009431C5"/>
    <w:rsid w:val="00943646"/>
    <w:rsid w:val="00943CE8"/>
    <w:rsid w:val="0094520E"/>
    <w:rsid w:val="00945DA1"/>
    <w:rsid w:val="009467B0"/>
    <w:rsid w:val="00947DA4"/>
    <w:rsid w:val="0095081D"/>
    <w:rsid w:val="00950A0E"/>
    <w:rsid w:val="0095198B"/>
    <w:rsid w:val="009522BE"/>
    <w:rsid w:val="00953556"/>
    <w:rsid w:val="0095507F"/>
    <w:rsid w:val="009558C6"/>
    <w:rsid w:val="00955B47"/>
    <w:rsid w:val="00956459"/>
    <w:rsid w:val="009572B9"/>
    <w:rsid w:val="009574D6"/>
    <w:rsid w:val="00957714"/>
    <w:rsid w:val="009601F4"/>
    <w:rsid w:val="00960343"/>
    <w:rsid w:val="00960C87"/>
    <w:rsid w:val="00961B30"/>
    <w:rsid w:val="00961CE2"/>
    <w:rsid w:val="00961CF8"/>
    <w:rsid w:val="00961E80"/>
    <w:rsid w:val="009625B3"/>
    <w:rsid w:val="00962D7C"/>
    <w:rsid w:val="0096357C"/>
    <w:rsid w:val="00963D21"/>
    <w:rsid w:val="0096485E"/>
    <w:rsid w:val="009651EA"/>
    <w:rsid w:val="00966151"/>
    <w:rsid w:val="00966228"/>
    <w:rsid w:val="00966AC8"/>
    <w:rsid w:val="00966C15"/>
    <w:rsid w:val="009671BC"/>
    <w:rsid w:val="00967815"/>
    <w:rsid w:val="00967B59"/>
    <w:rsid w:val="0097054D"/>
    <w:rsid w:val="00970607"/>
    <w:rsid w:val="00970935"/>
    <w:rsid w:val="00971409"/>
    <w:rsid w:val="00971803"/>
    <w:rsid w:val="00971ACF"/>
    <w:rsid w:val="009737BE"/>
    <w:rsid w:val="00974B13"/>
    <w:rsid w:val="009755C4"/>
    <w:rsid w:val="009758B6"/>
    <w:rsid w:val="00976150"/>
    <w:rsid w:val="00976799"/>
    <w:rsid w:val="00976C87"/>
    <w:rsid w:val="00976C9C"/>
    <w:rsid w:val="00976D1D"/>
    <w:rsid w:val="00981BF4"/>
    <w:rsid w:val="00982710"/>
    <w:rsid w:val="00982720"/>
    <w:rsid w:val="00983646"/>
    <w:rsid w:val="009837A4"/>
    <w:rsid w:val="009838E1"/>
    <w:rsid w:val="00984285"/>
    <w:rsid w:val="0098527B"/>
    <w:rsid w:val="009853A9"/>
    <w:rsid w:val="00985571"/>
    <w:rsid w:val="00986192"/>
    <w:rsid w:val="00986545"/>
    <w:rsid w:val="00986B61"/>
    <w:rsid w:val="00986DFA"/>
    <w:rsid w:val="0098749B"/>
    <w:rsid w:val="00990379"/>
    <w:rsid w:val="00990555"/>
    <w:rsid w:val="00990E1B"/>
    <w:rsid w:val="00991403"/>
    <w:rsid w:val="00991BC4"/>
    <w:rsid w:val="00991EB8"/>
    <w:rsid w:val="00991FD3"/>
    <w:rsid w:val="009925BB"/>
    <w:rsid w:val="009926B2"/>
    <w:rsid w:val="00993372"/>
    <w:rsid w:val="009935E3"/>
    <w:rsid w:val="009941B4"/>
    <w:rsid w:val="009956BE"/>
    <w:rsid w:val="00996034"/>
    <w:rsid w:val="009962D1"/>
    <w:rsid w:val="00996BE6"/>
    <w:rsid w:val="00997387"/>
    <w:rsid w:val="009973F4"/>
    <w:rsid w:val="009A052A"/>
    <w:rsid w:val="009A092F"/>
    <w:rsid w:val="009A0F7D"/>
    <w:rsid w:val="009A1ACC"/>
    <w:rsid w:val="009A1B13"/>
    <w:rsid w:val="009A1D92"/>
    <w:rsid w:val="009A3803"/>
    <w:rsid w:val="009A414A"/>
    <w:rsid w:val="009A4E13"/>
    <w:rsid w:val="009A5165"/>
    <w:rsid w:val="009A5D3B"/>
    <w:rsid w:val="009A6699"/>
    <w:rsid w:val="009A7B64"/>
    <w:rsid w:val="009B0846"/>
    <w:rsid w:val="009B0A44"/>
    <w:rsid w:val="009B0C31"/>
    <w:rsid w:val="009B0EDC"/>
    <w:rsid w:val="009B1BC5"/>
    <w:rsid w:val="009B2EC6"/>
    <w:rsid w:val="009B4011"/>
    <w:rsid w:val="009B4818"/>
    <w:rsid w:val="009B5242"/>
    <w:rsid w:val="009B6071"/>
    <w:rsid w:val="009B636F"/>
    <w:rsid w:val="009B77D7"/>
    <w:rsid w:val="009C0F36"/>
    <w:rsid w:val="009C1DFD"/>
    <w:rsid w:val="009C2BF6"/>
    <w:rsid w:val="009C2CFF"/>
    <w:rsid w:val="009C3054"/>
    <w:rsid w:val="009C431C"/>
    <w:rsid w:val="009C46A1"/>
    <w:rsid w:val="009C4748"/>
    <w:rsid w:val="009C53C6"/>
    <w:rsid w:val="009C5BC4"/>
    <w:rsid w:val="009C6170"/>
    <w:rsid w:val="009C69C6"/>
    <w:rsid w:val="009C738A"/>
    <w:rsid w:val="009C7B16"/>
    <w:rsid w:val="009C7BBC"/>
    <w:rsid w:val="009C7E1A"/>
    <w:rsid w:val="009D1385"/>
    <w:rsid w:val="009D1733"/>
    <w:rsid w:val="009D2826"/>
    <w:rsid w:val="009D29FF"/>
    <w:rsid w:val="009D3E26"/>
    <w:rsid w:val="009D4856"/>
    <w:rsid w:val="009D4B01"/>
    <w:rsid w:val="009D5639"/>
    <w:rsid w:val="009D572E"/>
    <w:rsid w:val="009D5D8B"/>
    <w:rsid w:val="009D6596"/>
    <w:rsid w:val="009D69A2"/>
    <w:rsid w:val="009D796D"/>
    <w:rsid w:val="009D7F14"/>
    <w:rsid w:val="009E00F2"/>
    <w:rsid w:val="009E02AF"/>
    <w:rsid w:val="009E0A71"/>
    <w:rsid w:val="009E18D8"/>
    <w:rsid w:val="009E4C27"/>
    <w:rsid w:val="009E4D30"/>
    <w:rsid w:val="009E4D4C"/>
    <w:rsid w:val="009E5222"/>
    <w:rsid w:val="009E5EB4"/>
    <w:rsid w:val="009E5F62"/>
    <w:rsid w:val="009E5FAB"/>
    <w:rsid w:val="009E6368"/>
    <w:rsid w:val="009E68F4"/>
    <w:rsid w:val="009E70AE"/>
    <w:rsid w:val="009E7138"/>
    <w:rsid w:val="009F02FD"/>
    <w:rsid w:val="009F1026"/>
    <w:rsid w:val="009F1D01"/>
    <w:rsid w:val="009F1DCE"/>
    <w:rsid w:val="009F1F23"/>
    <w:rsid w:val="009F3095"/>
    <w:rsid w:val="009F33AC"/>
    <w:rsid w:val="009F5625"/>
    <w:rsid w:val="009F5B2B"/>
    <w:rsid w:val="009F6187"/>
    <w:rsid w:val="009F67EF"/>
    <w:rsid w:val="009F7471"/>
    <w:rsid w:val="009F778F"/>
    <w:rsid w:val="009F7EEB"/>
    <w:rsid w:val="00A00C5E"/>
    <w:rsid w:val="00A010D9"/>
    <w:rsid w:val="00A031E5"/>
    <w:rsid w:val="00A032B1"/>
    <w:rsid w:val="00A03DC0"/>
    <w:rsid w:val="00A0534A"/>
    <w:rsid w:val="00A05A81"/>
    <w:rsid w:val="00A05E9A"/>
    <w:rsid w:val="00A06779"/>
    <w:rsid w:val="00A06AA9"/>
    <w:rsid w:val="00A06D29"/>
    <w:rsid w:val="00A073BA"/>
    <w:rsid w:val="00A076E3"/>
    <w:rsid w:val="00A0784E"/>
    <w:rsid w:val="00A10513"/>
    <w:rsid w:val="00A10D9B"/>
    <w:rsid w:val="00A114A0"/>
    <w:rsid w:val="00A11DA2"/>
    <w:rsid w:val="00A120FA"/>
    <w:rsid w:val="00A12911"/>
    <w:rsid w:val="00A16450"/>
    <w:rsid w:val="00A1659E"/>
    <w:rsid w:val="00A16CCD"/>
    <w:rsid w:val="00A16D91"/>
    <w:rsid w:val="00A17534"/>
    <w:rsid w:val="00A175FD"/>
    <w:rsid w:val="00A17752"/>
    <w:rsid w:val="00A17AAF"/>
    <w:rsid w:val="00A201A7"/>
    <w:rsid w:val="00A20A46"/>
    <w:rsid w:val="00A20BE1"/>
    <w:rsid w:val="00A20D93"/>
    <w:rsid w:val="00A21E90"/>
    <w:rsid w:val="00A22266"/>
    <w:rsid w:val="00A22E49"/>
    <w:rsid w:val="00A22E7A"/>
    <w:rsid w:val="00A237F4"/>
    <w:rsid w:val="00A24369"/>
    <w:rsid w:val="00A253B2"/>
    <w:rsid w:val="00A26183"/>
    <w:rsid w:val="00A27499"/>
    <w:rsid w:val="00A2749A"/>
    <w:rsid w:val="00A27890"/>
    <w:rsid w:val="00A27A9C"/>
    <w:rsid w:val="00A27F7D"/>
    <w:rsid w:val="00A30610"/>
    <w:rsid w:val="00A310F6"/>
    <w:rsid w:val="00A32045"/>
    <w:rsid w:val="00A33078"/>
    <w:rsid w:val="00A33444"/>
    <w:rsid w:val="00A34034"/>
    <w:rsid w:val="00A346C4"/>
    <w:rsid w:val="00A347A6"/>
    <w:rsid w:val="00A34D00"/>
    <w:rsid w:val="00A356C6"/>
    <w:rsid w:val="00A37C9D"/>
    <w:rsid w:val="00A408F3"/>
    <w:rsid w:val="00A413E6"/>
    <w:rsid w:val="00A41698"/>
    <w:rsid w:val="00A41E06"/>
    <w:rsid w:val="00A42FA9"/>
    <w:rsid w:val="00A4308E"/>
    <w:rsid w:val="00A43A2C"/>
    <w:rsid w:val="00A44E7D"/>
    <w:rsid w:val="00A45983"/>
    <w:rsid w:val="00A47060"/>
    <w:rsid w:val="00A4708E"/>
    <w:rsid w:val="00A47F30"/>
    <w:rsid w:val="00A47FD7"/>
    <w:rsid w:val="00A5036A"/>
    <w:rsid w:val="00A5038A"/>
    <w:rsid w:val="00A5159F"/>
    <w:rsid w:val="00A51C30"/>
    <w:rsid w:val="00A51E76"/>
    <w:rsid w:val="00A52544"/>
    <w:rsid w:val="00A5339B"/>
    <w:rsid w:val="00A53FC3"/>
    <w:rsid w:val="00A547C6"/>
    <w:rsid w:val="00A54907"/>
    <w:rsid w:val="00A553A3"/>
    <w:rsid w:val="00A55992"/>
    <w:rsid w:val="00A55B44"/>
    <w:rsid w:val="00A56382"/>
    <w:rsid w:val="00A57BB3"/>
    <w:rsid w:val="00A607CD"/>
    <w:rsid w:val="00A61AE5"/>
    <w:rsid w:val="00A61D38"/>
    <w:rsid w:val="00A61EDD"/>
    <w:rsid w:val="00A6215F"/>
    <w:rsid w:val="00A6371D"/>
    <w:rsid w:val="00A6409A"/>
    <w:rsid w:val="00A648FA"/>
    <w:rsid w:val="00A650FF"/>
    <w:rsid w:val="00A6537D"/>
    <w:rsid w:val="00A655FC"/>
    <w:rsid w:val="00A663E6"/>
    <w:rsid w:val="00A66D29"/>
    <w:rsid w:val="00A66D33"/>
    <w:rsid w:val="00A67FDE"/>
    <w:rsid w:val="00A7000B"/>
    <w:rsid w:val="00A70709"/>
    <w:rsid w:val="00A70825"/>
    <w:rsid w:val="00A7148C"/>
    <w:rsid w:val="00A7160D"/>
    <w:rsid w:val="00A71B98"/>
    <w:rsid w:val="00A733A5"/>
    <w:rsid w:val="00A73609"/>
    <w:rsid w:val="00A7390B"/>
    <w:rsid w:val="00A762CA"/>
    <w:rsid w:val="00A766EC"/>
    <w:rsid w:val="00A76F6D"/>
    <w:rsid w:val="00A76FA0"/>
    <w:rsid w:val="00A773E8"/>
    <w:rsid w:val="00A77510"/>
    <w:rsid w:val="00A779A5"/>
    <w:rsid w:val="00A77ADB"/>
    <w:rsid w:val="00A77DFE"/>
    <w:rsid w:val="00A83788"/>
    <w:rsid w:val="00A84285"/>
    <w:rsid w:val="00A8509D"/>
    <w:rsid w:val="00A85F45"/>
    <w:rsid w:val="00A864CC"/>
    <w:rsid w:val="00A86500"/>
    <w:rsid w:val="00A86549"/>
    <w:rsid w:val="00A86BB3"/>
    <w:rsid w:val="00A8701B"/>
    <w:rsid w:val="00A902AB"/>
    <w:rsid w:val="00A9031C"/>
    <w:rsid w:val="00A903C3"/>
    <w:rsid w:val="00A909F9"/>
    <w:rsid w:val="00A91174"/>
    <w:rsid w:val="00A91877"/>
    <w:rsid w:val="00A92240"/>
    <w:rsid w:val="00A93062"/>
    <w:rsid w:val="00A93AE5"/>
    <w:rsid w:val="00A942BE"/>
    <w:rsid w:val="00A946C1"/>
    <w:rsid w:val="00A94ED3"/>
    <w:rsid w:val="00A953AC"/>
    <w:rsid w:val="00A9542D"/>
    <w:rsid w:val="00A95D1A"/>
    <w:rsid w:val="00A95E5D"/>
    <w:rsid w:val="00A96B25"/>
    <w:rsid w:val="00A96F85"/>
    <w:rsid w:val="00AA0F12"/>
    <w:rsid w:val="00AA153A"/>
    <w:rsid w:val="00AA1CE4"/>
    <w:rsid w:val="00AA24EA"/>
    <w:rsid w:val="00AA252B"/>
    <w:rsid w:val="00AA29A5"/>
    <w:rsid w:val="00AA5348"/>
    <w:rsid w:val="00AA58FF"/>
    <w:rsid w:val="00AA5EFA"/>
    <w:rsid w:val="00AA60CB"/>
    <w:rsid w:val="00AA65F6"/>
    <w:rsid w:val="00AA66A9"/>
    <w:rsid w:val="00AA67B8"/>
    <w:rsid w:val="00AA6AF2"/>
    <w:rsid w:val="00AA6DB5"/>
    <w:rsid w:val="00AA7D68"/>
    <w:rsid w:val="00AB065D"/>
    <w:rsid w:val="00AB0E74"/>
    <w:rsid w:val="00AB133E"/>
    <w:rsid w:val="00AB2CA2"/>
    <w:rsid w:val="00AB3BC9"/>
    <w:rsid w:val="00AB4DA9"/>
    <w:rsid w:val="00AB4F1C"/>
    <w:rsid w:val="00AB5616"/>
    <w:rsid w:val="00AB607D"/>
    <w:rsid w:val="00AB6409"/>
    <w:rsid w:val="00AB79B7"/>
    <w:rsid w:val="00AC014C"/>
    <w:rsid w:val="00AC14B6"/>
    <w:rsid w:val="00AC394B"/>
    <w:rsid w:val="00AC3F35"/>
    <w:rsid w:val="00AC4014"/>
    <w:rsid w:val="00AC495B"/>
    <w:rsid w:val="00AC507B"/>
    <w:rsid w:val="00AC5159"/>
    <w:rsid w:val="00AC57B0"/>
    <w:rsid w:val="00AC5847"/>
    <w:rsid w:val="00AC6643"/>
    <w:rsid w:val="00AC7B6B"/>
    <w:rsid w:val="00AC7C10"/>
    <w:rsid w:val="00AD0707"/>
    <w:rsid w:val="00AD1460"/>
    <w:rsid w:val="00AD17CF"/>
    <w:rsid w:val="00AD28A9"/>
    <w:rsid w:val="00AD2A2C"/>
    <w:rsid w:val="00AD2D7F"/>
    <w:rsid w:val="00AD306B"/>
    <w:rsid w:val="00AD369E"/>
    <w:rsid w:val="00AD3B20"/>
    <w:rsid w:val="00AD3B39"/>
    <w:rsid w:val="00AD489F"/>
    <w:rsid w:val="00AD4FF9"/>
    <w:rsid w:val="00AD5046"/>
    <w:rsid w:val="00AD60BF"/>
    <w:rsid w:val="00AD612D"/>
    <w:rsid w:val="00AD68EB"/>
    <w:rsid w:val="00AD691F"/>
    <w:rsid w:val="00AD69EC"/>
    <w:rsid w:val="00AD6E63"/>
    <w:rsid w:val="00AD7403"/>
    <w:rsid w:val="00AD74C4"/>
    <w:rsid w:val="00AD7E5A"/>
    <w:rsid w:val="00AE025D"/>
    <w:rsid w:val="00AE03C0"/>
    <w:rsid w:val="00AE09D4"/>
    <w:rsid w:val="00AE0FFC"/>
    <w:rsid w:val="00AE1C1E"/>
    <w:rsid w:val="00AE2F20"/>
    <w:rsid w:val="00AE33E3"/>
    <w:rsid w:val="00AE3D77"/>
    <w:rsid w:val="00AE445F"/>
    <w:rsid w:val="00AE4D80"/>
    <w:rsid w:val="00AE500C"/>
    <w:rsid w:val="00AE5035"/>
    <w:rsid w:val="00AE59BD"/>
    <w:rsid w:val="00AE61AD"/>
    <w:rsid w:val="00AE6920"/>
    <w:rsid w:val="00AF02AA"/>
    <w:rsid w:val="00AF0C27"/>
    <w:rsid w:val="00AF146E"/>
    <w:rsid w:val="00AF1DF2"/>
    <w:rsid w:val="00AF2136"/>
    <w:rsid w:val="00AF2932"/>
    <w:rsid w:val="00AF2CBE"/>
    <w:rsid w:val="00AF2F5A"/>
    <w:rsid w:val="00AF3A15"/>
    <w:rsid w:val="00AF49D0"/>
    <w:rsid w:val="00AF6832"/>
    <w:rsid w:val="00AF6F0D"/>
    <w:rsid w:val="00AF774B"/>
    <w:rsid w:val="00B00367"/>
    <w:rsid w:val="00B01298"/>
    <w:rsid w:val="00B02EB9"/>
    <w:rsid w:val="00B03274"/>
    <w:rsid w:val="00B04BF2"/>
    <w:rsid w:val="00B04CF7"/>
    <w:rsid w:val="00B0599F"/>
    <w:rsid w:val="00B05E6D"/>
    <w:rsid w:val="00B05E71"/>
    <w:rsid w:val="00B06640"/>
    <w:rsid w:val="00B06964"/>
    <w:rsid w:val="00B07B4D"/>
    <w:rsid w:val="00B10C32"/>
    <w:rsid w:val="00B10F84"/>
    <w:rsid w:val="00B125E7"/>
    <w:rsid w:val="00B12B23"/>
    <w:rsid w:val="00B13080"/>
    <w:rsid w:val="00B13507"/>
    <w:rsid w:val="00B13B14"/>
    <w:rsid w:val="00B13DA5"/>
    <w:rsid w:val="00B1590B"/>
    <w:rsid w:val="00B1594D"/>
    <w:rsid w:val="00B15C1D"/>
    <w:rsid w:val="00B174E4"/>
    <w:rsid w:val="00B17664"/>
    <w:rsid w:val="00B17BC6"/>
    <w:rsid w:val="00B22397"/>
    <w:rsid w:val="00B24C57"/>
    <w:rsid w:val="00B250D8"/>
    <w:rsid w:val="00B259B4"/>
    <w:rsid w:val="00B25DCC"/>
    <w:rsid w:val="00B2632B"/>
    <w:rsid w:val="00B26B6D"/>
    <w:rsid w:val="00B26C36"/>
    <w:rsid w:val="00B26E02"/>
    <w:rsid w:val="00B26E82"/>
    <w:rsid w:val="00B27138"/>
    <w:rsid w:val="00B308E5"/>
    <w:rsid w:val="00B308E9"/>
    <w:rsid w:val="00B30ABD"/>
    <w:rsid w:val="00B32334"/>
    <w:rsid w:val="00B3292D"/>
    <w:rsid w:val="00B329BB"/>
    <w:rsid w:val="00B33390"/>
    <w:rsid w:val="00B34C98"/>
    <w:rsid w:val="00B3637D"/>
    <w:rsid w:val="00B36893"/>
    <w:rsid w:val="00B37E25"/>
    <w:rsid w:val="00B4092A"/>
    <w:rsid w:val="00B410E7"/>
    <w:rsid w:val="00B418B0"/>
    <w:rsid w:val="00B437BC"/>
    <w:rsid w:val="00B44DAE"/>
    <w:rsid w:val="00B45381"/>
    <w:rsid w:val="00B45408"/>
    <w:rsid w:val="00B46466"/>
    <w:rsid w:val="00B4735F"/>
    <w:rsid w:val="00B475E8"/>
    <w:rsid w:val="00B50005"/>
    <w:rsid w:val="00B50625"/>
    <w:rsid w:val="00B508C5"/>
    <w:rsid w:val="00B52B4B"/>
    <w:rsid w:val="00B548CD"/>
    <w:rsid w:val="00B556E6"/>
    <w:rsid w:val="00B55C5D"/>
    <w:rsid w:val="00B56BF5"/>
    <w:rsid w:val="00B56C64"/>
    <w:rsid w:val="00B572BF"/>
    <w:rsid w:val="00B6091D"/>
    <w:rsid w:val="00B60C8D"/>
    <w:rsid w:val="00B60CDB"/>
    <w:rsid w:val="00B62388"/>
    <w:rsid w:val="00B623D5"/>
    <w:rsid w:val="00B62838"/>
    <w:rsid w:val="00B63A2D"/>
    <w:rsid w:val="00B63E3C"/>
    <w:rsid w:val="00B64451"/>
    <w:rsid w:val="00B64E94"/>
    <w:rsid w:val="00B65B54"/>
    <w:rsid w:val="00B66CF6"/>
    <w:rsid w:val="00B67024"/>
    <w:rsid w:val="00B67190"/>
    <w:rsid w:val="00B67557"/>
    <w:rsid w:val="00B675BD"/>
    <w:rsid w:val="00B712CF"/>
    <w:rsid w:val="00B72902"/>
    <w:rsid w:val="00B72F2D"/>
    <w:rsid w:val="00B7305D"/>
    <w:rsid w:val="00B738E4"/>
    <w:rsid w:val="00B73E7C"/>
    <w:rsid w:val="00B74232"/>
    <w:rsid w:val="00B74AFF"/>
    <w:rsid w:val="00B75525"/>
    <w:rsid w:val="00B7591A"/>
    <w:rsid w:val="00B76F6E"/>
    <w:rsid w:val="00B776F9"/>
    <w:rsid w:val="00B77BC6"/>
    <w:rsid w:val="00B8060F"/>
    <w:rsid w:val="00B810E4"/>
    <w:rsid w:val="00B8157F"/>
    <w:rsid w:val="00B819F9"/>
    <w:rsid w:val="00B81C1C"/>
    <w:rsid w:val="00B81E43"/>
    <w:rsid w:val="00B82080"/>
    <w:rsid w:val="00B822E0"/>
    <w:rsid w:val="00B829BD"/>
    <w:rsid w:val="00B83048"/>
    <w:rsid w:val="00B844C3"/>
    <w:rsid w:val="00B85164"/>
    <w:rsid w:val="00B852E4"/>
    <w:rsid w:val="00B85F41"/>
    <w:rsid w:val="00B860ED"/>
    <w:rsid w:val="00B86759"/>
    <w:rsid w:val="00B86DFD"/>
    <w:rsid w:val="00B87469"/>
    <w:rsid w:val="00B91AF4"/>
    <w:rsid w:val="00B92F5C"/>
    <w:rsid w:val="00B9429D"/>
    <w:rsid w:val="00B947B9"/>
    <w:rsid w:val="00B96A67"/>
    <w:rsid w:val="00B96CC9"/>
    <w:rsid w:val="00B96CE4"/>
    <w:rsid w:val="00B97117"/>
    <w:rsid w:val="00B97633"/>
    <w:rsid w:val="00BA0573"/>
    <w:rsid w:val="00BA1788"/>
    <w:rsid w:val="00BA262C"/>
    <w:rsid w:val="00BA2AA4"/>
    <w:rsid w:val="00BA393C"/>
    <w:rsid w:val="00BA49E3"/>
    <w:rsid w:val="00BA6C44"/>
    <w:rsid w:val="00BB1590"/>
    <w:rsid w:val="00BB20BB"/>
    <w:rsid w:val="00BB215D"/>
    <w:rsid w:val="00BB30F0"/>
    <w:rsid w:val="00BB345D"/>
    <w:rsid w:val="00BB3515"/>
    <w:rsid w:val="00BB397F"/>
    <w:rsid w:val="00BB3AD9"/>
    <w:rsid w:val="00BB3F88"/>
    <w:rsid w:val="00BB428A"/>
    <w:rsid w:val="00BB46C6"/>
    <w:rsid w:val="00BB4CEC"/>
    <w:rsid w:val="00BB55F3"/>
    <w:rsid w:val="00BB58DE"/>
    <w:rsid w:val="00BB5B45"/>
    <w:rsid w:val="00BB6FE2"/>
    <w:rsid w:val="00BB7FEA"/>
    <w:rsid w:val="00BC003D"/>
    <w:rsid w:val="00BC0809"/>
    <w:rsid w:val="00BC0D34"/>
    <w:rsid w:val="00BC0D89"/>
    <w:rsid w:val="00BC0F48"/>
    <w:rsid w:val="00BC13DF"/>
    <w:rsid w:val="00BC3681"/>
    <w:rsid w:val="00BC36B3"/>
    <w:rsid w:val="00BD00D8"/>
    <w:rsid w:val="00BD0307"/>
    <w:rsid w:val="00BD12AB"/>
    <w:rsid w:val="00BD1D56"/>
    <w:rsid w:val="00BD1DB3"/>
    <w:rsid w:val="00BD22E1"/>
    <w:rsid w:val="00BD3657"/>
    <w:rsid w:val="00BD3A2B"/>
    <w:rsid w:val="00BD412D"/>
    <w:rsid w:val="00BD4772"/>
    <w:rsid w:val="00BD587C"/>
    <w:rsid w:val="00BD5A2B"/>
    <w:rsid w:val="00BD6432"/>
    <w:rsid w:val="00BE03F6"/>
    <w:rsid w:val="00BE06CC"/>
    <w:rsid w:val="00BE0CA1"/>
    <w:rsid w:val="00BE1A6C"/>
    <w:rsid w:val="00BE2853"/>
    <w:rsid w:val="00BE3175"/>
    <w:rsid w:val="00BE38E3"/>
    <w:rsid w:val="00BE44A3"/>
    <w:rsid w:val="00BE5028"/>
    <w:rsid w:val="00BE54B9"/>
    <w:rsid w:val="00BE5D0B"/>
    <w:rsid w:val="00BE5E18"/>
    <w:rsid w:val="00BE6A15"/>
    <w:rsid w:val="00BE6A43"/>
    <w:rsid w:val="00BE6FA4"/>
    <w:rsid w:val="00BE6FEA"/>
    <w:rsid w:val="00BE741A"/>
    <w:rsid w:val="00BE7BCC"/>
    <w:rsid w:val="00BF0AAB"/>
    <w:rsid w:val="00BF0EF7"/>
    <w:rsid w:val="00BF2061"/>
    <w:rsid w:val="00BF2241"/>
    <w:rsid w:val="00BF22BC"/>
    <w:rsid w:val="00BF34BD"/>
    <w:rsid w:val="00BF4971"/>
    <w:rsid w:val="00BF4E1D"/>
    <w:rsid w:val="00BF6CE0"/>
    <w:rsid w:val="00BF7455"/>
    <w:rsid w:val="00BF7F15"/>
    <w:rsid w:val="00C0008B"/>
    <w:rsid w:val="00C016E4"/>
    <w:rsid w:val="00C028EA"/>
    <w:rsid w:val="00C02EF5"/>
    <w:rsid w:val="00C0309E"/>
    <w:rsid w:val="00C04391"/>
    <w:rsid w:val="00C048AB"/>
    <w:rsid w:val="00C05413"/>
    <w:rsid w:val="00C0604D"/>
    <w:rsid w:val="00C06193"/>
    <w:rsid w:val="00C0717B"/>
    <w:rsid w:val="00C11408"/>
    <w:rsid w:val="00C11834"/>
    <w:rsid w:val="00C11E80"/>
    <w:rsid w:val="00C12A66"/>
    <w:rsid w:val="00C1319F"/>
    <w:rsid w:val="00C13348"/>
    <w:rsid w:val="00C1373D"/>
    <w:rsid w:val="00C13E53"/>
    <w:rsid w:val="00C147A0"/>
    <w:rsid w:val="00C152A6"/>
    <w:rsid w:val="00C16F55"/>
    <w:rsid w:val="00C17032"/>
    <w:rsid w:val="00C17AD1"/>
    <w:rsid w:val="00C17C67"/>
    <w:rsid w:val="00C207E7"/>
    <w:rsid w:val="00C21F02"/>
    <w:rsid w:val="00C22209"/>
    <w:rsid w:val="00C2259B"/>
    <w:rsid w:val="00C23626"/>
    <w:rsid w:val="00C239D9"/>
    <w:rsid w:val="00C23A66"/>
    <w:rsid w:val="00C24001"/>
    <w:rsid w:val="00C243AC"/>
    <w:rsid w:val="00C2440C"/>
    <w:rsid w:val="00C260B6"/>
    <w:rsid w:val="00C2631C"/>
    <w:rsid w:val="00C27175"/>
    <w:rsid w:val="00C279AA"/>
    <w:rsid w:val="00C307F7"/>
    <w:rsid w:val="00C30862"/>
    <w:rsid w:val="00C31964"/>
    <w:rsid w:val="00C31B6A"/>
    <w:rsid w:val="00C32089"/>
    <w:rsid w:val="00C321A0"/>
    <w:rsid w:val="00C32FC8"/>
    <w:rsid w:val="00C33E2D"/>
    <w:rsid w:val="00C352E5"/>
    <w:rsid w:val="00C359DD"/>
    <w:rsid w:val="00C35D70"/>
    <w:rsid w:val="00C361C7"/>
    <w:rsid w:val="00C36400"/>
    <w:rsid w:val="00C3671F"/>
    <w:rsid w:val="00C36A54"/>
    <w:rsid w:val="00C37364"/>
    <w:rsid w:val="00C375C1"/>
    <w:rsid w:val="00C377B6"/>
    <w:rsid w:val="00C404C4"/>
    <w:rsid w:val="00C41546"/>
    <w:rsid w:val="00C430A5"/>
    <w:rsid w:val="00C44452"/>
    <w:rsid w:val="00C465E9"/>
    <w:rsid w:val="00C468FA"/>
    <w:rsid w:val="00C46FD8"/>
    <w:rsid w:val="00C478F1"/>
    <w:rsid w:val="00C47B54"/>
    <w:rsid w:val="00C50BF6"/>
    <w:rsid w:val="00C524B5"/>
    <w:rsid w:val="00C527DC"/>
    <w:rsid w:val="00C52A19"/>
    <w:rsid w:val="00C52C05"/>
    <w:rsid w:val="00C55E9E"/>
    <w:rsid w:val="00C56322"/>
    <w:rsid w:val="00C56C7F"/>
    <w:rsid w:val="00C5777A"/>
    <w:rsid w:val="00C608C1"/>
    <w:rsid w:val="00C6137A"/>
    <w:rsid w:val="00C61708"/>
    <w:rsid w:val="00C6448E"/>
    <w:rsid w:val="00C6490C"/>
    <w:rsid w:val="00C64F6A"/>
    <w:rsid w:val="00C653FB"/>
    <w:rsid w:val="00C654B4"/>
    <w:rsid w:val="00C6557A"/>
    <w:rsid w:val="00C658D4"/>
    <w:rsid w:val="00C662F4"/>
    <w:rsid w:val="00C6641A"/>
    <w:rsid w:val="00C6752E"/>
    <w:rsid w:val="00C707A6"/>
    <w:rsid w:val="00C708EF"/>
    <w:rsid w:val="00C7114E"/>
    <w:rsid w:val="00C714DB"/>
    <w:rsid w:val="00C72454"/>
    <w:rsid w:val="00C725BE"/>
    <w:rsid w:val="00C727E7"/>
    <w:rsid w:val="00C73BE4"/>
    <w:rsid w:val="00C73E3D"/>
    <w:rsid w:val="00C74030"/>
    <w:rsid w:val="00C74D87"/>
    <w:rsid w:val="00C75D95"/>
    <w:rsid w:val="00C75DB5"/>
    <w:rsid w:val="00C762B5"/>
    <w:rsid w:val="00C77881"/>
    <w:rsid w:val="00C806E7"/>
    <w:rsid w:val="00C81376"/>
    <w:rsid w:val="00C815DB"/>
    <w:rsid w:val="00C81A4D"/>
    <w:rsid w:val="00C81E69"/>
    <w:rsid w:val="00C825AE"/>
    <w:rsid w:val="00C82E93"/>
    <w:rsid w:val="00C82E9F"/>
    <w:rsid w:val="00C84412"/>
    <w:rsid w:val="00C846DF"/>
    <w:rsid w:val="00C84CBF"/>
    <w:rsid w:val="00C854EA"/>
    <w:rsid w:val="00C85CB9"/>
    <w:rsid w:val="00C85DDB"/>
    <w:rsid w:val="00C86573"/>
    <w:rsid w:val="00C8697E"/>
    <w:rsid w:val="00C878A0"/>
    <w:rsid w:val="00C87DBB"/>
    <w:rsid w:val="00C87E6A"/>
    <w:rsid w:val="00C9040E"/>
    <w:rsid w:val="00C90B49"/>
    <w:rsid w:val="00C91C61"/>
    <w:rsid w:val="00C92A81"/>
    <w:rsid w:val="00C94193"/>
    <w:rsid w:val="00C948D8"/>
    <w:rsid w:val="00C957D8"/>
    <w:rsid w:val="00C96901"/>
    <w:rsid w:val="00CA04F1"/>
    <w:rsid w:val="00CA052A"/>
    <w:rsid w:val="00CA0729"/>
    <w:rsid w:val="00CA1823"/>
    <w:rsid w:val="00CA1928"/>
    <w:rsid w:val="00CA1B86"/>
    <w:rsid w:val="00CA245E"/>
    <w:rsid w:val="00CA2E30"/>
    <w:rsid w:val="00CA34DF"/>
    <w:rsid w:val="00CA3663"/>
    <w:rsid w:val="00CA3773"/>
    <w:rsid w:val="00CA398A"/>
    <w:rsid w:val="00CA40D4"/>
    <w:rsid w:val="00CA52B0"/>
    <w:rsid w:val="00CA5719"/>
    <w:rsid w:val="00CA58C0"/>
    <w:rsid w:val="00CA5D3D"/>
    <w:rsid w:val="00CA70CA"/>
    <w:rsid w:val="00CB0031"/>
    <w:rsid w:val="00CB07C6"/>
    <w:rsid w:val="00CB0B10"/>
    <w:rsid w:val="00CB0B2C"/>
    <w:rsid w:val="00CB26D3"/>
    <w:rsid w:val="00CB2E7B"/>
    <w:rsid w:val="00CB31B1"/>
    <w:rsid w:val="00CB4ACB"/>
    <w:rsid w:val="00CB5138"/>
    <w:rsid w:val="00CB605E"/>
    <w:rsid w:val="00CB662F"/>
    <w:rsid w:val="00CB677A"/>
    <w:rsid w:val="00CB6862"/>
    <w:rsid w:val="00CB6A60"/>
    <w:rsid w:val="00CB6CE2"/>
    <w:rsid w:val="00CB79E6"/>
    <w:rsid w:val="00CB7A50"/>
    <w:rsid w:val="00CB7AD1"/>
    <w:rsid w:val="00CC0CAB"/>
    <w:rsid w:val="00CC2866"/>
    <w:rsid w:val="00CC398C"/>
    <w:rsid w:val="00CC3B75"/>
    <w:rsid w:val="00CC43DC"/>
    <w:rsid w:val="00CC65DA"/>
    <w:rsid w:val="00CC66A5"/>
    <w:rsid w:val="00CC7ACE"/>
    <w:rsid w:val="00CD0FF5"/>
    <w:rsid w:val="00CD1767"/>
    <w:rsid w:val="00CD209B"/>
    <w:rsid w:val="00CD228B"/>
    <w:rsid w:val="00CD24C7"/>
    <w:rsid w:val="00CD32BF"/>
    <w:rsid w:val="00CD5829"/>
    <w:rsid w:val="00CD742D"/>
    <w:rsid w:val="00CD7599"/>
    <w:rsid w:val="00CE0E07"/>
    <w:rsid w:val="00CE198A"/>
    <w:rsid w:val="00CE1C17"/>
    <w:rsid w:val="00CE3CC0"/>
    <w:rsid w:val="00CE3DF1"/>
    <w:rsid w:val="00CE49C7"/>
    <w:rsid w:val="00CE4A03"/>
    <w:rsid w:val="00CE5997"/>
    <w:rsid w:val="00CE5CF3"/>
    <w:rsid w:val="00CE6416"/>
    <w:rsid w:val="00CE68FE"/>
    <w:rsid w:val="00CE7663"/>
    <w:rsid w:val="00CE7FC3"/>
    <w:rsid w:val="00CF0293"/>
    <w:rsid w:val="00CF0ACB"/>
    <w:rsid w:val="00CF0F6C"/>
    <w:rsid w:val="00CF1251"/>
    <w:rsid w:val="00CF1705"/>
    <w:rsid w:val="00CF2E24"/>
    <w:rsid w:val="00CF31E9"/>
    <w:rsid w:val="00CF4814"/>
    <w:rsid w:val="00CF528E"/>
    <w:rsid w:val="00CF529E"/>
    <w:rsid w:val="00CF5727"/>
    <w:rsid w:val="00CF6857"/>
    <w:rsid w:val="00CF6C95"/>
    <w:rsid w:val="00CF744B"/>
    <w:rsid w:val="00CF7D1A"/>
    <w:rsid w:val="00CF7FA5"/>
    <w:rsid w:val="00D0217C"/>
    <w:rsid w:val="00D0237A"/>
    <w:rsid w:val="00D0242B"/>
    <w:rsid w:val="00D02FBF"/>
    <w:rsid w:val="00D03190"/>
    <w:rsid w:val="00D03A6D"/>
    <w:rsid w:val="00D03B55"/>
    <w:rsid w:val="00D047B1"/>
    <w:rsid w:val="00D04C4A"/>
    <w:rsid w:val="00D05D48"/>
    <w:rsid w:val="00D10583"/>
    <w:rsid w:val="00D105C1"/>
    <w:rsid w:val="00D106EF"/>
    <w:rsid w:val="00D1110A"/>
    <w:rsid w:val="00D12AA7"/>
    <w:rsid w:val="00D12C37"/>
    <w:rsid w:val="00D13A52"/>
    <w:rsid w:val="00D13B58"/>
    <w:rsid w:val="00D13C93"/>
    <w:rsid w:val="00D13EFB"/>
    <w:rsid w:val="00D1433D"/>
    <w:rsid w:val="00D14E00"/>
    <w:rsid w:val="00D14F35"/>
    <w:rsid w:val="00D1563A"/>
    <w:rsid w:val="00D16CB0"/>
    <w:rsid w:val="00D1705F"/>
    <w:rsid w:val="00D1711D"/>
    <w:rsid w:val="00D201EB"/>
    <w:rsid w:val="00D204AC"/>
    <w:rsid w:val="00D20779"/>
    <w:rsid w:val="00D21383"/>
    <w:rsid w:val="00D217FC"/>
    <w:rsid w:val="00D2194E"/>
    <w:rsid w:val="00D219E1"/>
    <w:rsid w:val="00D21C3C"/>
    <w:rsid w:val="00D21E0E"/>
    <w:rsid w:val="00D225AD"/>
    <w:rsid w:val="00D2322A"/>
    <w:rsid w:val="00D2382A"/>
    <w:rsid w:val="00D23EAC"/>
    <w:rsid w:val="00D24632"/>
    <w:rsid w:val="00D24C4E"/>
    <w:rsid w:val="00D25070"/>
    <w:rsid w:val="00D25D34"/>
    <w:rsid w:val="00D2607E"/>
    <w:rsid w:val="00D263F1"/>
    <w:rsid w:val="00D27514"/>
    <w:rsid w:val="00D315CF"/>
    <w:rsid w:val="00D317EF"/>
    <w:rsid w:val="00D32F9C"/>
    <w:rsid w:val="00D331EC"/>
    <w:rsid w:val="00D34D90"/>
    <w:rsid w:val="00D34F34"/>
    <w:rsid w:val="00D35BD7"/>
    <w:rsid w:val="00D35E17"/>
    <w:rsid w:val="00D36516"/>
    <w:rsid w:val="00D36857"/>
    <w:rsid w:val="00D37385"/>
    <w:rsid w:val="00D37C84"/>
    <w:rsid w:val="00D4011C"/>
    <w:rsid w:val="00D40712"/>
    <w:rsid w:val="00D407CB"/>
    <w:rsid w:val="00D41BBA"/>
    <w:rsid w:val="00D41C19"/>
    <w:rsid w:val="00D422C1"/>
    <w:rsid w:val="00D425B4"/>
    <w:rsid w:val="00D42996"/>
    <w:rsid w:val="00D42AD6"/>
    <w:rsid w:val="00D43B4A"/>
    <w:rsid w:val="00D43C86"/>
    <w:rsid w:val="00D45A57"/>
    <w:rsid w:val="00D465FC"/>
    <w:rsid w:val="00D4668F"/>
    <w:rsid w:val="00D46826"/>
    <w:rsid w:val="00D47098"/>
    <w:rsid w:val="00D513DF"/>
    <w:rsid w:val="00D51770"/>
    <w:rsid w:val="00D525A4"/>
    <w:rsid w:val="00D52CBD"/>
    <w:rsid w:val="00D5324A"/>
    <w:rsid w:val="00D55057"/>
    <w:rsid w:val="00D5541E"/>
    <w:rsid w:val="00D55CA2"/>
    <w:rsid w:val="00D5601E"/>
    <w:rsid w:val="00D56110"/>
    <w:rsid w:val="00D566C6"/>
    <w:rsid w:val="00D5715C"/>
    <w:rsid w:val="00D57FA4"/>
    <w:rsid w:val="00D6025F"/>
    <w:rsid w:val="00D608CB"/>
    <w:rsid w:val="00D60ABF"/>
    <w:rsid w:val="00D60C30"/>
    <w:rsid w:val="00D60C34"/>
    <w:rsid w:val="00D61101"/>
    <w:rsid w:val="00D61199"/>
    <w:rsid w:val="00D611C4"/>
    <w:rsid w:val="00D6157F"/>
    <w:rsid w:val="00D61D51"/>
    <w:rsid w:val="00D61ED0"/>
    <w:rsid w:val="00D6240A"/>
    <w:rsid w:val="00D624A1"/>
    <w:rsid w:val="00D627FF"/>
    <w:rsid w:val="00D6314A"/>
    <w:rsid w:val="00D63A1B"/>
    <w:rsid w:val="00D64957"/>
    <w:rsid w:val="00D651E3"/>
    <w:rsid w:val="00D663C8"/>
    <w:rsid w:val="00D668EB"/>
    <w:rsid w:val="00D66D0C"/>
    <w:rsid w:val="00D66EF7"/>
    <w:rsid w:val="00D67433"/>
    <w:rsid w:val="00D70F6F"/>
    <w:rsid w:val="00D71014"/>
    <w:rsid w:val="00D71DA7"/>
    <w:rsid w:val="00D722DC"/>
    <w:rsid w:val="00D724A7"/>
    <w:rsid w:val="00D728C1"/>
    <w:rsid w:val="00D73945"/>
    <w:rsid w:val="00D73AC7"/>
    <w:rsid w:val="00D73D61"/>
    <w:rsid w:val="00D747C7"/>
    <w:rsid w:val="00D759FA"/>
    <w:rsid w:val="00D77770"/>
    <w:rsid w:val="00D81EC3"/>
    <w:rsid w:val="00D81FA3"/>
    <w:rsid w:val="00D82584"/>
    <w:rsid w:val="00D83929"/>
    <w:rsid w:val="00D83CCF"/>
    <w:rsid w:val="00D83F3F"/>
    <w:rsid w:val="00D84285"/>
    <w:rsid w:val="00D84C34"/>
    <w:rsid w:val="00D85634"/>
    <w:rsid w:val="00D85F72"/>
    <w:rsid w:val="00D86B07"/>
    <w:rsid w:val="00D87EEF"/>
    <w:rsid w:val="00D90165"/>
    <w:rsid w:val="00D9044A"/>
    <w:rsid w:val="00D90AAE"/>
    <w:rsid w:val="00D90F80"/>
    <w:rsid w:val="00D91985"/>
    <w:rsid w:val="00D91CDF"/>
    <w:rsid w:val="00D91EC7"/>
    <w:rsid w:val="00D92496"/>
    <w:rsid w:val="00D924C4"/>
    <w:rsid w:val="00D932A4"/>
    <w:rsid w:val="00D9345F"/>
    <w:rsid w:val="00D942BE"/>
    <w:rsid w:val="00D944C3"/>
    <w:rsid w:val="00D948A6"/>
    <w:rsid w:val="00D94DB0"/>
    <w:rsid w:val="00D959A5"/>
    <w:rsid w:val="00D96111"/>
    <w:rsid w:val="00D96F42"/>
    <w:rsid w:val="00D97E6F"/>
    <w:rsid w:val="00DA209C"/>
    <w:rsid w:val="00DA26B2"/>
    <w:rsid w:val="00DA2AEA"/>
    <w:rsid w:val="00DA3723"/>
    <w:rsid w:val="00DA3AB9"/>
    <w:rsid w:val="00DA3C21"/>
    <w:rsid w:val="00DA4417"/>
    <w:rsid w:val="00DA6035"/>
    <w:rsid w:val="00DA684E"/>
    <w:rsid w:val="00DA7375"/>
    <w:rsid w:val="00DB01DE"/>
    <w:rsid w:val="00DB035E"/>
    <w:rsid w:val="00DB0DB0"/>
    <w:rsid w:val="00DB1807"/>
    <w:rsid w:val="00DB1D4E"/>
    <w:rsid w:val="00DB1F97"/>
    <w:rsid w:val="00DB2344"/>
    <w:rsid w:val="00DB3480"/>
    <w:rsid w:val="00DB3CC2"/>
    <w:rsid w:val="00DB4375"/>
    <w:rsid w:val="00DB5398"/>
    <w:rsid w:val="00DB5E77"/>
    <w:rsid w:val="00DB7291"/>
    <w:rsid w:val="00DC071C"/>
    <w:rsid w:val="00DC0933"/>
    <w:rsid w:val="00DC0B44"/>
    <w:rsid w:val="00DC0C05"/>
    <w:rsid w:val="00DC4012"/>
    <w:rsid w:val="00DC44E5"/>
    <w:rsid w:val="00DC5837"/>
    <w:rsid w:val="00DC65E1"/>
    <w:rsid w:val="00DC7D20"/>
    <w:rsid w:val="00DD111D"/>
    <w:rsid w:val="00DD17BB"/>
    <w:rsid w:val="00DD2226"/>
    <w:rsid w:val="00DD2E1D"/>
    <w:rsid w:val="00DD37F2"/>
    <w:rsid w:val="00DD44A6"/>
    <w:rsid w:val="00DD51FF"/>
    <w:rsid w:val="00DD5316"/>
    <w:rsid w:val="00DD5393"/>
    <w:rsid w:val="00DD561E"/>
    <w:rsid w:val="00DD570F"/>
    <w:rsid w:val="00DD5E60"/>
    <w:rsid w:val="00DD63FF"/>
    <w:rsid w:val="00DD7068"/>
    <w:rsid w:val="00DD7316"/>
    <w:rsid w:val="00DD736E"/>
    <w:rsid w:val="00DD74A6"/>
    <w:rsid w:val="00DD7B31"/>
    <w:rsid w:val="00DE110B"/>
    <w:rsid w:val="00DE13BC"/>
    <w:rsid w:val="00DE1C90"/>
    <w:rsid w:val="00DE2140"/>
    <w:rsid w:val="00DE24C6"/>
    <w:rsid w:val="00DE3916"/>
    <w:rsid w:val="00DE4086"/>
    <w:rsid w:val="00DE443C"/>
    <w:rsid w:val="00DE4BA3"/>
    <w:rsid w:val="00DE540A"/>
    <w:rsid w:val="00DE5A48"/>
    <w:rsid w:val="00DE6F97"/>
    <w:rsid w:val="00DF00B0"/>
    <w:rsid w:val="00DF07F0"/>
    <w:rsid w:val="00DF1877"/>
    <w:rsid w:val="00DF2CB7"/>
    <w:rsid w:val="00DF36A2"/>
    <w:rsid w:val="00DF3A7D"/>
    <w:rsid w:val="00DF43CD"/>
    <w:rsid w:val="00DF4FB1"/>
    <w:rsid w:val="00DF5119"/>
    <w:rsid w:val="00DF54EA"/>
    <w:rsid w:val="00DF58C3"/>
    <w:rsid w:val="00DF59A1"/>
    <w:rsid w:val="00DF5D34"/>
    <w:rsid w:val="00DF60E3"/>
    <w:rsid w:val="00DF766C"/>
    <w:rsid w:val="00E003AA"/>
    <w:rsid w:val="00E00C48"/>
    <w:rsid w:val="00E00C64"/>
    <w:rsid w:val="00E012E2"/>
    <w:rsid w:val="00E01CA9"/>
    <w:rsid w:val="00E01D2D"/>
    <w:rsid w:val="00E036B3"/>
    <w:rsid w:val="00E06D40"/>
    <w:rsid w:val="00E06F61"/>
    <w:rsid w:val="00E073AB"/>
    <w:rsid w:val="00E118F2"/>
    <w:rsid w:val="00E12932"/>
    <w:rsid w:val="00E13691"/>
    <w:rsid w:val="00E1377E"/>
    <w:rsid w:val="00E13976"/>
    <w:rsid w:val="00E13B9D"/>
    <w:rsid w:val="00E13D7D"/>
    <w:rsid w:val="00E1452A"/>
    <w:rsid w:val="00E148A1"/>
    <w:rsid w:val="00E149AB"/>
    <w:rsid w:val="00E1561C"/>
    <w:rsid w:val="00E158C3"/>
    <w:rsid w:val="00E1611B"/>
    <w:rsid w:val="00E16587"/>
    <w:rsid w:val="00E17AC9"/>
    <w:rsid w:val="00E200D4"/>
    <w:rsid w:val="00E20EE4"/>
    <w:rsid w:val="00E21388"/>
    <w:rsid w:val="00E22469"/>
    <w:rsid w:val="00E226A8"/>
    <w:rsid w:val="00E226EA"/>
    <w:rsid w:val="00E23032"/>
    <w:rsid w:val="00E24428"/>
    <w:rsid w:val="00E24A75"/>
    <w:rsid w:val="00E24FC1"/>
    <w:rsid w:val="00E258E2"/>
    <w:rsid w:val="00E271A2"/>
    <w:rsid w:val="00E275AD"/>
    <w:rsid w:val="00E30202"/>
    <w:rsid w:val="00E30913"/>
    <w:rsid w:val="00E30998"/>
    <w:rsid w:val="00E322A5"/>
    <w:rsid w:val="00E327B6"/>
    <w:rsid w:val="00E32DF8"/>
    <w:rsid w:val="00E3348C"/>
    <w:rsid w:val="00E339E2"/>
    <w:rsid w:val="00E33B9C"/>
    <w:rsid w:val="00E34227"/>
    <w:rsid w:val="00E34D18"/>
    <w:rsid w:val="00E35E8F"/>
    <w:rsid w:val="00E36283"/>
    <w:rsid w:val="00E3641A"/>
    <w:rsid w:val="00E36FA1"/>
    <w:rsid w:val="00E37C38"/>
    <w:rsid w:val="00E37E64"/>
    <w:rsid w:val="00E40200"/>
    <w:rsid w:val="00E40796"/>
    <w:rsid w:val="00E413F8"/>
    <w:rsid w:val="00E41640"/>
    <w:rsid w:val="00E41895"/>
    <w:rsid w:val="00E4270D"/>
    <w:rsid w:val="00E439F2"/>
    <w:rsid w:val="00E43F0E"/>
    <w:rsid w:val="00E44102"/>
    <w:rsid w:val="00E44FE1"/>
    <w:rsid w:val="00E45136"/>
    <w:rsid w:val="00E4532C"/>
    <w:rsid w:val="00E46307"/>
    <w:rsid w:val="00E46B17"/>
    <w:rsid w:val="00E47A9A"/>
    <w:rsid w:val="00E47C27"/>
    <w:rsid w:val="00E5016F"/>
    <w:rsid w:val="00E508CF"/>
    <w:rsid w:val="00E50A82"/>
    <w:rsid w:val="00E5265C"/>
    <w:rsid w:val="00E52F4D"/>
    <w:rsid w:val="00E53D63"/>
    <w:rsid w:val="00E541AD"/>
    <w:rsid w:val="00E566CE"/>
    <w:rsid w:val="00E56CA0"/>
    <w:rsid w:val="00E56D6D"/>
    <w:rsid w:val="00E56E74"/>
    <w:rsid w:val="00E605B8"/>
    <w:rsid w:val="00E607F7"/>
    <w:rsid w:val="00E60854"/>
    <w:rsid w:val="00E61ED6"/>
    <w:rsid w:val="00E622F6"/>
    <w:rsid w:val="00E62398"/>
    <w:rsid w:val="00E62482"/>
    <w:rsid w:val="00E6310A"/>
    <w:rsid w:val="00E6327E"/>
    <w:rsid w:val="00E63D64"/>
    <w:rsid w:val="00E64C9C"/>
    <w:rsid w:val="00E64FF6"/>
    <w:rsid w:val="00E652B2"/>
    <w:rsid w:val="00E66D74"/>
    <w:rsid w:val="00E67C12"/>
    <w:rsid w:val="00E70DAA"/>
    <w:rsid w:val="00E70FF6"/>
    <w:rsid w:val="00E72127"/>
    <w:rsid w:val="00E72D9C"/>
    <w:rsid w:val="00E7325D"/>
    <w:rsid w:val="00E743BA"/>
    <w:rsid w:val="00E74475"/>
    <w:rsid w:val="00E7552A"/>
    <w:rsid w:val="00E75636"/>
    <w:rsid w:val="00E75B3E"/>
    <w:rsid w:val="00E774BE"/>
    <w:rsid w:val="00E77A84"/>
    <w:rsid w:val="00E81C0D"/>
    <w:rsid w:val="00E81CE7"/>
    <w:rsid w:val="00E8283A"/>
    <w:rsid w:val="00E836CD"/>
    <w:rsid w:val="00E836EF"/>
    <w:rsid w:val="00E83C31"/>
    <w:rsid w:val="00E85917"/>
    <w:rsid w:val="00E86428"/>
    <w:rsid w:val="00E8649C"/>
    <w:rsid w:val="00E8707B"/>
    <w:rsid w:val="00E87DF4"/>
    <w:rsid w:val="00E90781"/>
    <w:rsid w:val="00E907FD"/>
    <w:rsid w:val="00E9130D"/>
    <w:rsid w:val="00E9160B"/>
    <w:rsid w:val="00E92EE2"/>
    <w:rsid w:val="00E93ADF"/>
    <w:rsid w:val="00E956E9"/>
    <w:rsid w:val="00E96A99"/>
    <w:rsid w:val="00E970EF"/>
    <w:rsid w:val="00EA008D"/>
    <w:rsid w:val="00EA0553"/>
    <w:rsid w:val="00EA132B"/>
    <w:rsid w:val="00EA1581"/>
    <w:rsid w:val="00EA1EA9"/>
    <w:rsid w:val="00EA2718"/>
    <w:rsid w:val="00EA3523"/>
    <w:rsid w:val="00EA4389"/>
    <w:rsid w:val="00EA4C32"/>
    <w:rsid w:val="00EA50A2"/>
    <w:rsid w:val="00EA52E6"/>
    <w:rsid w:val="00EA5F2F"/>
    <w:rsid w:val="00EA63E0"/>
    <w:rsid w:val="00EA6537"/>
    <w:rsid w:val="00EA7196"/>
    <w:rsid w:val="00EA728A"/>
    <w:rsid w:val="00EA72A7"/>
    <w:rsid w:val="00EB0FCB"/>
    <w:rsid w:val="00EB1AA7"/>
    <w:rsid w:val="00EB2A6A"/>
    <w:rsid w:val="00EB3101"/>
    <w:rsid w:val="00EB3B73"/>
    <w:rsid w:val="00EB3E29"/>
    <w:rsid w:val="00EB4575"/>
    <w:rsid w:val="00EB50BD"/>
    <w:rsid w:val="00EB56C6"/>
    <w:rsid w:val="00EB5B25"/>
    <w:rsid w:val="00EB645C"/>
    <w:rsid w:val="00EB6940"/>
    <w:rsid w:val="00EB6AC2"/>
    <w:rsid w:val="00EB6B90"/>
    <w:rsid w:val="00EB715F"/>
    <w:rsid w:val="00EB72DA"/>
    <w:rsid w:val="00EB7797"/>
    <w:rsid w:val="00EB7F06"/>
    <w:rsid w:val="00EC0BA5"/>
    <w:rsid w:val="00EC36CC"/>
    <w:rsid w:val="00EC41CA"/>
    <w:rsid w:val="00EC41FD"/>
    <w:rsid w:val="00EC4735"/>
    <w:rsid w:val="00EC634C"/>
    <w:rsid w:val="00EC6420"/>
    <w:rsid w:val="00EC681C"/>
    <w:rsid w:val="00EC6C1B"/>
    <w:rsid w:val="00EC782D"/>
    <w:rsid w:val="00ED01AA"/>
    <w:rsid w:val="00ED02C1"/>
    <w:rsid w:val="00ED0C4A"/>
    <w:rsid w:val="00ED0D1F"/>
    <w:rsid w:val="00ED0ECB"/>
    <w:rsid w:val="00ED3038"/>
    <w:rsid w:val="00ED3042"/>
    <w:rsid w:val="00ED3278"/>
    <w:rsid w:val="00ED33CA"/>
    <w:rsid w:val="00ED5E6F"/>
    <w:rsid w:val="00ED6B87"/>
    <w:rsid w:val="00EE0297"/>
    <w:rsid w:val="00EE02FB"/>
    <w:rsid w:val="00EE1118"/>
    <w:rsid w:val="00EE1187"/>
    <w:rsid w:val="00EE1298"/>
    <w:rsid w:val="00EE12BD"/>
    <w:rsid w:val="00EE3264"/>
    <w:rsid w:val="00EE42D6"/>
    <w:rsid w:val="00EE4A09"/>
    <w:rsid w:val="00EE4E4B"/>
    <w:rsid w:val="00EE5627"/>
    <w:rsid w:val="00EE5C51"/>
    <w:rsid w:val="00EE711E"/>
    <w:rsid w:val="00EE717B"/>
    <w:rsid w:val="00EF10CF"/>
    <w:rsid w:val="00EF11BC"/>
    <w:rsid w:val="00EF1920"/>
    <w:rsid w:val="00EF1C86"/>
    <w:rsid w:val="00EF2E85"/>
    <w:rsid w:val="00EF38B2"/>
    <w:rsid w:val="00EF45DC"/>
    <w:rsid w:val="00EF5AA0"/>
    <w:rsid w:val="00EF5F7F"/>
    <w:rsid w:val="00EF77BF"/>
    <w:rsid w:val="00EF77FC"/>
    <w:rsid w:val="00EF7B41"/>
    <w:rsid w:val="00EF7BC5"/>
    <w:rsid w:val="00EF7C5A"/>
    <w:rsid w:val="00F0096F"/>
    <w:rsid w:val="00F013D8"/>
    <w:rsid w:val="00F02302"/>
    <w:rsid w:val="00F033AC"/>
    <w:rsid w:val="00F03864"/>
    <w:rsid w:val="00F0393E"/>
    <w:rsid w:val="00F049B6"/>
    <w:rsid w:val="00F04DF5"/>
    <w:rsid w:val="00F06C11"/>
    <w:rsid w:val="00F06E57"/>
    <w:rsid w:val="00F070CC"/>
    <w:rsid w:val="00F07902"/>
    <w:rsid w:val="00F07B46"/>
    <w:rsid w:val="00F112C1"/>
    <w:rsid w:val="00F11854"/>
    <w:rsid w:val="00F120F0"/>
    <w:rsid w:val="00F136AD"/>
    <w:rsid w:val="00F13810"/>
    <w:rsid w:val="00F13907"/>
    <w:rsid w:val="00F13911"/>
    <w:rsid w:val="00F14631"/>
    <w:rsid w:val="00F14C41"/>
    <w:rsid w:val="00F15876"/>
    <w:rsid w:val="00F16487"/>
    <w:rsid w:val="00F164DE"/>
    <w:rsid w:val="00F16BFA"/>
    <w:rsid w:val="00F16D51"/>
    <w:rsid w:val="00F1732F"/>
    <w:rsid w:val="00F173C9"/>
    <w:rsid w:val="00F17B7D"/>
    <w:rsid w:val="00F202A8"/>
    <w:rsid w:val="00F21274"/>
    <w:rsid w:val="00F22931"/>
    <w:rsid w:val="00F230C1"/>
    <w:rsid w:val="00F2404F"/>
    <w:rsid w:val="00F24136"/>
    <w:rsid w:val="00F25207"/>
    <w:rsid w:val="00F25445"/>
    <w:rsid w:val="00F257EA"/>
    <w:rsid w:val="00F25E50"/>
    <w:rsid w:val="00F268BC"/>
    <w:rsid w:val="00F26B99"/>
    <w:rsid w:val="00F26DD7"/>
    <w:rsid w:val="00F2747D"/>
    <w:rsid w:val="00F27971"/>
    <w:rsid w:val="00F27D10"/>
    <w:rsid w:val="00F27E95"/>
    <w:rsid w:val="00F314C4"/>
    <w:rsid w:val="00F31655"/>
    <w:rsid w:val="00F324DB"/>
    <w:rsid w:val="00F3253A"/>
    <w:rsid w:val="00F32960"/>
    <w:rsid w:val="00F3409B"/>
    <w:rsid w:val="00F3566C"/>
    <w:rsid w:val="00F35A1E"/>
    <w:rsid w:val="00F35B6C"/>
    <w:rsid w:val="00F366D8"/>
    <w:rsid w:val="00F36767"/>
    <w:rsid w:val="00F36CAF"/>
    <w:rsid w:val="00F379BE"/>
    <w:rsid w:val="00F37C5F"/>
    <w:rsid w:val="00F4176F"/>
    <w:rsid w:val="00F421F6"/>
    <w:rsid w:val="00F427C1"/>
    <w:rsid w:val="00F427D7"/>
    <w:rsid w:val="00F42F68"/>
    <w:rsid w:val="00F43350"/>
    <w:rsid w:val="00F43682"/>
    <w:rsid w:val="00F43CC3"/>
    <w:rsid w:val="00F44A3C"/>
    <w:rsid w:val="00F453CC"/>
    <w:rsid w:val="00F46660"/>
    <w:rsid w:val="00F477DB"/>
    <w:rsid w:val="00F47807"/>
    <w:rsid w:val="00F47B6D"/>
    <w:rsid w:val="00F50482"/>
    <w:rsid w:val="00F504EA"/>
    <w:rsid w:val="00F51011"/>
    <w:rsid w:val="00F51BB4"/>
    <w:rsid w:val="00F52C15"/>
    <w:rsid w:val="00F54A88"/>
    <w:rsid w:val="00F54CCA"/>
    <w:rsid w:val="00F5517D"/>
    <w:rsid w:val="00F5607B"/>
    <w:rsid w:val="00F565D5"/>
    <w:rsid w:val="00F56A8F"/>
    <w:rsid w:val="00F56FA0"/>
    <w:rsid w:val="00F57F53"/>
    <w:rsid w:val="00F6121A"/>
    <w:rsid w:val="00F61732"/>
    <w:rsid w:val="00F61861"/>
    <w:rsid w:val="00F6214B"/>
    <w:rsid w:val="00F627B0"/>
    <w:rsid w:val="00F638CE"/>
    <w:rsid w:val="00F640CE"/>
    <w:rsid w:val="00F64C44"/>
    <w:rsid w:val="00F655C7"/>
    <w:rsid w:val="00F65BBC"/>
    <w:rsid w:val="00F65F16"/>
    <w:rsid w:val="00F663A5"/>
    <w:rsid w:val="00F676DE"/>
    <w:rsid w:val="00F679F2"/>
    <w:rsid w:val="00F70DFC"/>
    <w:rsid w:val="00F71D39"/>
    <w:rsid w:val="00F71E95"/>
    <w:rsid w:val="00F72369"/>
    <w:rsid w:val="00F72DDA"/>
    <w:rsid w:val="00F732B7"/>
    <w:rsid w:val="00F73B43"/>
    <w:rsid w:val="00F74750"/>
    <w:rsid w:val="00F74CFF"/>
    <w:rsid w:val="00F75B35"/>
    <w:rsid w:val="00F75E3B"/>
    <w:rsid w:val="00F767CB"/>
    <w:rsid w:val="00F76D70"/>
    <w:rsid w:val="00F77151"/>
    <w:rsid w:val="00F772EC"/>
    <w:rsid w:val="00F77F4C"/>
    <w:rsid w:val="00F800EC"/>
    <w:rsid w:val="00F808C7"/>
    <w:rsid w:val="00F80E72"/>
    <w:rsid w:val="00F81B69"/>
    <w:rsid w:val="00F82D37"/>
    <w:rsid w:val="00F82E98"/>
    <w:rsid w:val="00F830C0"/>
    <w:rsid w:val="00F83A5A"/>
    <w:rsid w:val="00F83F2C"/>
    <w:rsid w:val="00F8464B"/>
    <w:rsid w:val="00F84D97"/>
    <w:rsid w:val="00F84E85"/>
    <w:rsid w:val="00F84E94"/>
    <w:rsid w:val="00F85EA6"/>
    <w:rsid w:val="00F860EB"/>
    <w:rsid w:val="00F877B3"/>
    <w:rsid w:val="00F87C7D"/>
    <w:rsid w:val="00F90472"/>
    <w:rsid w:val="00F9051D"/>
    <w:rsid w:val="00F91648"/>
    <w:rsid w:val="00F916EA"/>
    <w:rsid w:val="00F924BD"/>
    <w:rsid w:val="00F92A19"/>
    <w:rsid w:val="00F932AA"/>
    <w:rsid w:val="00F9353E"/>
    <w:rsid w:val="00F93597"/>
    <w:rsid w:val="00F93896"/>
    <w:rsid w:val="00F93C48"/>
    <w:rsid w:val="00F93CDE"/>
    <w:rsid w:val="00F94745"/>
    <w:rsid w:val="00F94992"/>
    <w:rsid w:val="00F94A2F"/>
    <w:rsid w:val="00F950B9"/>
    <w:rsid w:val="00F957B9"/>
    <w:rsid w:val="00F95BAC"/>
    <w:rsid w:val="00F95FF0"/>
    <w:rsid w:val="00F9609F"/>
    <w:rsid w:val="00F962A3"/>
    <w:rsid w:val="00F962D4"/>
    <w:rsid w:val="00F97ABA"/>
    <w:rsid w:val="00FA0347"/>
    <w:rsid w:val="00FA0A2C"/>
    <w:rsid w:val="00FA0D57"/>
    <w:rsid w:val="00FA34F5"/>
    <w:rsid w:val="00FA4145"/>
    <w:rsid w:val="00FA5443"/>
    <w:rsid w:val="00FA6E4D"/>
    <w:rsid w:val="00FA719E"/>
    <w:rsid w:val="00FA7677"/>
    <w:rsid w:val="00FB034A"/>
    <w:rsid w:val="00FB1250"/>
    <w:rsid w:val="00FB16D2"/>
    <w:rsid w:val="00FB1FE5"/>
    <w:rsid w:val="00FB212E"/>
    <w:rsid w:val="00FB2685"/>
    <w:rsid w:val="00FB2A29"/>
    <w:rsid w:val="00FB36E3"/>
    <w:rsid w:val="00FB5A4F"/>
    <w:rsid w:val="00FB6331"/>
    <w:rsid w:val="00FB6EBD"/>
    <w:rsid w:val="00FB79FC"/>
    <w:rsid w:val="00FB7D13"/>
    <w:rsid w:val="00FB7F14"/>
    <w:rsid w:val="00FC0006"/>
    <w:rsid w:val="00FC0892"/>
    <w:rsid w:val="00FC18C2"/>
    <w:rsid w:val="00FC2909"/>
    <w:rsid w:val="00FC2AD1"/>
    <w:rsid w:val="00FC3BE8"/>
    <w:rsid w:val="00FC4206"/>
    <w:rsid w:val="00FC432E"/>
    <w:rsid w:val="00FC4A9F"/>
    <w:rsid w:val="00FC52A2"/>
    <w:rsid w:val="00FC6DEB"/>
    <w:rsid w:val="00FC6E59"/>
    <w:rsid w:val="00FC7081"/>
    <w:rsid w:val="00FC72E8"/>
    <w:rsid w:val="00FC76B7"/>
    <w:rsid w:val="00FD1465"/>
    <w:rsid w:val="00FD28E4"/>
    <w:rsid w:val="00FD3112"/>
    <w:rsid w:val="00FD42F8"/>
    <w:rsid w:val="00FD7FF1"/>
    <w:rsid w:val="00FE0A89"/>
    <w:rsid w:val="00FE3372"/>
    <w:rsid w:val="00FE3E72"/>
    <w:rsid w:val="00FE42F9"/>
    <w:rsid w:val="00FE479B"/>
    <w:rsid w:val="00FE4D03"/>
    <w:rsid w:val="00FE53B9"/>
    <w:rsid w:val="00FE54A3"/>
    <w:rsid w:val="00FE612E"/>
    <w:rsid w:val="00FE69E0"/>
    <w:rsid w:val="00FF1AE8"/>
    <w:rsid w:val="00FF1DBE"/>
    <w:rsid w:val="00FF1F44"/>
    <w:rsid w:val="00FF1F67"/>
    <w:rsid w:val="00FF22EF"/>
    <w:rsid w:val="00FF3589"/>
    <w:rsid w:val="00FF39FF"/>
    <w:rsid w:val="00FF4107"/>
    <w:rsid w:val="00FF4A78"/>
    <w:rsid w:val="00FF4CD1"/>
    <w:rsid w:val="00FF5A1E"/>
    <w:rsid w:val="00FF5D38"/>
    <w:rsid w:val="00FF634F"/>
    <w:rsid w:val="00FF6A04"/>
    <w:rsid w:val="00FF784F"/>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92993D2"/>
  <w15:chartTrackingRefBased/>
  <w15:docId w15:val="{A2211FCB-87E4-425C-AC7F-E83C346EB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Franklin Gothic Book" w:eastAsia="Cambria" w:hAnsi="Franklin Gothic Book" w:cs="Times New Roman"/>
        <w:color w:val="6F6F6F" w:themeColor="text1" w:themeTint="BF"/>
        <w:sz w:val="22"/>
        <w:szCs w:val="24"/>
        <w:lang w:val="en-GB" w:eastAsia="en-GB" w:bidi="ar-SA"/>
      </w:rPr>
    </w:rPrDefault>
    <w:pPrDefault/>
  </w:docDefaults>
  <w:latentStyles w:defLockedState="0" w:defUIPriority="99" w:defSemiHidden="0" w:defUnhideWhenUsed="0" w:defQFormat="0" w:count="376">
    <w:lsdException w:name="Normal" w:uiPriority="0"/>
    <w:lsdException w:name="heading 1" w:uiPriority="9"/>
    <w:lsdException w:name="heading 2" w:uiPriority="9"/>
    <w:lsdException w:name="heading 3" w:uiPriority="9"/>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84E85"/>
    <w:pPr>
      <w:spacing w:after="200"/>
    </w:pPr>
    <w:rPr>
      <w:color w:val="3F3F3F" w:themeColor="text1"/>
    </w:rPr>
  </w:style>
  <w:style w:type="paragraph" w:styleId="Heading1">
    <w:name w:val="heading 1"/>
    <w:basedOn w:val="Normal"/>
    <w:next w:val="Normal"/>
    <w:link w:val="Heading1Char"/>
    <w:uiPriority w:val="99"/>
    <w:rsid w:val="00F830C0"/>
    <w:pPr>
      <w:keepNext/>
      <w:keepLines/>
      <w:spacing w:before="480" w:after="0"/>
      <w:outlineLvl w:val="0"/>
    </w:pPr>
    <w:rPr>
      <w:rFonts w:ascii="Century Gothic" w:eastAsia="Times New Roman" w:hAnsi="Century Gothic"/>
      <w:bCs/>
      <w:color w:val="8D1B5B"/>
      <w:sz w:val="56"/>
      <w:szCs w:val="32"/>
    </w:rPr>
  </w:style>
  <w:style w:type="paragraph" w:styleId="Heading2">
    <w:name w:val="heading 2"/>
    <w:basedOn w:val="Normal"/>
    <w:next w:val="Normal"/>
    <w:link w:val="Heading2Char"/>
    <w:uiPriority w:val="99"/>
    <w:rsid w:val="00FD7FF1"/>
    <w:pPr>
      <w:keepNext/>
      <w:keepLines/>
      <w:spacing w:before="200" w:after="240"/>
      <w:outlineLvl w:val="1"/>
    </w:pPr>
    <w:rPr>
      <w:rFonts w:ascii="Century Gothic" w:eastAsia="Times New Roman" w:hAnsi="Century Gothic"/>
      <w:bCs/>
      <w:color w:val="8D1B5B"/>
      <w:sz w:val="36"/>
      <w:szCs w:val="36"/>
    </w:rPr>
  </w:style>
  <w:style w:type="paragraph" w:styleId="Heading3">
    <w:name w:val="heading 3"/>
    <w:basedOn w:val="Normal"/>
    <w:next w:val="Normal"/>
    <w:link w:val="Heading3Char"/>
    <w:uiPriority w:val="99"/>
    <w:rsid w:val="00B13080"/>
    <w:pPr>
      <w:spacing w:before="720"/>
      <w:ind w:left="567"/>
      <w:outlineLvl w:val="2"/>
    </w:pPr>
    <w:rPr>
      <w:rFonts w:ascii="Century Gothic" w:hAnsi="Century Gothic"/>
      <w:color w:val="8D1B5B"/>
      <w:sz w:val="44"/>
    </w:rPr>
  </w:style>
  <w:style w:type="paragraph" w:styleId="Heading4">
    <w:name w:val="heading 4"/>
    <w:basedOn w:val="Normal"/>
    <w:next w:val="Normal"/>
    <w:link w:val="Heading4Char"/>
    <w:uiPriority w:val="9"/>
    <w:unhideWhenUsed/>
    <w:rsid w:val="0092552B"/>
    <w:pPr>
      <w:keepNext/>
      <w:keepLines/>
      <w:spacing w:before="200" w:after="0"/>
      <w:outlineLvl w:val="3"/>
    </w:pPr>
    <w:rPr>
      <w:rFonts w:asciiTheme="majorHAnsi" w:eastAsiaTheme="majorEastAsia" w:hAnsiTheme="majorHAnsi" w:cstheme="majorBidi"/>
      <w:b/>
      <w:bCs/>
      <w:i/>
      <w:iCs/>
      <w:color w:val="FBB800"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F830C0"/>
    <w:rPr>
      <w:rFonts w:ascii="Century Gothic" w:hAnsi="Century Gothic" w:cs="Times New Roman"/>
      <w:bCs/>
      <w:color w:val="8D1B5B"/>
      <w:sz w:val="32"/>
      <w:szCs w:val="32"/>
      <w:lang w:val="en-GB"/>
    </w:rPr>
  </w:style>
  <w:style w:type="character" w:customStyle="1" w:styleId="Heading2Char">
    <w:name w:val="Heading 2 Char"/>
    <w:link w:val="Heading2"/>
    <w:uiPriority w:val="99"/>
    <w:locked/>
    <w:rsid w:val="00FD7FF1"/>
    <w:rPr>
      <w:rFonts w:ascii="Century Gothic" w:eastAsia="Times New Roman" w:hAnsi="Century Gothic"/>
      <w:bCs/>
      <w:color w:val="8D1B5B"/>
      <w:sz w:val="36"/>
      <w:szCs w:val="36"/>
      <w:lang w:eastAsia="en-US"/>
    </w:rPr>
  </w:style>
  <w:style w:type="character" w:customStyle="1" w:styleId="Heading3Char">
    <w:name w:val="Heading 3 Char"/>
    <w:link w:val="Heading3"/>
    <w:uiPriority w:val="99"/>
    <w:locked/>
    <w:rsid w:val="00B13080"/>
    <w:rPr>
      <w:rFonts w:ascii="Century Gothic" w:eastAsia="Times New Roman" w:hAnsi="Century Gothic" w:cs="Times New Roman"/>
      <w:color w:val="8D1B5B"/>
      <w:sz w:val="44"/>
      <w:lang w:val="en-GB"/>
    </w:rPr>
  </w:style>
  <w:style w:type="paragraph" w:styleId="BalloonText">
    <w:name w:val="Balloon Text"/>
    <w:basedOn w:val="Normal"/>
    <w:link w:val="BalloonTextChar"/>
    <w:uiPriority w:val="99"/>
    <w:semiHidden/>
    <w:pPr>
      <w:spacing w:after="0"/>
    </w:pPr>
    <w:rPr>
      <w:rFonts w:ascii="Tahoma" w:hAnsi="Tahoma" w:cs="Tahoma"/>
      <w:sz w:val="16"/>
      <w:szCs w:val="16"/>
    </w:rPr>
  </w:style>
  <w:style w:type="character" w:customStyle="1" w:styleId="BalloonTextChar">
    <w:name w:val="Balloon Text Char"/>
    <w:link w:val="BalloonText"/>
    <w:uiPriority w:val="99"/>
    <w:semiHidden/>
    <w:rsid w:val="008D060C"/>
    <w:rPr>
      <w:rFonts w:ascii="Times New Roman" w:hAnsi="Times New Roman"/>
      <w:sz w:val="0"/>
      <w:szCs w:val="0"/>
      <w:lang w:eastAsia="en-US"/>
    </w:rPr>
  </w:style>
  <w:style w:type="paragraph" w:customStyle="1" w:styleId="BULLET">
    <w:name w:val="BULLET"/>
    <w:basedOn w:val="ListParagraph"/>
    <w:uiPriority w:val="99"/>
    <w:rsid w:val="00E1561C"/>
    <w:pPr>
      <w:numPr>
        <w:numId w:val="1"/>
      </w:numPr>
      <w:spacing w:after="120"/>
      <w:ind w:left="833"/>
      <w:jc w:val="left"/>
    </w:pPr>
    <w:rPr>
      <w:rFonts w:ascii="Verdana" w:hAnsi="Verdana"/>
      <w:sz w:val="24"/>
    </w:rPr>
  </w:style>
  <w:style w:type="paragraph" w:styleId="ListParagraph">
    <w:name w:val="List Paragraph"/>
    <w:basedOn w:val="Normal"/>
    <w:uiPriority w:val="34"/>
    <w:qFormat/>
    <w:pPr>
      <w:numPr>
        <w:numId w:val="2"/>
      </w:numPr>
      <w:spacing w:before="240"/>
      <w:jc w:val="both"/>
    </w:pPr>
    <w:rPr>
      <w:rFonts w:ascii="Calibri" w:hAnsi="Calibri"/>
    </w:rPr>
  </w:style>
  <w:style w:type="paragraph" w:styleId="Caption">
    <w:name w:val="caption"/>
    <w:basedOn w:val="Normal"/>
    <w:next w:val="Normal"/>
    <w:uiPriority w:val="99"/>
    <w:rsid w:val="00F202A8"/>
    <w:pPr>
      <w:spacing w:before="60" w:after="360"/>
      <w:ind w:left="113" w:firstLine="454"/>
      <w:jc w:val="both"/>
    </w:pPr>
    <w:rPr>
      <w:rFonts w:ascii="Century Gothic" w:hAnsi="Century Gothic"/>
      <w:bCs/>
      <w:color w:val="8D1B5B"/>
      <w:sz w:val="32"/>
      <w:szCs w:val="18"/>
    </w:rPr>
  </w:style>
  <w:style w:type="table" w:styleId="TableGridLight">
    <w:name w:val="Grid Table Light"/>
    <w:basedOn w:val="TableNormal"/>
    <w:uiPriority w:val="40"/>
    <w:rsid w:val="00F43CC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tyle1">
    <w:name w:val="Style1"/>
    <w:basedOn w:val="Heading1"/>
    <w:link w:val="Style1Char"/>
    <w:rsid w:val="0049120B"/>
    <w:pPr>
      <w:spacing w:before="0"/>
    </w:pPr>
    <w:rPr>
      <w:color w:val="FFFFFF"/>
    </w:rPr>
  </w:style>
  <w:style w:type="paragraph" w:styleId="Header">
    <w:name w:val="header"/>
    <w:basedOn w:val="Normal"/>
    <w:link w:val="HeaderChar"/>
    <w:uiPriority w:val="99"/>
    <w:rsid w:val="0049120B"/>
    <w:pPr>
      <w:tabs>
        <w:tab w:val="center" w:pos="4320"/>
        <w:tab w:val="right" w:pos="8640"/>
      </w:tabs>
      <w:spacing w:after="0"/>
    </w:pPr>
  </w:style>
  <w:style w:type="character" w:customStyle="1" w:styleId="HeaderChar">
    <w:name w:val="Header Char"/>
    <w:link w:val="Header"/>
    <w:uiPriority w:val="99"/>
    <w:locked/>
    <w:rsid w:val="0049120B"/>
    <w:rPr>
      <w:rFonts w:cs="Times New Roman"/>
      <w:lang w:val="en-GB"/>
    </w:rPr>
  </w:style>
  <w:style w:type="paragraph" w:styleId="Footer">
    <w:name w:val="footer"/>
    <w:basedOn w:val="Normal"/>
    <w:link w:val="FooterChar"/>
    <w:uiPriority w:val="99"/>
    <w:rsid w:val="0049120B"/>
    <w:pPr>
      <w:tabs>
        <w:tab w:val="center" w:pos="4320"/>
        <w:tab w:val="right" w:pos="8640"/>
      </w:tabs>
      <w:spacing w:after="0"/>
    </w:pPr>
  </w:style>
  <w:style w:type="character" w:customStyle="1" w:styleId="FooterChar">
    <w:name w:val="Footer Char"/>
    <w:link w:val="Footer"/>
    <w:uiPriority w:val="99"/>
    <w:locked/>
    <w:rsid w:val="0049120B"/>
    <w:rPr>
      <w:rFonts w:cs="Times New Roman"/>
      <w:lang w:val="en-GB"/>
    </w:rPr>
  </w:style>
  <w:style w:type="paragraph" w:customStyle="1" w:styleId="CustomBodyText">
    <w:name w:val="Custom Body Text"/>
    <w:basedOn w:val="Normal"/>
    <w:uiPriority w:val="99"/>
    <w:rsid w:val="00521379"/>
    <w:pPr>
      <w:spacing w:before="120" w:after="480"/>
      <w:ind w:left="567"/>
    </w:pPr>
    <w:rPr>
      <w:noProof/>
      <w:lang w:val="en-US"/>
    </w:rPr>
  </w:style>
  <w:style w:type="table" w:styleId="TableGrid">
    <w:name w:val="Table Grid"/>
    <w:basedOn w:val="TableNormal"/>
    <w:uiPriority w:val="59"/>
    <w:rsid w:val="00F43C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9"/>
    <w:rsid w:val="001078CB"/>
    <w:rPr>
      <w:rFonts w:ascii="Verdana" w:hAnsi="Verdana"/>
      <w:sz w:val="24"/>
      <w:lang w:eastAsia="en-US"/>
    </w:rPr>
  </w:style>
  <w:style w:type="paragraph" w:styleId="TOC1">
    <w:name w:val="toc 1"/>
    <w:basedOn w:val="Normal"/>
    <w:next w:val="Normal"/>
    <w:uiPriority w:val="39"/>
    <w:rsid w:val="00247586"/>
    <w:pPr>
      <w:spacing w:before="120" w:after="0"/>
    </w:pPr>
    <w:rPr>
      <w:rFonts w:ascii="Franklin Gothic Demi" w:hAnsi="Franklin Gothic Demi"/>
      <w:szCs w:val="22"/>
    </w:rPr>
  </w:style>
  <w:style w:type="paragraph" w:styleId="TOC2">
    <w:name w:val="toc 2"/>
    <w:basedOn w:val="Normal"/>
    <w:next w:val="Normal"/>
    <w:autoRedefine/>
    <w:uiPriority w:val="39"/>
    <w:rsid w:val="004C744D"/>
    <w:pPr>
      <w:tabs>
        <w:tab w:val="right" w:leader="dot" w:pos="5529"/>
      </w:tabs>
      <w:spacing w:after="0"/>
    </w:pPr>
    <w:rPr>
      <w:noProof/>
      <w:color w:val="00B050"/>
      <w:szCs w:val="22"/>
    </w:rPr>
  </w:style>
  <w:style w:type="paragraph" w:styleId="TOC3">
    <w:name w:val="toc 3"/>
    <w:basedOn w:val="Normal"/>
    <w:next w:val="Normal"/>
    <w:uiPriority w:val="39"/>
    <w:rsid w:val="00621AC2"/>
    <w:pPr>
      <w:spacing w:after="0" w:line="360" w:lineRule="auto"/>
    </w:pPr>
    <w:rPr>
      <w:rFonts w:ascii="Segoe UI" w:hAnsi="Segoe UI"/>
      <w:color w:val="8D1B5B"/>
      <w:szCs w:val="22"/>
    </w:rPr>
  </w:style>
  <w:style w:type="paragraph" w:styleId="TOC4">
    <w:name w:val="toc 4"/>
    <w:basedOn w:val="Normal"/>
    <w:next w:val="Normal"/>
    <w:autoRedefine/>
    <w:uiPriority w:val="99"/>
    <w:rsid w:val="006C3391"/>
    <w:pPr>
      <w:spacing w:after="0"/>
    </w:pPr>
    <w:rPr>
      <w:rFonts w:ascii="Cambria" w:hAnsi="Cambria"/>
      <w:szCs w:val="22"/>
    </w:rPr>
  </w:style>
  <w:style w:type="paragraph" w:styleId="TOC5">
    <w:name w:val="toc 5"/>
    <w:basedOn w:val="Normal"/>
    <w:next w:val="Normal"/>
    <w:autoRedefine/>
    <w:uiPriority w:val="99"/>
    <w:rsid w:val="006C3391"/>
    <w:pPr>
      <w:spacing w:after="0"/>
    </w:pPr>
    <w:rPr>
      <w:rFonts w:ascii="Cambria" w:hAnsi="Cambria"/>
      <w:szCs w:val="22"/>
    </w:rPr>
  </w:style>
  <w:style w:type="paragraph" w:styleId="TOC6">
    <w:name w:val="toc 6"/>
    <w:basedOn w:val="Normal"/>
    <w:next w:val="Normal"/>
    <w:autoRedefine/>
    <w:uiPriority w:val="99"/>
    <w:rsid w:val="006C3391"/>
    <w:pPr>
      <w:spacing w:after="0"/>
    </w:pPr>
    <w:rPr>
      <w:rFonts w:ascii="Cambria" w:hAnsi="Cambria"/>
      <w:szCs w:val="22"/>
    </w:rPr>
  </w:style>
  <w:style w:type="paragraph" w:styleId="TOC7">
    <w:name w:val="toc 7"/>
    <w:basedOn w:val="Normal"/>
    <w:next w:val="Normal"/>
    <w:autoRedefine/>
    <w:uiPriority w:val="99"/>
    <w:rsid w:val="006C3391"/>
    <w:pPr>
      <w:spacing w:after="0"/>
    </w:pPr>
    <w:rPr>
      <w:rFonts w:ascii="Cambria" w:hAnsi="Cambria"/>
      <w:szCs w:val="22"/>
    </w:rPr>
  </w:style>
  <w:style w:type="paragraph" w:styleId="TOC8">
    <w:name w:val="toc 8"/>
    <w:basedOn w:val="Normal"/>
    <w:next w:val="Normal"/>
    <w:autoRedefine/>
    <w:uiPriority w:val="99"/>
    <w:rsid w:val="006C3391"/>
    <w:pPr>
      <w:spacing w:after="0"/>
    </w:pPr>
    <w:rPr>
      <w:rFonts w:ascii="Cambria" w:hAnsi="Cambria"/>
      <w:szCs w:val="22"/>
    </w:rPr>
  </w:style>
  <w:style w:type="paragraph" w:styleId="TOC9">
    <w:name w:val="toc 9"/>
    <w:basedOn w:val="Normal"/>
    <w:next w:val="Normal"/>
    <w:autoRedefine/>
    <w:uiPriority w:val="99"/>
    <w:rsid w:val="006C3391"/>
    <w:pPr>
      <w:spacing w:after="0"/>
    </w:pPr>
    <w:rPr>
      <w:rFonts w:ascii="Cambria" w:hAnsi="Cambria"/>
      <w:szCs w:val="22"/>
    </w:rPr>
  </w:style>
  <w:style w:type="paragraph" w:customStyle="1" w:styleId="Default">
    <w:name w:val="Default"/>
    <w:uiPriority w:val="99"/>
    <w:rsid w:val="00D25070"/>
    <w:pPr>
      <w:widowControl w:val="0"/>
      <w:autoSpaceDE w:val="0"/>
      <w:autoSpaceDN w:val="0"/>
      <w:adjustRightInd w:val="0"/>
    </w:pPr>
    <w:rPr>
      <w:rFonts w:ascii="Century Gothic" w:eastAsia="Times New Roman" w:hAnsi="Century Gothic" w:cs="Century Gothic"/>
      <w:color w:val="000000"/>
      <w:sz w:val="24"/>
    </w:rPr>
  </w:style>
  <w:style w:type="paragraph" w:customStyle="1" w:styleId="Quotes">
    <w:name w:val="Quotes"/>
    <w:basedOn w:val="CustomBodyText"/>
    <w:uiPriority w:val="99"/>
    <w:rsid w:val="00556642"/>
    <w:pPr>
      <w:ind w:left="510"/>
    </w:pPr>
    <w:rPr>
      <w:rFonts w:ascii="Century Gothic" w:eastAsia="Times New Roman" w:hAnsi="Century Gothic"/>
      <w:i/>
    </w:rPr>
  </w:style>
  <w:style w:type="paragraph" w:customStyle="1" w:styleId="QuoteCaption">
    <w:name w:val="Quote Caption"/>
    <w:basedOn w:val="Caption"/>
    <w:uiPriority w:val="99"/>
    <w:rsid w:val="00BB3515"/>
    <w:pPr>
      <w:ind w:left="510" w:firstLine="0"/>
    </w:pPr>
    <w:rPr>
      <w:sz w:val="28"/>
    </w:rPr>
  </w:style>
  <w:style w:type="character" w:styleId="Hyperlink">
    <w:name w:val="Hyperlink"/>
    <w:uiPriority w:val="99"/>
    <w:rsid w:val="00D66D0C"/>
    <w:rPr>
      <w:rFonts w:cs="Times New Roman"/>
      <w:color w:val="0000FF"/>
      <w:u w:val="single"/>
    </w:rPr>
  </w:style>
  <w:style w:type="character" w:styleId="FollowedHyperlink">
    <w:name w:val="FollowedHyperlink"/>
    <w:uiPriority w:val="99"/>
    <w:rsid w:val="00D66D0C"/>
    <w:rPr>
      <w:rFonts w:cs="Times New Roman"/>
      <w:color w:val="800080"/>
      <w:u w:val="single"/>
    </w:rPr>
  </w:style>
  <w:style w:type="character" w:styleId="PageNumber">
    <w:name w:val="page number"/>
    <w:uiPriority w:val="99"/>
    <w:rsid w:val="0078474B"/>
    <w:rPr>
      <w:rFonts w:cs="Times New Roman"/>
    </w:rPr>
  </w:style>
  <w:style w:type="character" w:customStyle="1" w:styleId="Style1Char">
    <w:name w:val="Style1 Char"/>
    <w:basedOn w:val="DefaultParagraphFont"/>
    <w:link w:val="Style1"/>
    <w:rsid w:val="00801ED5"/>
    <w:rPr>
      <w:rFonts w:ascii="Century Gothic" w:eastAsia="Times New Roman" w:hAnsi="Century Gothic"/>
      <w:bCs/>
      <w:color w:val="FFFFFF"/>
      <w:sz w:val="56"/>
      <w:szCs w:val="32"/>
      <w:lang w:eastAsia="en-US"/>
    </w:rPr>
  </w:style>
  <w:style w:type="paragraph" w:styleId="EndnoteText">
    <w:name w:val="endnote text"/>
    <w:basedOn w:val="Normal"/>
    <w:link w:val="EndnoteTextChar"/>
    <w:uiPriority w:val="99"/>
    <w:unhideWhenUsed/>
    <w:rsid w:val="00473FF2"/>
    <w:pPr>
      <w:spacing w:after="0"/>
    </w:pPr>
    <w:rPr>
      <w:sz w:val="20"/>
      <w:szCs w:val="20"/>
    </w:rPr>
  </w:style>
  <w:style w:type="character" w:customStyle="1" w:styleId="EndnoteTextChar">
    <w:name w:val="Endnote Text Char"/>
    <w:basedOn w:val="DefaultParagraphFont"/>
    <w:link w:val="EndnoteText"/>
    <w:uiPriority w:val="99"/>
    <w:rsid w:val="00473FF2"/>
    <w:rPr>
      <w:rFonts w:ascii="Verdana" w:hAnsi="Verdana"/>
      <w:lang w:eastAsia="en-US"/>
    </w:rPr>
  </w:style>
  <w:style w:type="character" w:styleId="EndnoteReference">
    <w:name w:val="endnote reference"/>
    <w:basedOn w:val="DefaultParagraphFont"/>
    <w:uiPriority w:val="99"/>
    <w:semiHidden/>
    <w:unhideWhenUsed/>
    <w:rsid w:val="00473FF2"/>
    <w:rPr>
      <w:vertAlign w:val="superscript"/>
    </w:rPr>
  </w:style>
  <w:style w:type="table" w:customStyle="1" w:styleId="CETABLE">
    <w:name w:val="CE TABLE"/>
    <w:basedOn w:val="TableNormal"/>
    <w:uiPriority w:val="99"/>
    <w:rsid w:val="00F43CC3"/>
    <w:pPr>
      <w:contextualSpacing/>
      <w:jc w:val="center"/>
    </w:pPr>
    <w:rPr>
      <w:color w:val="3F3F3F" w:themeColor="text1"/>
    </w:rPr>
    <w:tblPr>
      <w:tblBorders>
        <w:top w:val="single" w:sz="8" w:space="0" w:color="3F3F3F" w:themeColor="text1"/>
        <w:left w:val="single" w:sz="8" w:space="0" w:color="3F3F3F" w:themeColor="text1"/>
        <w:bottom w:val="single" w:sz="8" w:space="0" w:color="3F3F3F" w:themeColor="text1"/>
        <w:right w:val="single" w:sz="8" w:space="0" w:color="3F3F3F" w:themeColor="text1"/>
        <w:insideH w:val="single" w:sz="8" w:space="0" w:color="3F3F3F" w:themeColor="text1"/>
        <w:insideV w:val="single" w:sz="8" w:space="0" w:color="3F3F3F" w:themeColor="text1"/>
      </w:tblBorders>
      <w:tblCellMar>
        <w:top w:w="57" w:type="dxa"/>
        <w:bottom w:w="57" w:type="dxa"/>
      </w:tblCellMar>
    </w:tblPr>
    <w:tcPr>
      <w:shd w:val="clear" w:color="auto" w:fill="FFFFFF" w:themeFill="background1"/>
      <w:vAlign w:val="center"/>
    </w:tcPr>
    <w:tblStylePr w:type="firstRow">
      <w:rPr>
        <w:rFonts w:asciiTheme="minorHAnsi" w:hAnsiTheme="minorHAnsi"/>
        <w:b/>
        <w:sz w:val="22"/>
      </w:rPr>
      <w:tblPr/>
      <w:tcPr>
        <w:shd w:val="clear" w:color="auto" w:fill="D9D9D9" w:themeFill="background1" w:themeFillShade="D9"/>
      </w:tcPr>
    </w:tblStylePr>
  </w:style>
  <w:style w:type="character" w:customStyle="1" w:styleId="Heading4Char">
    <w:name w:val="Heading 4 Char"/>
    <w:basedOn w:val="DefaultParagraphFont"/>
    <w:link w:val="Heading4"/>
    <w:uiPriority w:val="9"/>
    <w:rsid w:val="0092552B"/>
    <w:rPr>
      <w:rFonts w:asciiTheme="majorHAnsi" w:eastAsiaTheme="majorEastAsia" w:hAnsiTheme="majorHAnsi" w:cstheme="majorBidi"/>
      <w:b/>
      <w:bCs/>
      <w:i/>
      <w:iCs/>
      <w:color w:val="FBB800" w:themeColor="accent1"/>
      <w:sz w:val="24"/>
      <w:szCs w:val="24"/>
      <w:lang w:eastAsia="en-US"/>
    </w:rPr>
  </w:style>
  <w:style w:type="paragraph" w:styleId="FootnoteText">
    <w:name w:val="footnote text"/>
    <w:link w:val="FootnoteTextChar"/>
    <w:uiPriority w:val="99"/>
    <w:unhideWhenUsed/>
    <w:rsid w:val="00205CB9"/>
    <w:rPr>
      <w:color w:val="3F3F3F" w:themeColor="text1"/>
      <w:sz w:val="18"/>
      <w:szCs w:val="20"/>
    </w:rPr>
  </w:style>
  <w:style w:type="character" w:customStyle="1" w:styleId="FootnoteTextChar">
    <w:name w:val="Footnote Text Char"/>
    <w:basedOn w:val="DefaultParagraphFont"/>
    <w:link w:val="FootnoteText"/>
    <w:uiPriority w:val="99"/>
    <w:rsid w:val="00205CB9"/>
    <w:rPr>
      <w:color w:val="3F3F3F" w:themeColor="text1"/>
      <w:sz w:val="18"/>
      <w:szCs w:val="20"/>
    </w:rPr>
  </w:style>
  <w:style w:type="character" w:styleId="FootnoteReference">
    <w:name w:val="footnote reference"/>
    <w:basedOn w:val="DefaultParagraphFont"/>
    <w:uiPriority w:val="99"/>
    <w:semiHidden/>
    <w:unhideWhenUsed/>
    <w:rsid w:val="00DF54EA"/>
    <w:rPr>
      <w:vertAlign w:val="superscript"/>
    </w:rPr>
  </w:style>
  <w:style w:type="paragraph" w:customStyle="1" w:styleId="4CEListDash">
    <w:name w:val="4 CE List Dash"/>
    <w:link w:val="4CEListDashChar"/>
    <w:qFormat/>
    <w:rsid w:val="00205CB9"/>
    <w:pPr>
      <w:numPr>
        <w:numId w:val="4"/>
      </w:numPr>
      <w:spacing w:after="200"/>
      <w:ind w:left="714" w:hanging="357"/>
    </w:pPr>
    <w:rPr>
      <w:color w:val="3F3F3F" w:themeColor="text1"/>
    </w:rPr>
  </w:style>
  <w:style w:type="character" w:customStyle="1" w:styleId="4CEListDashChar">
    <w:name w:val="4 CE List Dash Char"/>
    <w:basedOn w:val="5CEListBulletChar"/>
    <w:link w:val="4CEListDash"/>
    <w:rsid w:val="00205CB9"/>
    <w:rPr>
      <w:color w:val="3F3F3F" w:themeColor="text1"/>
    </w:rPr>
  </w:style>
  <w:style w:type="paragraph" w:customStyle="1" w:styleId="5CEListBullet">
    <w:name w:val="5CE List Bullet"/>
    <w:link w:val="5CEListBulletChar"/>
    <w:qFormat/>
    <w:rsid w:val="00205CB9"/>
    <w:pPr>
      <w:numPr>
        <w:numId w:val="3"/>
      </w:numPr>
      <w:spacing w:after="200"/>
    </w:pPr>
    <w:rPr>
      <w:color w:val="3F3F3F" w:themeColor="text1"/>
    </w:rPr>
  </w:style>
  <w:style w:type="character" w:customStyle="1" w:styleId="5CEListBulletChar">
    <w:name w:val="5CE List Bullet Char"/>
    <w:basedOn w:val="3CENormalChar"/>
    <w:link w:val="5CEListBullet"/>
    <w:rsid w:val="00205CB9"/>
    <w:rPr>
      <w:color w:val="3F3F3F" w:themeColor="text1"/>
    </w:rPr>
  </w:style>
  <w:style w:type="paragraph" w:customStyle="1" w:styleId="2CESub-heading">
    <w:name w:val="2CE Sub-heading"/>
    <w:next w:val="3CENormal"/>
    <w:link w:val="2CESub-headingChar"/>
    <w:qFormat/>
    <w:rsid w:val="00205CB9"/>
    <w:pPr>
      <w:spacing w:after="200"/>
    </w:pPr>
    <w:rPr>
      <w:rFonts w:ascii="Franklin Gothic Demi" w:hAnsi="Franklin Gothic Demi"/>
      <w:color w:val="3F3F3F" w:themeColor="text1"/>
      <w:sz w:val="24"/>
      <w:szCs w:val="28"/>
      <w:lang w:eastAsia="en-US"/>
    </w:rPr>
  </w:style>
  <w:style w:type="character" w:customStyle="1" w:styleId="2CESub-headingChar">
    <w:name w:val="2CE Sub-heading Char"/>
    <w:basedOn w:val="DefaultParagraphFont"/>
    <w:link w:val="2CESub-heading"/>
    <w:rsid w:val="00205CB9"/>
    <w:rPr>
      <w:rFonts w:ascii="Franklin Gothic Demi" w:hAnsi="Franklin Gothic Demi"/>
      <w:color w:val="3F3F3F" w:themeColor="text1"/>
      <w:sz w:val="24"/>
      <w:szCs w:val="28"/>
      <w:lang w:eastAsia="en-US"/>
    </w:rPr>
  </w:style>
  <w:style w:type="paragraph" w:customStyle="1" w:styleId="1CEHeader">
    <w:name w:val="1CE Header"/>
    <w:basedOn w:val="Normal"/>
    <w:next w:val="3CENormal"/>
    <w:link w:val="1CEHeaderChar"/>
    <w:qFormat/>
    <w:rsid w:val="00FB212E"/>
    <w:pPr>
      <w:pBdr>
        <w:bottom w:val="single" w:sz="24" w:space="1" w:color="FBB800" w:themeColor="accent1"/>
      </w:pBdr>
    </w:pPr>
    <w:rPr>
      <w:rFonts w:ascii="Franklin Gothic Demi" w:hAnsi="Franklin Gothic Demi"/>
      <w:sz w:val="32"/>
    </w:rPr>
  </w:style>
  <w:style w:type="character" w:customStyle="1" w:styleId="1CEHeaderChar">
    <w:name w:val="1CE Header Char"/>
    <w:basedOn w:val="DefaultParagraphFont"/>
    <w:link w:val="1CEHeader"/>
    <w:rsid w:val="00FB212E"/>
    <w:rPr>
      <w:rFonts w:ascii="Franklin Gothic Demi" w:hAnsi="Franklin Gothic Demi"/>
      <w:color w:val="3F3F3F" w:themeColor="text1"/>
      <w:sz w:val="32"/>
    </w:rPr>
  </w:style>
  <w:style w:type="paragraph" w:customStyle="1" w:styleId="3CENormal">
    <w:name w:val="3CE Normal"/>
    <w:link w:val="3CENormalChar"/>
    <w:qFormat/>
    <w:rsid w:val="00205CB9"/>
    <w:pPr>
      <w:spacing w:after="200"/>
    </w:pPr>
    <w:rPr>
      <w:color w:val="3F3F3F" w:themeColor="text1"/>
    </w:rPr>
  </w:style>
  <w:style w:type="character" w:customStyle="1" w:styleId="3CENormalChar">
    <w:name w:val="3CE Normal Char"/>
    <w:basedOn w:val="DefaultParagraphFont"/>
    <w:link w:val="3CENormal"/>
    <w:rsid w:val="00205CB9"/>
    <w:rPr>
      <w:color w:val="3F3F3F" w:themeColor="text1"/>
    </w:rPr>
  </w:style>
  <w:style w:type="paragraph" w:customStyle="1" w:styleId="6CELandscapeHeader">
    <w:name w:val="6CE Landscape Header"/>
    <w:basedOn w:val="1CEHeader"/>
    <w:next w:val="3CENormal"/>
    <w:link w:val="6CELandscapeHeaderChar"/>
    <w:qFormat/>
    <w:rsid w:val="0022790F"/>
    <w:pPr>
      <w:pBdr>
        <w:top w:val="single" w:sz="18" w:space="6" w:color="FBB800" w:themeColor="accent1"/>
        <w:bottom w:val="none" w:sz="0" w:space="0" w:color="auto"/>
      </w:pBdr>
    </w:pPr>
  </w:style>
  <w:style w:type="character" w:customStyle="1" w:styleId="6CELandscapeHeaderChar">
    <w:name w:val="6CE Landscape Header Char"/>
    <w:basedOn w:val="1CEHeaderChar"/>
    <w:link w:val="6CELandscapeHeader"/>
    <w:rsid w:val="0022790F"/>
    <w:rPr>
      <w:rFonts w:ascii="Franklin Gothic Demi" w:hAnsi="Franklin Gothic Demi"/>
      <w:color w:val="3F3F3F" w:themeColor="text1"/>
      <w:sz w:val="32"/>
    </w:rPr>
  </w:style>
  <w:style w:type="paragraph" w:customStyle="1" w:styleId="font8">
    <w:name w:val="font_8"/>
    <w:basedOn w:val="Normal"/>
    <w:rsid w:val="00231F53"/>
    <w:pPr>
      <w:spacing w:before="100" w:beforeAutospacing="1" w:after="100" w:afterAutospacing="1"/>
    </w:pPr>
    <w:rPr>
      <w:rFonts w:ascii="Times New Roman" w:eastAsia="Times New Roman" w:hAnsi="Times New Roman"/>
      <w:color w:val="auto"/>
      <w:sz w:val="24"/>
    </w:rPr>
  </w:style>
  <w:style w:type="character" w:customStyle="1" w:styleId="wixguard">
    <w:name w:val="wixguard"/>
    <w:basedOn w:val="DefaultParagraphFont"/>
    <w:rsid w:val="00231F53"/>
  </w:style>
  <w:style w:type="table" w:styleId="GridTable6Colorful-Accent1">
    <w:name w:val="Grid Table 6 Colorful Accent 1"/>
    <w:basedOn w:val="TableNormal"/>
    <w:uiPriority w:val="51"/>
    <w:rsid w:val="00231F53"/>
    <w:rPr>
      <w:color w:val="BC8900" w:themeColor="accent1" w:themeShade="BF"/>
    </w:rPr>
    <w:tblPr>
      <w:tblStyleRowBandSize w:val="1"/>
      <w:tblStyleColBandSize w:val="1"/>
      <w:tblBorders>
        <w:top w:val="single" w:sz="4" w:space="0" w:color="FFD463" w:themeColor="accent1" w:themeTint="99"/>
        <w:left w:val="single" w:sz="4" w:space="0" w:color="FFD463" w:themeColor="accent1" w:themeTint="99"/>
        <w:bottom w:val="single" w:sz="4" w:space="0" w:color="FFD463" w:themeColor="accent1" w:themeTint="99"/>
        <w:right w:val="single" w:sz="4" w:space="0" w:color="FFD463" w:themeColor="accent1" w:themeTint="99"/>
        <w:insideH w:val="single" w:sz="4" w:space="0" w:color="FFD463" w:themeColor="accent1" w:themeTint="99"/>
        <w:insideV w:val="single" w:sz="4" w:space="0" w:color="FFD463" w:themeColor="accent1" w:themeTint="99"/>
      </w:tblBorders>
    </w:tblPr>
    <w:tblStylePr w:type="firstRow">
      <w:rPr>
        <w:b/>
        <w:bCs/>
      </w:rPr>
      <w:tblPr/>
      <w:tcPr>
        <w:tcBorders>
          <w:bottom w:val="single" w:sz="12" w:space="0" w:color="FFD463" w:themeColor="accent1" w:themeTint="99"/>
        </w:tcBorders>
      </w:tcPr>
    </w:tblStylePr>
    <w:tblStylePr w:type="lastRow">
      <w:rPr>
        <w:b/>
        <w:bCs/>
      </w:rPr>
      <w:tblPr/>
      <w:tcPr>
        <w:tcBorders>
          <w:top w:val="double" w:sz="4" w:space="0" w:color="FFD463" w:themeColor="accent1" w:themeTint="99"/>
        </w:tcBorders>
      </w:tcPr>
    </w:tblStylePr>
    <w:tblStylePr w:type="firstCol">
      <w:rPr>
        <w:b/>
        <w:bCs/>
      </w:rPr>
    </w:tblStylePr>
    <w:tblStylePr w:type="lastCol">
      <w:rPr>
        <w:b/>
        <w:bCs/>
      </w:rPr>
    </w:tblStylePr>
    <w:tblStylePr w:type="band1Vert">
      <w:tblPr/>
      <w:tcPr>
        <w:shd w:val="clear" w:color="auto" w:fill="FFF0CB" w:themeFill="accent1" w:themeFillTint="33"/>
      </w:tcPr>
    </w:tblStylePr>
    <w:tblStylePr w:type="band1Horz">
      <w:tblPr/>
      <w:tcPr>
        <w:shd w:val="clear" w:color="auto" w:fill="FFF0CB" w:themeFill="accent1" w:themeFillTint="33"/>
      </w:tcPr>
    </w:tblStylePr>
  </w:style>
  <w:style w:type="paragraph" w:customStyle="1" w:styleId="CENormal">
    <w:name w:val="CE Normal"/>
    <w:basedOn w:val="Normal"/>
    <w:link w:val="CENormalChar"/>
    <w:qFormat/>
    <w:rsid w:val="00231F53"/>
    <w:rPr>
      <w:color w:val="4A4A49"/>
      <w:szCs w:val="22"/>
    </w:rPr>
  </w:style>
  <w:style w:type="character" w:customStyle="1" w:styleId="CENormalChar">
    <w:name w:val="CE Normal Char"/>
    <w:basedOn w:val="DefaultParagraphFont"/>
    <w:link w:val="CENormal"/>
    <w:qFormat/>
    <w:rsid w:val="00231F53"/>
    <w:rPr>
      <w:color w:val="4A4A49"/>
      <w:szCs w:val="22"/>
    </w:rPr>
  </w:style>
  <w:style w:type="paragraph" w:customStyle="1" w:styleId="CESub-heading">
    <w:name w:val="CE Sub-heading"/>
    <w:basedOn w:val="Normal"/>
    <w:link w:val="CESub-headingChar"/>
    <w:qFormat/>
    <w:rsid w:val="00231F53"/>
    <w:rPr>
      <w:rFonts w:ascii="Franklin Gothic Demi" w:hAnsi="Franklin Gothic Demi"/>
      <w:color w:val="4A4A49"/>
      <w:sz w:val="24"/>
    </w:rPr>
  </w:style>
  <w:style w:type="character" w:customStyle="1" w:styleId="CESub-headingChar">
    <w:name w:val="CE Sub-heading Char"/>
    <w:basedOn w:val="DefaultParagraphFont"/>
    <w:link w:val="CESub-heading"/>
    <w:rsid w:val="00231F53"/>
    <w:rPr>
      <w:rFonts w:ascii="Franklin Gothic Demi" w:hAnsi="Franklin Gothic Demi"/>
      <w:color w:val="4A4A49"/>
      <w:sz w:val="24"/>
    </w:rPr>
  </w:style>
  <w:style w:type="paragraph" w:styleId="BodyText">
    <w:name w:val="Body Text"/>
    <w:basedOn w:val="Normal"/>
    <w:link w:val="BodyTextChar"/>
    <w:uiPriority w:val="1"/>
    <w:qFormat/>
    <w:rsid w:val="00231F53"/>
    <w:pPr>
      <w:widowControl w:val="0"/>
      <w:autoSpaceDE w:val="0"/>
      <w:autoSpaceDN w:val="0"/>
      <w:spacing w:after="0"/>
    </w:pPr>
    <w:rPr>
      <w:rFonts w:ascii="Franklin Gothic Medium" w:eastAsia="Franklin Gothic Medium" w:hAnsi="Franklin Gothic Medium" w:cs="Franklin Gothic Medium"/>
      <w:color w:val="auto"/>
      <w:szCs w:val="22"/>
      <w:lang w:val="en-US" w:eastAsia="en-US"/>
    </w:rPr>
  </w:style>
  <w:style w:type="character" w:customStyle="1" w:styleId="BodyTextChar">
    <w:name w:val="Body Text Char"/>
    <w:basedOn w:val="DefaultParagraphFont"/>
    <w:link w:val="BodyText"/>
    <w:uiPriority w:val="1"/>
    <w:rsid w:val="00231F53"/>
    <w:rPr>
      <w:rFonts w:ascii="Franklin Gothic Medium" w:eastAsia="Franklin Gothic Medium" w:hAnsi="Franklin Gothic Medium" w:cs="Franklin Gothic Medium"/>
      <w:color w:val="auto"/>
      <w:szCs w:val="22"/>
      <w:lang w:val="en-US" w:eastAsia="en-US"/>
    </w:rPr>
  </w:style>
  <w:style w:type="character" w:styleId="IntenseEmphasis">
    <w:name w:val="Intense Emphasis"/>
    <w:basedOn w:val="DefaultParagraphFont"/>
    <w:uiPriority w:val="21"/>
    <w:qFormat/>
    <w:rsid w:val="00231F53"/>
    <w:rPr>
      <w:i/>
      <w:iCs/>
      <w:color w:val="FBB800" w:themeColor="accent1"/>
    </w:rPr>
  </w:style>
  <w:style w:type="paragraph" w:customStyle="1" w:styleId="xmsonormal">
    <w:name w:val="x_msonormal"/>
    <w:basedOn w:val="Normal"/>
    <w:rsid w:val="00231F53"/>
    <w:pPr>
      <w:spacing w:before="100" w:beforeAutospacing="1" w:after="100" w:afterAutospacing="1"/>
    </w:pPr>
    <w:rPr>
      <w:rFonts w:ascii="Times New Roman" w:eastAsia="Times New Roman" w:hAnsi="Times New Roman"/>
      <w:color w:val="auto"/>
      <w:sz w:val="24"/>
    </w:rPr>
  </w:style>
  <w:style w:type="paragraph" w:styleId="NormalWeb">
    <w:name w:val="Normal (Web)"/>
    <w:basedOn w:val="Normal"/>
    <w:uiPriority w:val="99"/>
    <w:unhideWhenUsed/>
    <w:rsid w:val="00231F53"/>
    <w:pPr>
      <w:spacing w:before="100" w:beforeAutospacing="1" w:after="100" w:afterAutospacing="1"/>
    </w:pPr>
    <w:rPr>
      <w:rFonts w:ascii="Times New Roman" w:eastAsia="Times New Roman" w:hAnsi="Times New Roman"/>
      <w:color w:val="auto"/>
      <w:sz w:val="24"/>
    </w:rPr>
  </w:style>
  <w:style w:type="paragraph" w:styleId="Revision">
    <w:name w:val="Revision"/>
    <w:hidden/>
    <w:uiPriority w:val="99"/>
    <w:semiHidden/>
    <w:rsid w:val="00231F53"/>
    <w:rPr>
      <w:color w:val="3F3F3F" w:themeColor="text1"/>
    </w:rPr>
  </w:style>
  <w:style w:type="paragraph" w:styleId="Quote">
    <w:name w:val="Quote"/>
    <w:basedOn w:val="Normal"/>
    <w:next w:val="Normal"/>
    <w:link w:val="QuoteChar"/>
    <w:uiPriority w:val="29"/>
    <w:qFormat/>
    <w:rsid w:val="005519DA"/>
    <w:pPr>
      <w:spacing w:before="200" w:after="160" w:line="259" w:lineRule="auto"/>
      <w:ind w:left="864" w:right="864"/>
      <w:jc w:val="center"/>
    </w:pPr>
    <w:rPr>
      <w:rFonts w:asciiTheme="minorHAnsi" w:eastAsiaTheme="minorHAnsi" w:hAnsiTheme="minorHAnsi" w:cstheme="minorBidi"/>
      <w:i/>
      <w:iCs/>
      <w:color w:val="6F6F6F" w:themeColor="text1" w:themeTint="BF"/>
      <w:szCs w:val="22"/>
      <w:lang w:eastAsia="en-US"/>
    </w:rPr>
  </w:style>
  <w:style w:type="character" w:customStyle="1" w:styleId="QuoteChar">
    <w:name w:val="Quote Char"/>
    <w:basedOn w:val="DefaultParagraphFont"/>
    <w:link w:val="Quote"/>
    <w:uiPriority w:val="29"/>
    <w:rsid w:val="005519DA"/>
    <w:rPr>
      <w:rFonts w:asciiTheme="minorHAnsi" w:eastAsiaTheme="minorHAnsi" w:hAnsiTheme="minorHAnsi" w:cstheme="minorBidi"/>
      <w:i/>
      <w:iCs/>
      <w:szCs w:val="22"/>
      <w:lang w:eastAsia="en-US"/>
    </w:rPr>
  </w:style>
  <w:style w:type="paragraph" w:customStyle="1" w:styleId="xxxxmsonormal">
    <w:name w:val="x_xxxmsonormal"/>
    <w:basedOn w:val="Normal"/>
    <w:rsid w:val="00541D7F"/>
    <w:pPr>
      <w:spacing w:before="100" w:beforeAutospacing="1" w:after="100" w:afterAutospacing="1"/>
    </w:pPr>
    <w:rPr>
      <w:rFonts w:ascii="Times New Roman" w:eastAsia="Times New Roman" w:hAnsi="Times New Roman"/>
      <w:color w:val="auto"/>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033280">
      <w:bodyDiv w:val="1"/>
      <w:marLeft w:val="0"/>
      <w:marRight w:val="0"/>
      <w:marTop w:val="0"/>
      <w:marBottom w:val="0"/>
      <w:divBdr>
        <w:top w:val="none" w:sz="0" w:space="0" w:color="auto"/>
        <w:left w:val="none" w:sz="0" w:space="0" w:color="auto"/>
        <w:bottom w:val="none" w:sz="0" w:space="0" w:color="auto"/>
        <w:right w:val="none" w:sz="0" w:space="0" w:color="auto"/>
      </w:divBdr>
    </w:div>
    <w:div w:id="984700593">
      <w:bodyDiv w:val="1"/>
      <w:marLeft w:val="0"/>
      <w:marRight w:val="0"/>
      <w:marTop w:val="0"/>
      <w:marBottom w:val="0"/>
      <w:divBdr>
        <w:top w:val="none" w:sz="0" w:space="0" w:color="auto"/>
        <w:left w:val="none" w:sz="0" w:space="0" w:color="auto"/>
        <w:bottom w:val="none" w:sz="0" w:space="0" w:color="auto"/>
        <w:right w:val="none" w:sz="0" w:space="0" w:color="auto"/>
      </w:divBdr>
    </w:div>
    <w:div w:id="1361053541">
      <w:bodyDiv w:val="1"/>
      <w:marLeft w:val="0"/>
      <w:marRight w:val="0"/>
      <w:marTop w:val="0"/>
      <w:marBottom w:val="0"/>
      <w:divBdr>
        <w:top w:val="none" w:sz="0" w:space="0" w:color="auto"/>
        <w:left w:val="none" w:sz="0" w:space="0" w:color="auto"/>
        <w:bottom w:val="none" w:sz="0" w:space="0" w:color="auto"/>
        <w:right w:val="none" w:sz="0" w:space="0" w:color="auto"/>
      </w:divBdr>
    </w:div>
    <w:div w:id="1419789636">
      <w:bodyDiv w:val="1"/>
      <w:marLeft w:val="0"/>
      <w:marRight w:val="0"/>
      <w:marTop w:val="0"/>
      <w:marBottom w:val="0"/>
      <w:divBdr>
        <w:top w:val="none" w:sz="0" w:space="0" w:color="auto"/>
        <w:left w:val="none" w:sz="0" w:space="0" w:color="auto"/>
        <w:bottom w:val="none" w:sz="0" w:space="0" w:color="auto"/>
        <w:right w:val="none" w:sz="0" w:space="0" w:color="auto"/>
      </w:divBdr>
    </w:div>
    <w:div w:id="1464540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jpg"/><Relationship Id="rId3" Type="http://schemas.openxmlformats.org/officeDocument/2006/relationships/customXml" Target="../customXml/item3.xml"/><Relationship Id="rId21" Type="http://schemas.openxmlformats.org/officeDocument/2006/relationships/image" Target="media/image10.jpg"/><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jp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https://socialvalueuk.org/wp-content/uploads/2017/09/Deloitte-Impact-Report.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a\CEL%20TRADING%20LIMITED\General%20-%20Documents\Development%20Team\Templates%20and%20tools\Report%20Templates\Templates%202022\Research%20Report\Portrait%20Research%20Report%20Template%20Cover%202.dotx" TargetMode="External"/></Relationships>
</file>

<file path=word/theme/theme1.xml><?xml version="1.0" encoding="utf-8"?>
<a:theme xmlns:a="http://schemas.openxmlformats.org/drawingml/2006/main" name="Office Theme">
  <a:themeElements>
    <a:clrScheme name="Community Enterprise">
      <a:dk1>
        <a:srgbClr val="3F3F3F"/>
      </a:dk1>
      <a:lt1>
        <a:sysClr val="window" lastClr="FFFFFF"/>
      </a:lt1>
      <a:dk2>
        <a:srgbClr val="1F497D"/>
      </a:dk2>
      <a:lt2>
        <a:srgbClr val="EEECE1"/>
      </a:lt2>
      <a:accent1>
        <a:srgbClr val="FBB800"/>
      </a:accent1>
      <a:accent2>
        <a:srgbClr val="D52F54"/>
      </a:accent2>
      <a:accent3>
        <a:srgbClr val="5DBDAC"/>
      </a:accent3>
      <a:accent4>
        <a:srgbClr val="4A4A49"/>
      </a:accent4>
      <a:accent5>
        <a:srgbClr val="57B1CC"/>
      </a:accent5>
      <a:accent6>
        <a:srgbClr val="4C7C8A"/>
      </a:accent6>
      <a:hlink>
        <a:srgbClr val="5DBDAC"/>
      </a:hlink>
      <a:folHlink>
        <a:srgbClr val="4C7C8A"/>
      </a:folHlink>
    </a:clrScheme>
    <a:fontScheme name="Community Enterprise">
      <a:majorFont>
        <a:latin typeface="Franklin Gothic Demi"/>
        <a:ea typeface=""/>
        <a:cs typeface=""/>
      </a:majorFont>
      <a:minorFont>
        <a:latin typeface="Franklin Gothic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DE9FAB6B83F0347BE128EF7B55112DA" ma:contentTypeVersion="16" ma:contentTypeDescription="Create a new document." ma:contentTypeScope="" ma:versionID="5a23d63bea88719a3e874cb11e4f4021">
  <xsd:schema xmlns:xsd="http://www.w3.org/2001/XMLSchema" xmlns:xs="http://www.w3.org/2001/XMLSchema" xmlns:p="http://schemas.microsoft.com/office/2006/metadata/properties" xmlns:ns2="3f3c53fd-086b-4613-be99-77fccf0e145c" xmlns:ns3="d03313cf-cd27-42c3-8ddf-b1495b6e0004" targetNamespace="http://schemas.microsoft.com/office/2006/metadata/properties" ma:root="true" ma:fieldsID="fe5d387da77b00ffc0460eee7e39c476" ns2:_="" ns3:_="">
    <xsd:import namespace="3f3c53fd-086b-4613-be99-77fccf0e145c"/>
    <xsd:import namespace="d03313cf-cd27-42c3-8ddf-b1495b6e000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3c53fd-086b-4613-be99-77fccf0e145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25c51b5-0403-4895-9e24-f330b471da4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03313cf-cd27-42c3-8ddf-b1495b6e0004"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cb65ec5-da2d-4c7a-becc-1b85518b64ed}" ma:internalName="TaxCatchAll" ma:showField="CatchAllData" ma:web="d03313cf-cd27-42c3-8ddf-b1495b6e00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f3c53fd-086b-4613-be99-77fccf0e145c">
      <Terms xmlns="http://schemas.microsoft.com/office/infopath/2007/PartnerControls"/>
    </lcf76f155ced4ddcb4097134ff3c332f>
    <TaxCatchAll xmlns="d03313cf-cd27-42c3-8ddf-b1495b6e0004" xsi:nil="true"/>
  </documentManagement>
</p:properties>
</file>

<file path=customXml/itemProps1.xml><?xml version="1.0" encoding="utf-8"?>
<ds:datastoreItem xmlns:ds="http://schemas.openxmlformats.org/officeDocument/2006/customXml" ds:itemID="{05615641-D903-4BEB-8874-8ABA4AE8FA8A}">
  <ds:schemaRefs>
    <ds:schemaRef ds:uri="http://schemas.openxmlformats.org/officeDocument/2006/bibliography"/>
  </ds:schemaRefs>
</ds:datastoreItem>
</file>

<file path=customXml/itemProps2.xml><?xml version="1.0" encoding="utf-8"?>
<ds:datastoreItem xmlns:ds="http://schemas.openxmlformats.org/officeDocument/2006/customXml" ds:itemID="{395B4E4D-7E61-4044-94A4-D5A039BB2E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3c53fd-086b-4613-be99-77fccf0e145c"/>
    <ds:schemaRef ds:uri="d03313cf-cd27-42c3-8ddf-b1495b6e00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4A6BAAE-31DB-4AA1-A5BB-6D5E264B225E}">
  <ds:schemaRefs>
    <ds:schemaRef ds:uri="http://schemas.microsoft.com/sharepoint/v3/contenttype/forms"/>
  </ds:schemaRefs>
</ds:datastoreItem>
</file>

<file path=customXml/itemProps4.xml><?xml version="1.0" encoding="utf-8"?>
<ds:datastoreItem xmlns:ds="http://schemas.openxmlformats.org/officeDocument/2006/customXml" ds:itemID="{00AE8BDA-AD2D-4DE4-8ED9-23FF815800AA}">
  <ds:schemaRefs>
    <ds:schemaRef ds:uri="http://schemas.microsoft.com/office/2006/metadata/properties"/>
    <ds:schemaRef ds:uri="http://schemas.microsoft.com/office/infopath/2007/PartnerControls"/>
    <ds:schemaRef ds:uri="3f3c53fd-086b-4613-be99-77fccf0e145c"/>
    <ds:schemaRef ds:uri="d03313cf-cd27-42c3-8ddf-b1495b6e0004"/>
  </ds:schemaRefs>
</ds:datastoreItem>
</file>

<file path=docProps/app.xml><?xml version="1.0" encoding="utf-8"?>
<Properties xmlns="http://schemas.openxmlformats.org/officeDocument/2006/extended-properties" xmlns:vt="http://schemas.openxmlformats.org/officeDocument/2006/docPropsVTypes">
  <Template>Portrait Research Report Template Cover 2</Template>
  <TotalTime>1</TotalTime>
  <Pages>26</Pages>
  <Words>7751</Words>
  <Characters>43837</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51486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Sherrington</dc:creator>
  <cp:keywords/>
  <dc:description/>
  <cp:lastModifiedBy>Jo Sinclair</cp:lastModifiedBy>
  <cp:revision>4</cp:revision>
  <cp:lastPrinted>2023-02-20T17:13:00Z</cp:lastPrinted>
  <dcterms:created xsi:type="dcterms:W3CDTF">2023-02-21T08:58:00Z</dcterms:created>
  <dcterms:modified xsi:type="dcterms:W3CDTF">2023-03-15T15:39:00Z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0x0101001DE9FAB6B83F0347BE128EF7B55112DA</vt:lpwstr>
  </property>
  <property fmtid="{D5CDD505-2E9C-101B-9397-08002B2CF9AE}" pid="3" name="Order">
    <vt:r8>13862400</vt:r8>
  </property>
  <property fmtid="{D5CDD505-2E9C-101B-9397-08002B2CF9AE}" pid="4" name="MediaServiceImageTags">
    <vt:lpwstr/>
  </property>
</Properties>
</file>